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A63E3">
        <w:rPr>
          <w:u w:val="single"/>
        </w:rPr>
        <w:t>Honors 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A63E3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A63E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A63E3">
              <w:t>Chemical Interactions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9436B">
              <w:t>Chemical Bonding (5 days)</w:t>
            </w:r>
          </w:p>
          <w:p w:rsidR="00B9436B" w:rsidRDefault="00B9436B" w:rsidP="009A0FC1">
            <w:r>
              <w:t>Forming and Naming Compounds (4 days)</w:t>
            </w:r>
          </w:p>
          <w:p w:rsidR="002F1426" w:rsidRDefault="0058133F" w:rsidP="009A0FC1">
            <w:r>
              <w:t>Balancing Chemical Equations (8</w:t>
            </w:r>
            <w:r w:rsidR="0063641B">
              <w:t xml:space="preserve"> days)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A63E3">
              <w:t xml:space="preserve"> Why and how do elements react and form bonds to become chemically stable?</w:t>
            </w:r>
          </w:p>
          <w:p w:rsidR="00A85D92" w:rsidRDefault="00A85D92" w:rsidP="00B149C5">
            <w:r>
              <w:t>Lesson Essential Questions:</w:t>
            </w:r>
          </w:p>
          <w:p w:rsidR="00A85D92" w:rsidRPr="00B9436B" w:rsidRDefault="00A85D92" w:rsidP="00A85D9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B9436B">
              <w:rPr>
                <w:rFonts w:cs="Arial"/>
              </w:rPr>
              <w:t>How do electrons determine an atom’s bonding behavior?</w:t>
            </w:r>
          </w:p>
          <w:p w:rsidR="00A85D92" w:rsidRPr="00B9436B" w:rsidRDefault="00A85D92" w:rsidP="00A85D92">
            <w:pPr>
              <w:pStyle w:val="ListParagraph"/>
              <w:numPr>
                <w:ilvl w:val="0"/>
                <w:numId w:val="3"/>
              </w:numPr>
            </w:pPr>
            <w:r w:rsidRPr="00B9436B">
              <w:rPr>
                <w:rFonts w:cs="Arial"/>
              </w:rPr>
              <w:t>How and why do atoms interact with each other?</w:t>
            </w:r>
          </w:p>
          <w:p w:rsidR="00A85D92" w:rsidRPr="00B9436B" w:rsidRDefault="00A85D92" w:rsidP="00A85D92">
            <w:pPr>
              <w:pStyle w:val="ListParagraph"/>
              <w:numPr>
                <w:ilvl w:val="0"/>
                <w:numId w:val="3"/>
              </w:numPr>
            </w:pPr>
            <w:r w:rsidRPr="00B9436B">
              <w:rPr>
                <w:rFonts w:cs="Arial"/>
              </w:rPr>
              <w:t>How are compounds represented in the language of chemistry?</w:t>
            </w:r>
          </w:p>
          <w:p w:rsidR="00A85D92" w:rsidRPr="00B9436B" w:rsidRDefault="00A85D92" w:rsidP="00A85D92">
            <w:pPr>
              <w:pStyle w:val="ListParagraph"/>
              <w:numPr>
                <w:ilvl w:val="0"/>
                <w:numId w:val="3"/>
              </w:numPr>
            </w:pPr>
            <w:r w:rsidRPr="00B9436B">
              <w:rPr>
                <w:rFonts w:cs="Arial"/>
              </w:rPr>
              <w:t>How would you justify the law of conservation of mass in a chemical reaction?</w:t>
            </w:r>
          </w:p>
          <w:p w:rsidR="00A85D92" w:rsidRPr="00B9436B" w:rsidRDefault="00A85D92" w:rsidP="00A85D92">
            <w:pPr>
              <w:pStyle w:val="ListParagraph"/>
              <w:numPr>
                <w:ilvl w:val="0"/>
                <w:numId w:val="3"/>
              </w:numPr>
            </w:pPr>
            <w:r w:rsidRPr="00B9436B">
              <w:rPr>
                <w:rFonts w:cs="Arial"/>
              </w:rPr>
              <w:t>How can the products be determined by knowing the reactants in a reaction?</w:t>
            </w:r>
          </w:p>
          <w:p w:rsidR="00B149C5" w:rsidRDefault="00A85D92" w:rsidP="00B149C5">
            <w:pPr>
              <w:pStyle w:val="ListParagraph"/>
              <w:numPr>
                <w:ilvl w:val="0"/>
                <w:numId w:val="3"/>
              </w:numPr>
            </w:pPr>
            <w:r w:rsidRPr="00B9436B">
              <w:rPr>
                <w:rFonts w:cs="Arial"/>
              </w:rPr>
              <w:t>How is energy related to chemical reactions?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A63E3" w:rsidP="00A5565A">
            <w:pPr>
              <w:jc w:val="center"/>
            </w:pPr>
            <w:r>
              <w:t>Chemical Bonding</w:t>
            </w:r>
          </w:p>
        </w:tc>
        <w:tc>
          <w:tcPr>
            <w:tcW w:w="1890" w:type="dxa"/>
            <w:vAlign w:val="center"/>
          </w:tcPr>
          <w:p w:rsidR="00A73EB8" w:rsidRPr="00A73EB8" w:rsidRDefault="0013014E" w:rsidP="00A5565A">
            <w:pPr>
              <w:jc w:val="center"/>
            </w:pPr>
            <w:r>
              <w:t>3.2.C.A2</w:t>
            </w:r>
          </w:p>
        </w:tc>
        <w:tc>
          <w:tcPr>
            <w:tcW w:w="3420" w:type="dxa"/>
            <w:vAlign w:val="center"/>
          </w:tcPr>
          <w:p w:rsidR="00990086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chemically stable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ionic bond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covalent bond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nonpolar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cation</w:t>
            </w:r>
          </w:p>
          <w:p w:rsidR="000A63E3" w:rsidRPr="00A73EB8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anion</w:t>
            </w:r>
          </w:p>
        </w:tc>
        <w:tc>
          <w:tcPr>
            <w:tcW w:w="3420" w:type="dxa"/>
            <w:vAlign w:val="center"/>
          </w:tcPr>
          <w:p w:rsidR="00A73EB8" w:rsidRPr="00B9436B" w:rsidRDefault="00B9436B" w:rsidP="00B9436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Chemical Formula/Atomic Stability Notes</w:t>
            </w:r>
          </w:p>
          <w:p w:rsidR="00B9436B" w:rsidRPr="00B9436B" w:rsidRDefault="00B9436B" w:rsidP="00B9436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Ionic Bonding Notes/Practice</w:t>
            </w:r>
          </w:p>
          <w:p w:rsidR="00B9436B" w:rsidRPr="00B9436B" w:rsidRDefault="00B9436B" w:rsidP="00B9436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Ionic Bonding Basics Review</w:t>
            </w:r>
          </w:p>
          <w:p w:rsidR="00B9436B" w:rsidRPr="00B9436B" w:rsidRDefault="00B9436B" w:rsidP="00B9436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Covalent Bonding Notes/Practice</w:t>
            </w:r>
          </w:p>
          <w:p w:rsidR="00B9436B" w:rsidRPr="00B9436B" w:rsidRDefault="00B9436B" w:rsidP="00B9436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Covalent Bonding Basics Review</w:t>
            </w:r>
          </w:p>
          <w:p w:rsidR="00B9436B" w:rsidRPr="00B9436B" w:rsidRDefault="00B9436B" w:rsidP="00B9436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T-chart to compare/ contrast Ionic and Covalent Bonding</w:t>
            </w:r>
          </w:p>
        </w:tc>
        <w:tc>
          <w:tcPr>
            <w:tcW w:w="2880" w:type="dxa"/>
            <w:vAlign w:val="center"/>
          </w:tcPr>
          <w:p w:rsidR="00A73EB8" w:rsidRPr="00DB305D" w:rsidRDefault="00B9436B" w:rsidP="00A5565A">
            <w:pPr>
              <w:spacing w:after="120"/>
              <w:jc w:val="center"/>
              <w:rPr>
                <w:sz w:val="18"/>
              </w:rPr>
            </w:pPr>
            <w:r>
              <w:t>Chemical Bonding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A63E3" w:rsidP="00A5565A">
            <w:pPr>
              <w:jc w:val="center"/>
            </w:pPr>
            <w:r>
              <w:t>Forming and Naming Compounds</w:t>
            </w:r>
          </w:p>
        </w:tc>
        <w:tc>
          <w:tcPr>
            <w:tcW w:w="1890" w:type="dxa"/>
            <w:vAlign w:val="center"/>
          </w:tcPr>
          <w:p w:rsidR="0080537B" w:rsidRPr="00A73EB8" w:rsidRDefault="0013014E" w:rsidP="00A5565A">
            <w:pPr>
              <w:jc w:val="center"/>
            </w:pPr>
            <w:r>
              <w:t>3.2.C.A2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formula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subscript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oxidation number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superscript</w:t>
            </w:r>
          </w:p>
          <w:p w:rsidR="000A63E3" w:rsidRPr="00A73EB8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polyatomic ion</w:t>
            </w:r>
          </w:p>
        </w:tc>
        <w:tc>
          <w:tcPr>
            <w:tcW w:w="3420" w:type="dxa"/>
            <w:vAlign w:val="center"/>
          </w:tcPr>
          <w:p w:rsidR="00B9436B" w:rsidRPr="00B9436B" w:rsidRDefault="00B9436B" w:rsidP="00B9436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Writing and Naming Ionic Formulas Notes/Practice</w:t>
            </w:r>
          </w:p>
          <w:p w:rsidR="0080537B" w:rsidRPr="00B9436B" w:rsidRDefault="00B9436B" w:rsidP="00B9436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Writing and Naming Covalent Formulas Notes/Practice</w:t>
            </w:r>
          </w:p>
          <w:p w:rsidR="00B9436B" w:rsidRPr="00B9436B" w:rsidRDefault="00B9436B" w:rsidP="00B9436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Polyatomic Ions Writing Formulas and Naming Notes/Practice</w:t>
            </w:r>
          </w:p>
        </w:tc>
        <w:tc>
          <w:tcPr>
            <w:tcW w:w="2880" w:type="dxa"/>
            <w:vAlign w:val="center"/>
          </w:tcPr>
          <w:p w:rsidR="0080537B" w:rsidRPr="00DB305D" w:rsidRDefault="00B9436B" w:rsidP="00A5565A">
            <w:pPr>
              <w:spacing w:after="120"/>
              <w:jc w:val="center"/>
              <w:rPr>
                <w:sz w:val="18"/>
              </w:rPr>
            </w:pPr>
            <w:r>
              <w:t>Chemical Bonding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A63E3" w:rsidP="00A5565A">
            <w:pPr>
              <w:jc w:val="center"/>
            </w:pPr>
            <w:r>
              <w:lastRenderedPageBreak/>
              <w:t>Balancing Chemical Equations</w:t>
            </w:r>
          </w:p>
        </w:tc>
        <w:tc>
          <w:tcPr>
            <w:tcW w:w="1890" w:type="dxa"/>
            <w:vAlign w:val="center"/>
          </w:tcPr>
          <w:p w:rsidR="0080537B" w:rsidRDefault="0013014E" w:rsidP="00A5565A">
            <w:pPr>
              <w:jc w:val="center"/>
            </w:pPr>
            <w:r>
              <w:t>3.2.6.A3</w:t>
            </w:r>
          </w:p>
          <w:p w:rsidR="0013014E" w:rsidRDefault="0013014E" w:rsidP="00A5565A">
            <w:pPr>
              <w:jc w:val="center"/>
            </w:pPr>
            <w:r>
              <w:t>3.2.7.A3</w:t>
            </w:r>
          </w:p>
          <w:p w:rsidR="0013014E" w:rsidRDefault="0013014E" w:rsidP="00A5565A">
            <w:pPr>
              <w:jc w:val="center"/>
            </w:pPr>
            <w:r>
              <w:t>3.2.8.A3</w:t>
            </w:r>
          </w:p>
          <w:p w:rsidR="0013014E" w:rsidRDefault="0013014E" w:rsidP="00A5565A">
            <w:pPr>
              <w:jc w:val="center"/>
            </w:pPr>
            <w:r>
              <w:t>3.2.6.A4</w:t>
            </w:r>
          </w:p>
          <w:p w:rsidR="0013014E" w:rsidRDefault="0013014E" w:rsidP="00A5565A">
            <w:pPr>
              <w:jc w:val="center"/>
            </w:pPr>
            <w:r>
              <w:t>3.2.7.A4</w:t>
            </w:r>
          </w:p>
          <w:p w:rsidR="0013014E" w:rsidRPr="00A73EB8" w:rsidRDefault="0013014E" w:rsidP="00A5565A">
            <w:pPr>
              <w:jc w:val="center"/>
            </w:pPr>
            <w:r>
              <w:t>3.2.8.A4</w:t>
            </w:r>
          </w:p>
        </w:tc>
        <w:tc>
          <w:tcPr>
            <w:tcW w:w="3420" w:type="dxa"/>
            <w:vAlign w:val="center"/>
          </w:tcPr>
          <w:p w:rsidR="00990086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Mass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reactants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products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yield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synthesis reaction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decomposition reaction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 replacement reaction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replacement reaction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catalyst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inhibitor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precipitate</w:t>
            </w:r>
          </w:p>
          <w:p w:rsidR="000A63E3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exothermic reaction</w:t>
            </w:r>
          </w:p>
          <w:p w:rsidR="000A63E3" w:rsidRPr="00A73EB8" w:rsidRDefault="000A63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endothermic reaction</w:t>
            </w:r>
          </w:p>
        </w:tc>
        <w:tc>
          <w:tcPr>
            <w:tcW w:w="3420" w:type="dxa"/>
            <w:vAlign w:val="center"/>
          </w:tcPr>
          <w:p w:rsidR="0080537B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Chemical Equation/Law of Conservation of Mass Notes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Law of Conservation of Mass Lab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Balancing Chemical Equations Notes/Practice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Error Analysis for Balancing Chemical Equations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Exothermic vs. Endothermic/Catalyst vs. Inhibitor/Precipitate Notes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Precipitate/Exothermic Reaction Lab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Four types of reactions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Balancing Chemical Reactions Speed Game</w:t>
            </w:r>
          </w:p>
          <w:p w:rsidR="00BF41A8" w:rsidRPr="00BF41A8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Putting reactions into words</w:t>
            </w:r>
          </w:p>
          <w:p w:rsidR="00BF41A8" w:rsidRPr="0058133F" w:rsidRDefault="00BF41A8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Reaction Reality Project</w:t>
            </w:r>
          </w:p>
          <w:p w:rsidR="0058133F" w:rsidRPr="00BF41A8" w:rsidRDefault="0058133F" w:rsidP="00BF41A8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Flame Test Lab</w:t>
            </w:r>
          </w:p>
        </w:tc>
        <w:tc>
          <w:tcPr>
            <w:tcW w:w="2880" w:type="dxa"/>
            <w:vAlign w:val="center"/>
          </w:tcPr>
          <w:p w:rsidR="0080537B" w:rsidRPr="00DB305D" w:rsidRDefault="00BF41A8" w:rsidP="00A5565A">
            <w:pPr>
              <w:spacing w:after="120"/>
              <w:jc w:val="center"/>
              <w:rPr>
                <w:sz w:val="18"/>
              </w:rPr>
            </w:pPr>
            <w:r>
              <w:t>Chemical Reactions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F5F1A"/>
    <w:multiLevelType w:val="hybridMultilevel"/>
    <w:tmpl w:val="73946A16"/>
    <w:lvl w:ilvl="0" w:tplc="CF56C4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B3D67"/>
    <w:multiLevelType w:val="hybridMultilevel"/>
    <w:tmpl w:val="F744AFA6"/>
    <w:lvl w:ilvl="0" w:tplc="CF56C4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763C9"/>
    <w:multiLevelType w:val="hybridMultilevel"/>
    <w:tmpl w:val="A0A8D782"/>
    <w:lvl w:ilvl="0" w:tplc="CF56C4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C21A4"/>
    <w:multiLevelType w:val="hybridMultilevel"/>
    <w:tmpl w:val="37785366"/>
    <w:lvl w:ilvl="0" w:tplc="6AE8BA2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63E3"/>
    <w:rsid w:val="0013014E"/>
    <w:rsid w:val="001951E8"/>
    <w:rsid w:val="001E1FF2"/>
    <w:rsid w:val="00243906"/>
    <w:rsid w:val="002717B6"/>
    <w:rsid w:val="002F1426"/>
    <w:rsid w:val="002F1966"/>
    <w:rsid w:val="0058133F"/>
    <w:rsid w:val="005E38FC"/>
    <w:rsid w:val="00611B54"/>
    <w:rsid w:val="0063641B"/>
    <w:rsid w:val="007A147C"/>
    <w:rsid w:val="007F0C34"/>
    <w:rsid w:val="0080537B"/>
    <w:rsid w:val="008902B0"/>
    <w:rsid w:val="00990086"/>
    <w:rsid w:val="009A0FC1"/>
    <w:rsid w:val="00A73EB8"/>
    <w:rsid w:val="00A85D92"/>
    <w:rsid w:val="00AC2828"/>
    <w:rsid w:val="00B149C5"/>
    <w:rsid w:val="00B477DC"/>
    <w:rsid w:val="00B9436B"/>
    <w:rsid w:val="00B963EA"/>
    <w:rsid w:val="00BF41A8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9346E-BD62-4C80-8571-9651E5C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8</cp:revision>
  <dcterms:created xsi:type="dcterms:W3CDTF">2017-02-06T14:11:00Z</dcterms:created>
  <dcterms:modified xsi:type="dcterms:W3CDTF">2017-06-15T17:16:00Z</dcterms:modified>
</cp:coreProperties>
</file>