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57764">
        <w:rPr>
          <w:u w:val="single"/>
        </w:rPr>
        <w:t>Honors 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57764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5776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57764">
              <w:t>Matter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108F1">
              <w:t>States of Matter and Changing Forms (6 days)</w:t>
            </w:r>
          </w:p>
          <w:p w:rsidR="00D108F1" w:rsidRDefault="00D108F1" w:rsidP="009A0FC1">
            <w:r>
              <w:t>Gas Laws (2 days)</w:t>
            </w:r>
          </w:p>
          <w:p w:rsidR="00D108F1" w:rsidRDefault="00D108F1" w:rsidP="009A0FC1">
            <w:r>
              <w:t>Physical and Chemical Properties and Changes of Matter (5 days)</w:t>
            </w:r>
          </w:p>
          <w:p w:rsidR="00D108F1" w:rsidRPr="00B477DC" w:rsidRDefault="00D108F1" w:rsidP="009A0FC1">
            <w:r>
              <w:t>Classifying Matter (4 days)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57764">
              <w:t>How can matter be described and classified?</w:t>
            </w:r>
          </w:p>
          <w:p w:rsidR="009F4235" w:rsidRDefault="009F4235" w:rsidP="00B149C5">
            <w:r>
              <w:t>Lesson Essential Questions:</w:t>
            </w:r>
          </w:p>
          <w:p w:rsidR="009F4235" w:rsidRPr="00A3603D" w:rsidRDefault="009F4235" w:rsidP="009F4235">
            <w:pPr>
              <w:numPr>
                <w:ilvl w:val="0"/>
                <w:numId w:val="3"/>
              </w:numPr>
              <w:rPr>
                <w:rFonts w:cs="Arial"/>
              </w:rPr>
            </w:pPr>
            <w:r w:rsidRPr="00A3603D">
              <w:rPr>
                <w:rFonts w:cs="Arial"/>
              </w:rPr>
              <w:t>How does the Kinetic Theory of Matter explain the states of matter?</w:t>
            </w:r>
          </w:p>
          <w:p w:rsidR="009F4235" w:rsidRPr="00A3603D" w:rsidRDefault="009F4235" w:rsidP="009F4235">
            <w:pPr>
              <w:numPr>
                <w:ilvl w:val="0"/>
                <w:numId w:val="3"/>
              </w:numPr>
              <w:rPr>
                <w:rFonts w:cs="Arial"/>
              </w:rPr>
            </w:pPr>
            <w:r w:rsidRPr="00A3603D">
              <w:rPr>
                <w:rFonts w:cs="Arial"/>
              </w:rPr>
              <w:t>How are the 4 states of matter similar and different?</w:t>
            </w:r>
          </w:p>
          <w:p w:rsidR="009F4235" w:rsidRPr="00A3603D" w:rsidRDefault="009F4235" w:rsidP="009F4235">
            <w:pPr>
              <w:numPr>
                <w:ilvl w:val="0"/>
                <w:numId w:val="3"/>
              </w:numPr>
              <w:rPr>
                <w:rFonts w:cs="Arial"/>
              </w:rPr>
            </w:pPr>
            <w:r w:rsidRPr="00A3603D">
              <w:rPr>
                <w:rFonts w:cs="Arial"/>
              </w:rPr>
              <w:t>How is thermal energy involved in the changes of states of matter?</w:t>
            </w:r>
          </w:p>
          <w:p w:rsidR="009F4235" w:rsidRPr="00A3603D" w:rsidRDefault="009F4235" w:rsidP="009F4235">
            <w:pPr>
              <w:numPr>
                <w:ilvl w:val="0"/>
                <w:numId w:val="3"/>
              </w:numPr>
              <w:rPr>
                <w:rFonts w:cs="Arial"/>
              </w:rPr>
            </w:pPr>
            <w:r w:rsidRPr="00A3603D">
              <w:rPr>
                <w:rFonts w:cs="Arial"/>
              </w:rPr>
              <w:t>According to Boyle’s and Charles’s Laws, how are the temperature, volume, and pressure of gases related?</w:t>
            </w:r>
          </w:p>
          <w:p w:rsidR="009F4235" w:rsidRPr="00A3603D" w:rsidRDefault="009F4235" w:rsidP="009F4235">
            <w:pPr>
              <w:numPr>
                <w:ilvl w:val="0"/>
                <w:numId w:val="3"/>
              </w:numPr>
              <w:rPr>
                <w:rFonts w:cs="Arial"/>
              </w:rPr>
            </w:pPr>
            <w:r w:rsidRPr="00A3603D">
              <w:rPr>
                <w:rFonts w:cs="Arial"/>
              </w:rPr>
              <w:t>How is a property different from a change?</w:t>
            </w:r>
          </w:p>
          <w:p w:rsidR="009F4235" w:rsidRPr="00A3603D" w:rsidRDefault="009F4235" w:rsidP="009F4235">
            <w:pPr>
              <w:numPr>
                <w:ilvl w:val="0"/>
                <w:numId w:val="3"/>
              </w:numPr>
              <w:rPr>
                <w:rFonts w:cs="Arial"/>
              </w:rPr>
            </w:pPr>
            <w:r w:rsidRPr="00A3603D">
              <w:rPr>
                <w:rFonts w:cs="Arial"/>
              </w:rPr>
              <w:t>How are physical and chemical changes different?</w:t>
            </w:r>
          </w:p>
          <w:p w:rsidR="009F4235" w:rsidRPr="00A3603D" w:rsidRDefault="009F4235" w:rsidP="009F4235">
            <w:pPr>
              <w:numPr>
                <w:ilvl w:val="0"/>
                <w:numId w:val="3"/>
              </w:numPr>
              <w:rPr>
                <w:rFonts w:cs="Arial"/>
              </w:rPr>
            </w:pPr>
            <w:r w:rsidRPr="00A3603D">
              <w:rPr>
                <w:rFonts w:cs="Arial"/>
              </w:rPr>
              <w:t>What observations might indicate physical and chemical changes?</w:t>
            </w:r>
          </w:p>
          <w:p w:rsidR="009F4235" w:rsidRPr="00A3603D" w:rsidRDefault="009F4235" w:rsidP="009F4235">
            <w:pPr>
              <w:numPr>
                <w:ilvl w:val="0"/>
                <w:numId w:val="3"/>
              </w:numPr>
              <w:rPr>
                <w:rFonts w:cs="Arial"/>
              </w:rPr>
            </w:pPr>
            <w:r w:rsidRPr="00A3603D">
              <w:rPr>
                <w:rFonts w:cs="Arial"/>
              </w:rPr>
              <w:t>Why are elements and compounds classified as pure substances?</w:t>
            </w:r>
          </w:p>
          <w:p w:rsidR="009F4235" w:rsidRPr="00A3603D" w:rsidRDefault="009F4235" w:rsidP="009F4235">
            <w:pPr>
              <w:numPr>
                <w:ilvl w:val="0"/>
                <w:numId w:val="3"/>
              </w:numPr>
              <w:rPr>
                <w:rFonts w:cs="Arial"/>
              </w:rPr>
            </w:pPr>
            <w:r w:rsidRPr="00A3603D">
              <w:rPr>
                <w:rFonts w:cs="Arial"/>
              </w:rPr>
              <w:t>How do mixtures differ from pure substances?</w:t>
            </w:r>
          </w:p>
          <w:p w:rsidR="00B149C5" w:rsidRPr="009F4235" w:rsidRDefault="009F4235" w:rsidP="009F4235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3603D">
              <w:rPr>
                <w:rFonts w:cs="Arial"/>
              </w:rPr>
              <w:t>How are the different types of mixtures classified?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bookmarkStart w:id="0" w:name="_GoBack"/>
            <w:bookmarkEnd w:id="0"/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57764" w:rsidP="00A5565A">
            <w:pPr>
              <w:jc w:val="center"/>
            </w:pPr>
            <w:r>
              <w:t>States of Matter and Changing Forms</w:t>
            </w:r>
          </w:p>
        </w:tc>
        <w:tc>
          <w:tcPr>
            <w:tcW w:w="1890" w:type="dxa"/>
            <w:vAlign w:val="center"/>
          </w:tcPr>
          <w:p w:rsidR="00A73EB8" w:rsidRDefault="00182E23" w:rsidP="00A5565A">
            <w:pPr>
              <w:jc w:val="center"/>
            </w:pPr>
            <w:r>
              <w:t>3.2.6.A1</w:t>
            </w:r>
          </w:p>
          <w:p w:rsidR="00CF1BB6" w:rsidRDefault="00CF1BB6" w:rsidP="00CF1BB6">
            <w:pPr>
              <w:jc w:val="center"/>
            </w:pPr>
            <w:r>
              <w:t>3.2.8.A3</w:t>
            </w:r>
          </w:p>
          <w:p w:rsidR="00CF1BB6" w:rsidRPr="00A73EB8" w:rsidRDefault="00CF1BB6" w:rsidP="00CF1BB6">
            <w:pPr>
              <w:jc w:val="center"/>
            </w:pPr>
            <w:r>
              <w:t>3.2.6.B3</w:t>
            </w:r>
          </w:p>
        </w:tc>
        <w:tc>
          <w:tcPr>
            <w:tcW w:w="3420" w:type="dxa"/>
            <w:vAlign w:val="center"/>
          </w:tcPr>
          <w:p w:rsidR="00990086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matter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Kinetic Theory of Matter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solid gas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liquid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plasma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thermal expansion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absolute zero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condensation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evaporation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sublimation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viscosity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specific heat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heat of fusion</w:t>
            </w:r>
          </w:p>
          <w:p w:rsidR="00B57764" w:rsidRPr="00A73EB8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heat of vaporization</w:t>
            </w:r>
          </w:p>
        </w:tc>
        <w:tc>
          <w:tcPr>
            <w:tcW w:w="3420" w:type="dxa"/>
            <w:vAlign w:val="center"/>
          </w:tcPr>
          <w:p w:rsidR="00A73EB8" w:rsidRPr="009F4235" w:rsidRDefault="009F4235" w:rsidP="009F4235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States of Matter Flipbook</w:t>
            </w:r>
          </w:p>
          <w:p w:rsidR="009F4235" w:rsidRPr="009F4235" w:rsidRDefault="009F4235" w:rsidP="009F4235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Kinetic Theory of Matter Notes</w:t>
            </w:r>
          </w:p>
          <w:p w:rsidR="009F4235" w:rsidRPr="009F4235" w:rsidRDefault="009F4235" w:rsidP="009F4235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 xml:space="preserve">Experimenting with </w:t>
            </w:r>
            <w:proofErr w:type="spellStart"/>
            <w:r>
              <w:t>Oobleck</w:t>
            </w:r>
            <w:proofErr w:type="spellEnd"/>
          </w:p>
          <w:p w:rsidR="009F4235" w:rsidRPr="0006589B" w:rsidRDefault="0006589B" w:rsidP="009F4235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Thermal Expansion and Bubble/Bottle Lab</w:t>
            </w:r>
          </w:p>
          <w:p w:rsidR="0006589B" w:rsidRPr="0006589B" w:rsidRDefault="0006589B" w:rsidP="009F4235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Thermal Expansion/Weird Water Notes</w:t>
            </w:r>
          </w:p>
          <w:p w:rsidR="0006589B" w:rsidRPr="0006589B" w:rsidRDefault="0006589B" w:rsidP="0006589B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Phase Change notes and Coloring</w:t>
            </w:r>
          </w:p>
          <w:p w:rsidR="0006589B" w:rsidRPr="0006589B" w:rsidRDefault="0006589B" w:rsidP="009F4235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Particle Story for Phase Changes</w:t>
            </w:r>
          </w:p>
          <w:p w:rsidR="0006589B" w:rsidRPr="0006589B" w:rsidRDefault="0006589B" w:rsidP="0006589B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Phase Change Lab</w:t>
            </w:r>
          </w:p>
          <w:p w:rsidR="0006589B" w:rsidRPr="0006589B" w:rsidRDefault="0006589B" w:rsidP="0006589B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Salt and Freezing Point Inquiry Lab</w:t>
            </w:r>
          </w:p>
        </w:tc>
        <w:tc>
          <w:tcPr>
            <w:tcW w:w="2880" w:type="dxa"/>
            <w:vAlign w:val="center"/>
          </w:tcPr>
          <w:p w:rsidR="00A73EB8" w:rsidRPr="00166D28" w:rsidRDefault="00166D28" w:rsidP="00166D28">
            <w:pPr>
              <w:pStyle w:val="ListParagraph"/>
              <w:numPr>
                <w:ilvl w:val="0"/>
                <w:numId w:val="7"/>
              </w:numPr>
              <w:spacing w:after="120"/>
              <w:jc w:val="center"/>
            </w:pPr>
            <w:r w:rsidRPr="00166D28">
              <w:t>Matter Quiz</w:t>
            </w:r>
          </w:p>
          <w:p w:rsidR="00166D28" w:rsidRPr="00166D28" w:rsidRDefault="00166D28" w:rsidP="00166D28">
            <w:pPr>
              <w:pStyle w:val="ListParagraph"/>
              <w:numPr>
                <w:ilvl w:val="0"/>
                <w:numId w:val="7"/>
              </w:numPr>
              <w:spacing w:after="120"/>
              <w:jc w:val="center"/>
              <w:rPr>
                <w:sz w:val="18"/>
              </w:rPr>
            </w:pPr>
            <w:r w:rsidRPr="00166D28">
              <w:t>Matter Common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57764" w:rsidP="00A5565A">
            <w:pPr>
              <w:jc w:val="center"/>
            </w:pPr>
            <w:r>
              <w:lastRenderedPageBreak/>
              <w:t>Behavior of Gases</w:t>
            </w:r>
          </w:p>
        </w:tc>
        <w:tc>
          <w:tcPr>
            <w:tcW w:w="1890" w:type="dxa"/>
            <w:vAlign w:val="center"/>
          </w:tcPr>
          <w:p w:rsidR="0080537B" w:rsidRPr="00A73EB8" w:rsidRDefault="00CF1BB6" w:rsidP="00A5565A">
            <w:pPr>
              <w:jc w:val="center"/>
            </w:pPr>
            <w:r>
              <w:t>CC.2.2.6.B.3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166D2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166D28" w:rsidRDefault="00166D28" w:rsidP="00166D28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Boyle’s Law Notes/Demos/Calculations</w:t>
            </w:r>
          </w:p>
          <w:p w:rsidR="00166D28" w:rsidRPr="00166D28" w:rsidRDefault="00166D28" w:rsidP="00166D28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Charles Law Notes/Demos/Calculations</w:t>
            </w:r>
          </w:p>
        </w:tc>
        <w:tc>
          <w:tcPr>
            <w:tcW w:w="2880" w:type="dxa"/>
            <w:vAlign w:val="center"/>
          </w:tcPr>
          <w:p w:rsidR="00166D28" w:rsidRPr="00166D28" w:rsidRDefault="00166D28" w:rsidP="00166D28">
            <w:pPr>
              <w:pStyle w:val="ListParagraph"/>
              <w:numPr>
                <w:ilvl w:val="0"/>
                <w:numId w:val="7"/>
              </w:numPr>
              <w:spacing w:after="120"/>
              <w:jc w:val="center"/>
            </w:pPr>
            <w:r w:rsidRPr="00166D28">
              <w:t>Matter Quiz</w:t>
            </w:r>
          </w:p>
          <w:p w:rsidR="0080537B" w:rsidRPr="00166D28" w:rsidRDefault="00166D28" w:rsidP="00166D28">
            <w:pPr>
              <w:pStyle w:val="ListParagraph"/>
              <w:numPr>
                <w:ilvl w:val="0"/>
                <w:numId w:val="7"/>
              </w:numPr>
              <w:spacing w:after="120"/>
              <w:jc w:val="center"/>
              <w:rPr>
                <w:sz w:val="18"/>
              </w:rPr>
            </w:pPr>
            <w:r w:rsidRPr="00166D28">
              <w:t>Matter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57764" w:rsidP="00A5565A">
            <w:pPr>
              <w:jc w:val="center"/>
            </w:pPr>
            <w:r>
              <w:t>Physical and Chemical Properties and Changes of Matter</w:t>
            </w:r>
          </w:p>
        </w:tc>
        <w:tc>
          <w:tcPr>
            <w:tcW w:w="1890" w:type="dxa"/>
            <w:vAlign w:val="center"/>
          </w:tcPr>
          <w:p w:rsidR="0080537B" w:rsidRDefault="00CF1BB6" w:rsidP="00A5565A">
            <w:pPr>
              <w:jc w:val="center"/>
            </w:pPr>
            <w:r>
              <w:t>3.2.6.A4</w:t>
            </w:r>
          </w:p>
          <w:p w:rsidR="00CF1BB6" w:rsidRDefault="00CF1BB6" w:rsidP="00A5565A">
            <w:pPr>
              <w:jc w:val="center"/>
            </w:pPr>
            <w:r>
              <w:t>3.2.6.A5</w:t>
            </w:r>
          </w:p>
          <w:p w:rsidR="005041BC" w:rsidRDefault="005041BC" w:rsidP="00A5565A">
            <w:pPr>
              <w:jc w:val="center"/>
            </w:pPr>
            <w:r>
              <w:t>3.2.7.A3</w:t>
            </w:r>
          </w:p>
          <w:p w:rsidR="005041BC" w:rsidRPr="00A73EB8" w:rsidRDefault="005041BC" w:rsidP="00A5565A">
            <w:pPr>
              <w:jc w:val="center"/>
            </w:pPr>
            <w:r>
              <w:t>3.2.8.A4</w:t>
            </w:r>
          </w:p>
        </w:tc>
        <w:tc>
          <w:tcPr>
            <w:tcW w:w="3420" w:type="dxa"/>
            <w:vAlign w:val="center"/>
          </w:tcPr>
          <w:p w:rsidR="00990086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 property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property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 change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change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flammability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reactivity</w:t>
            </w:r>
          </w:p>
          <w:p w:rsidR="00B57764" w:rsidRPr="00A73EB8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 of Conservation of Matter</w:t>
            </w:r>
          </w:p>
        </w:tc>
        <w:tc>
          <w:tcPr>
            <w:tcW w:w="3420" w:type="dxa"/>
            <w:vAlign w:val="center"/>
          </w:tcPr>
          <w:p w:rsidR="0080537B" w:rsidRPr="00D108F1" w:rsidRDefault="00D108F1" w:rsidP="00D108F1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Mystery Mixture Lab</w:t>
            </w:r>
          </w:p>
          <w:p w:rsidR="00D108F1" w:rsidRPr="00D108F1" w:rsidRDefault="00D108F1" w:rsidP="00D108F1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Reaction in a Bag Lab</w:t>
            </w:r>
          </w:p>
          <w:p w:rsidR="00D108F1" w:rsidRPr="00D108F1" w:rsidRDefault="00D108F1" w:rsidP="00D108F1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Physical and Chemical Properties and Changes Notes</w:t>
            </w:r>
          </w:p>
          <w:p w:rsidR="00D108F1" w:rsidRPr="00D108F1" w:rsidRDefault="00D108F1" w:rsidP="00D108F1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80537B" w:rsidRPr="00D108F1" w:rsidRDefault="00D108F1" w:rsidP="00D108F1">
            <w:pPr>
              <w:pStyle w:val="ListParagraph"/>
              <w:numPr>
                <w:ilvl w:val="0"/>
                <w:numId w:val="7"/>
              </w:numPr>
              <w:spacing w:after="120"/>
              <w:jc w:val="center"/>
              <w:rPr>
                <w:sz w:val="18"/>
              </w:rPr>
            </w:pPr>
            <w:r w:rsidRPr="00166D28">
              <w:t>Matter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57764" w:rsidP="00A5565A">
            <w:pPr>
              <w:jc w:val="center"/>
            </w:pPr>
            <w:r>
              <w:t>Classifying Matter</w:t>
            </w:r>
          </w:p>
        </w:tc>
        <w:tc>
          <w:tcPr>
            <w:tcW w:w="1890" w:type="dxa"/>
            <w:vAlign w:val="center"/>
          </w:tcPr>
          <w:p w:rsidR="002717B6" w:rsidRPr="00A73EB8" w:rsidRDefault="00CF1BB6" w:rsidP="00A5565A">
            <w:pPr>
              <w:jc w:val="center"/>
            </w:pPr>
            <w:r>
              <w:t>3.2.7.A1</w:t>
            </w:r>
          </w:p>
        </w:tc>
        <w:tc>
          <w:tcPr>
            <w:tcW w:w="3420" w:type="dxa"/>
            <w:vAlign w:val="center"/>
          </w:tcPr>
          <w:p w:rsidR="00990086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atom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pure substance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molecule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mixture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homogeneous mixture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solution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heterogeneous mixture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colloid</w:t>
            </w:r>
          </w:p>
          <w:p w:rsidR="00B57764" w:rsidRDefault="00B577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Tyndall Effect</w:t>
            </w:r>
          </w:p>
          <w:p w:rsidR="00B57764" w:rsidRPr="00A73EB8" w:rsidRDefault="00D108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B57764">
              <w:t>uspension</w:t>
            </w:r>
          </w:p>
        </w:tc>
        <w:tc>
          <w:tcPr>
            <w:tcW w:w="3420" w:type="dxa"/>
            <w:vAlign w:val="center"/>
          </w:tcPr>
          <w:p w:rsidR="002717B6" w:rsidRPr="00D108F1" w:rsidRDefault="00D108F1" w:rsidP="00D108F1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Nuts and Bolts Activator</w:t>
            </w:r>
          </w:p>
          <w:p w:rsidR="00D108F1" w:rsidRPr="00D108F1" w:rsidRDefault="00D108F1" w:rsidP="00D108F1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Using paperclips to represent elements, compounds, and mixtures</w:t>
            </w:r>
          </w:p>
          <w:p w:rsidR="00D108F1" w:rsidRPr="00D108F1" w:rsidRDefault="00D108F1" w:rsidP="00D108F1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Elements, Compounds, Mixtures Notes</w:t>
            </w:r>
          </w:p>
          <w:p w:rsidR="00D108F1" w:rsidRPr="00D108F1" w:rsidRDefault="00D108F1" w:rsidP="00D108F1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Solutions, Colloids, and Suspensions Notes</w:t>
            </w:r>
          </w:p>
          <w:p w:rsidR="00D108F1" w:rsidRPr="00D108F1" w:rsidRDefault="00D108F1" w:rsidP="00D108F1">
            <w:pPr>
              <w:pStyle w:val="ListParagraph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108F1" w:rsidRDefault="00D108F1" w:rsidP="00D108F1">
            <w:pPr>
              <w:pStyle w:val="ListParagraph"/>
              <w:numPr>
                <w:ilvl w:val="0"/>
                <w:numId w:val="7"/>
              </w:numPr>
              <w:spacing w:after="120"/>
              <w:jc w:val="center"/>
              <w:rPr>
                <w:sz w:val="18"/>
              </w:rPr>
            </w:pPr>
            <w:r>
              <w:t>Solutions, Colloids, and Suspensions identifying vials Lab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D10E2"/>
    <w:multiLevelType w:val="hybridMultilevel"/>
    <w:tmpl w:val="09904674"/>
    <w:lvl w:ilvl="0" w:tplc="0388E1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73834"/>
    <w:multiLevelType w:val="hybridMultilevel"/>
    <w:tmpl w:val="26724A90"/>
    <w:lvl w:ilvl="0" w:tplc="57D296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B60718"/>
    <w:multiLevelType w:val="hybridMultilevel"/>
    <w:tmpl w:val="1BE22068"/>
    <w:lvl w:ilvl="0" w:tplc="96269E2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7207EC"/>
    <w:multiLevelType w:val="hybridMultilevel"/>
    <w:tmpl w:val="30A8E970"/>
    <w:lvl w:ilvl="0" w:tplc="833CFE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B941EF9"/>
    <w:multiLevelType w:val="hybridMultilevel"/>
    <w:tmpl w:val="ADDC63AE"/>
    <w:lvl w:ilvl="0" w:tplc="0B5C43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589B"/>
    <w:rsid w:val="000850C2"/>
    <w:rsid w:val="00166D28"/>
    <w:rsid w:val="00182E23"/>
    <w:rsid w:val="001951E8"/>
    <w:rsid w:val="001E1FF2"/>
    <w:rsid w:val="00243906"/>
    <w:rsid w:val="002717B6"/>
    <w:rsid w:val="002F1426"/>
    <w:rsid w:val="002F1966"/>
    <w:rsid w:val="005041BC"/>
    <w:rsid w:val="005E38FC"/>
    <w:rsid w:val="00611B54"/>
    <w:rsid w:val="007A147C"/>
    <w:rsid w:val="007F0C34"/>
    <w:rsid w:val="0080537B"/>
    <w:rsid w:val="008902B0"/>
    <w:rsid w:val="00990086"/>
    <w:rsid w:val="009A0FC1"/>
    <w:rsid w:val="009F4235"/>
    <w:rsid w:val="00A3603D"/>
    <w:rsid w:val="00A73EB8"/>
    <w:rsid w:val="00AC2828"/>
    <w:rsid w:val="00B149C5"/>
    <w:rsid w:val="00B477DC"/>
    <w:rsid w:val="00B57764"/>
    <w:rsid w:val="00B963EA"/>
    <w:rsid w:val="00C94F98"/>
    <w:rsid w:val="00CF1BB6"/>
    <w:rsid w:val="00D108F1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11AFA-92F9-4030-88D9-FAFCCB50B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39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Weimer, Alisa</cp:lastModifiedBy>
  <cp:revision>6</cp:revision>
  <dcterms:created xsi:type="dcterms:W3CDTF">2017-02-06T14:06:00Z</dcterms:created>
  <dcterms:modified xsi:type="dcterms:W3CDTF">2017-06-15T15:25:00Z</dcterms:modified>
</cp:coreProperties>
</file>