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17E5F">
        <w:rPr>
          <w:u w:val="single"/>
        </w:rPr>
        <w:t>Honors 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17E5F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17E5F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17E5F">
              <w:t>Simple Machines and Energy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67FF1">
              <w:t>Work and Simple Machines (14 days)</w:t>
            </w:r>
          </w:p>
          <w:p w:rsidR="00667FF1" w:rsidRDefault="00667FF1" w:rsidP="009A0FC1">
            <w:r>
              <w:t>Forms of Energy (5 days)</w:t>
            </w:r>
          </w:p>
          <w:p w:rsidR="00667FF1" w:rsidRDefault="00667FF1" w:rsidP="009A0FC1">
            <w:r>
              <w:t>Transfer of Energy (4 days)</w:t>
            </w:r>
          </w:p>
          <w:p w:rsidR="00667FF1" w:rsidRPr="00B477DC" w:rsidRDefault="00667FF1" w:rsidP="009A0FC1">
            <w:r>
              <w:t>Thermal Energy (</w:t>
            </w:r>
            <w:r w:rsidR="00485026">
              <w:t>6 days)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F17E5F">
              <w:t xml:space="preserve"> How are force, motion, and energy related?</w:t>
            </w:r>
          </w:p>
          <w:p w:rsidR="00944F6B" w:rsidRDefault="00944F6B" w:rsidP="00B149C5">
            <w:r>
              <w:t>Lesson Essential Questions: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rFonts w:cstheme="minorHAnsi"/>
              </w:rPr>
            </w:pPr>
            <w:r w:rsidRPr="0039318F">
              <w:rPr>
                <w:rFonts w:cstheme="minorHAnsi"/>
              </w:rPr>
              <w:t>When is work done on an object?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rFonts w:cstheme="minorHAnsi"/>
              </w:rPr>
            </w:pPr>
            <w:r w:rsidRPr="0039318F">
              <w:rPr>
                <w:rFonts w:cstheme="minorHAnsi"/>
              </w:rPr>
              <w:t xml:space="preserve">How are work and power related? 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rFonts w:cstheme="minorHAnsi"/>
              </w:rPr>
            </w:pPr>
            <w:r w:rsidRPr="0039318F">
              <w:rPr>
                <w:rFonts w:cstheme="minorHAnsi"/>
              </w:rPr>
              <w:t xml:space="preserve">How do mechanical advantage and efficiency relate to simple machines making tasks easier? 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rFonts w:cstheme="minorHAnsi"/>
              </w:rPr>
            </w:pPr>
            <w:r w:rsidRPr="0039318F">
              <w:rPr>
                <w:rFonts w:cstheme="minorHAnsi"/>
              </w:rPr>
              <w:t>How are work, power, and energy related?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rFonts w:cstheme="minorHAnsi"/>
              </w:rPr>
            </w:pPr>
            <w:r w:rsidRPr="0039318F">
              <w:rPr>
                <w:rFonts w:cstheme="minorHAnsi"/>
              </w:rPr>
              <w:t>What are the major forms of energy?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rFonts w:cstheme="minorHAnsi"/>
              </w:rPr>
            </w:pPr>
            <w:r w:rsidRPr="0039318F">
              <w:rPr>
                <w:rFonts w:cstheme="minorHAnsi"/>
              </w:rPr>
              <w:t xml:space="preserve">What factors influence the potential and kinetic </w:t>
            </w:r>
            <w:bookmarkStart w:id="0" w:name="_GoBack"/>
            <w:bookmarkEnd w:id="0"/>
            <w:r w:rsidRPr="0039318F">
              <w:rPr>
                <w:rFonts w:cstheme="minorHAnsi"/>
              </w:rPr>
              <w:t>energy of an object?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tabs>
                <w:tab w:val="left" w:pos="0"/>
              </w:tabs>
              <w:rPr>
                <w:rFonts w:cstheme="minorHAnsi"/>
              </w:rPr>
            </w:pPr>
            <w:r w:rsidRPr="0039318F">
              <w:rPr>
                <w:rFonts w:cstheme="minorHAnsi"/>
              </w:rPr>
              <w:t>How are Kinetic and Potential Energy related?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rPr>
                <w:rFonts w:cstheme="minorHAnsi"/>
              </w:rPr>
            </w:pPr>
            <w:r w:rsidRPr="0039318F">
              <w:rPr>
                <w:rFonts w:cstheme="minorHAnsi"/>
              </w:rPr>
              <w:t>What are systems and how are they related to science?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rPr>
                <w:rFonts w:cstheme="minorHAnsi"/>
              </w:rPr>
            </w:pPr>
            <w:r w:rsidRPr="0039318F">
              <w:rPr>
                <w:rFonts w:cstheme="minorHAnsi"/>
              </w:rPr>
              <w:t>How is energy conserved when changing from one form to another?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rPr>
                <w:rFonts w:cstheme="minorHAnsi"/>
              </w:rPr>
            </w:pPr>
            <w:r w:rsidRPr="0039318F">
              <w:rPr>
                <w:rFonts w:cstheme="minorHAnsi"/>
              </w:rPr>
              <w:t>What are examples of energy transformations?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rPr>
                <w:rFonts w:cstheme="minorHAnsi"/>
              </w:rPr>
            </w:pPr>
            <w:r w:rsidRPr="0039318F">
              <w:rPr>
                <w:rFonts w:cstheme="minorHAnsi"/>
              </w:rPr>
              <w:t>How is thermal energy related to temperature and heat?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rPr>
                <w:rFonts w:cstheme="minorHAnsi"/>
              </w:rPr>
            </w:pPr>
            <w:r w:rsidRPr="0039318F">
              <w:rPr>
                <w:rFonts w:cstheme="minorHAnsi"/>
              </w:rPr>
              <w:t>How is thermal energy transferred?</w:t>
            </w:r>
          </w:p>
          <w:p w:rsidR="00944F6B" w:rsidRPr="0039318F" w:rsidRDefault="00944F6B" w:rsidP="00944F6B">
            <w:pPr>
              <w:numPr>
                <w:ilvl w:val="0"/>
                <w:numId w:val="3"/>
              </w:numPr>
              <w:rPr>
                <w:rFonts w:cstheme="minorHAnsi"/>
              </w:rPr>
            </w:pPr>
            <w:r w:rsidRPr="0039318F">
              <w:rPr>
                <w:rFonts w:cstheme="minorHAnsi"/>
              </w:rPr>
              <w:t>In what direction does heat move?</w:t>
            </w:r>
          </w:p>
          <w:p w:rsidR="00B149C5" w:rsidRPr="00944F6B" w:rsidRDefault="00944F6B" w:rsidP="00944F6B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39318F">
              <w:rPr>
                <w:rFonts w:cstheme="minorHAnsi"/>
              </w:rPr>
              <w:t>How are conductors and insulators different?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17E5F" w:rsidP="00A5565A">
            <w:pPr>
              <w:jc w:val="center"/>
            </w:pPr>
            <w:r>
              <w:t>Work and Simple Machines</w:t>
            </w:r>
          </w:p>
        </w:tc>
        <w:tc>
          <w:tcPr>
            <w:tcW w:w="1890" w:type="dxa"/>
            <w:vAlign w:val="center"/>
          </w:tcPr>
          <w:p w:rsidR="00002378" w:rsidRPr="00A73EB8" w:rsidRDefault="00002378" w:rsidP="00A5565A">
            <w:pPr>
              <w:jc w:val="center"/>
            </w:pPr>
            <w:r>
              <w:t>S8.C.3.1.3</w:t>
            </w:r>
          </w:p>
        </w:tc>
        <w:tc>
          <w:tcPr>
            <w:tcW w:w="3420" w:type="dxa"/>
            <w:vAlign w:val="center"/>
          </w:tcPr>
          <w:p w:rsidR="00990086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work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power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machine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input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Joule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watt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efficiency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output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mechanical advantage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include plane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wedge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screw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lever (1</w:t>
            </w:r>
            <w:r w:rsidRPr="00F17E5F">
              <w:rPr>
                <w:vertAlign w:val="superscript"/>
              </w:rPr>
              <w:t>st</w:t>
            </w:r>
            <w:r>
              <w:t>, 2</w:t>
            </w:r>
            <w:r w:rsidRPr="00F17E5F">
              <w:rPr>
                <w:vertAlign w:val="superscript"/>
              </w:rPr>
              <w:t>nd</w:t>
            </w:r>
            <w:r>
              <w:t>, 3</w:t>
            </w:r>
            <w:r w:rsidRPr="00F17E5F">
              <w:rPr>
                <w:vertAlign w:val="superscript"/>
              </w:rPr>
              <w:t>rd</w:t>
            </w:r>
            <w:r>
              <w:t xml:space="preserve"> class)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fulcrum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wheel &amp; axle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machine</w:t>
            </w:r>
          </w:p>
          <w:p w:rsidR="00F17E5F" w:rsidRPr="00A73EB8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pulley</w:t>
            </w:r>
          </w:p>
        </w:tc>
        <w:tc>
          <w:tcPr>
            <w:tcW w:w="3420" w:type="dxa"/>
            <w:vAlign w:val="center"/>
          </w:tcPr>
          <w:p w:rsidR="00944F6B" w:rsidRPr="00944F6B" w:rsidRDefault="00944F6B" w:rsidP="00944F6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lastRenderedPageBreak/>
              <w:t>Work and Machines QUEST</w:t>
            </w:r>
          </w:p>
          <w:p w:rsidR="00A73EB8" w:rsidRPr="00944F6B" w:rsidRDefault="00944F6B" w:rsidP="00944F6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Work and Power Notes</w:t>
            </w:r>
          </w:p>
          <w:p w:rsidR="00944F6B" w:rsidRPr="00944F6B" w:rsidRDefault="00944F6B" w:rsidP="00944F6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Work and Power Lab</w:t>
            </w:r>
          </w:p>
          <w:p w:rsidR="00944F6B" w:rsidRPr="00944F6B" w:rsidRDefault="00944F6B" w:rsidP="00944F6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Simple Machines Notes</w:t>
            </w:r>
          </w:p>
          <w:p w:rsidR="00944F6B" w:rsidRPr="00944F6B" w:rsidRDefault="00944F6B" w:rsidP="00944F6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Three classes of Levers Notes/Practice</w:t>
            </w:r>
          </w:p>
          <w:p w:rsidR="00944F6B" w:rsidRPr="00944F6B" w:rsidRDefault="00944F6B" w:rsidP="00944F6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Mechanical Advantage Notes and Calculations</w:t>
            </w:r>
          </w:p>
          <w:p w:rsidR="00944F6B" w:rsidRPr="00944F6B" w:rsidRDefault="00944F6B" w:rsidP="00944F6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Mechanical Advantage Lab</w:t>
            </w:r>
          </w:p>
        </w:tc>
        <w:tc>
          <w:tcPr>
            <w:tcW w:w="2880" w:type="dxa"/>
            <w:vAlign w:val="center"/>
          </w:tcPr>
          <w:p w:rsidR="00A73EB8" w:rsidRPr="00944F6B" w:rsidRDefault="00944F6B" w:rsidP="00667FF1">
            <w:pPr>
              <w:pStyle w:val="ListParagraph"/>
              <w:numPr>
                <w:ilvl w:val="0"/>
                <w:numId w:val="7"/>
              </w:numPr>
              <w:spacing w:after="120"/>
            </w:pPr>
            <w:r>
              <w:t xml:space="preserve">Work and Machines </w:t>
            </w:r>
            <w:r w:rsidR="00667FF1">
              <w:t>Common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17E5F" w:rsidP="00A5565A">
            <w:pPr>
              <w:jc w:val="center"/>
            </w:pPr>
            <w:r>
              <w:t>Forms of Energy</w:t>
            </w:r>
          </w:p>
        </w:tc>
        <w:tc>
          <w:tcPr>
            <w:tcW w:w="1890" w:type="dxa"/>
            <w:vAlign w:val="center"/>
          </w:tcPr>
          <w:p w:rsidR="00002378" w:rsidRDefault="00002378" w:rsidP="00002378">
            <w:pPr>
              <w:jc w:val="center"/>
            </w:pPr>
            <w:r>
              <w:t>3.2.6.B2</w:t>
            </w:r>
          </w:p>
          <w:p w:rsidR="00002378" w:rsidRDefault="00002378" w:rsidP="00002378">
            <w:pPr>
              <w:jc w:val="center"/>
            </w:pPr>
            <w:r>
              <w:t>3.2.7.B2</w:t>
            </w:r>
          </w:p>
          <w:p w:rsidR="0080537B" w:rsidRDefault="00002378" w:rsidP="00002378">
            <w:pPr>
              <w:jc w:val="center"/>
            </w:pPr>
            <w:r>
              <w:t>3.2.8.B2</w:t>
            </w:r>
          </w:p>
          <w:p w:rsidR="00546BEE" w:rsidRDefault="00546BEE" w:rsidP="00002378">
            <w:pPr>
              <w:jc w:val="center"/>
            </w:pPr>
            <w:r>
              <w:t>3.2.7.B5</w:t>
            </w:r>
          </w:p>
          <w:p w:rsidR="00546BEE" w:rsidRPr="00A73EB8" w:rsidRDefault="00546BEE" w:rsidP="00002378">
            <w:pPr>
              <w:jc w:val="center"/>
            </w:pPr>
            <w:r>
              <w:t>3.2.7.B6</w:t>
            </w:r>
          </w:p>
        </w:tc>
        <w:tc>
          <w:tcPr>
            <w:tcW w:w="3420" w:type="dxa"/>
            <w:vAlign w:val="center"/>
          </w:tcPr>
          <w:p w:rsidR="00944F6B" w:rsidRDefault="00944F6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systems</w:t>
            </w:r>
          </w:p>
          <w:p w:rsidR="00990086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kinetic energy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potential energy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gravitational PE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elastic PE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mechanical energy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thermal energy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electircla</w:t>
            </w:r>
            <w:proofErr w:type="spellEnd"/>
            <w:r>
              <w:t xml:space="preserve"> energy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(potential) energy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energy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electromagnetic energy</w:t>
            </w:r>
          </w:p>
          <w:p w:rsidR="00F17E5F" w:rsidRPr="00A73EB8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solar energy</w:t>
            </w:r>
          </w:p>
        </w:tc>
        <w:tc>
          <w:tcPr>
            <w:tcW w:w="3420" w:type="dxa"/>
            <w:vAlign w:val="center"/>
          </w:tcPr>
          <w:p w:rsidR="0080537B" w:rsidRPr="00944F6B" w:rsidRDefault="00944F6B" w:rsidP="00944F6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Systems Notes</w:t>
            </w:r>
          </w:p>
          <w:p w:rsidR="00944F6B" w:rsidRPr="00944F6B" w:rsidRDefault="00944F6B" w:rsidP="00944F6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Systems Jigsaw activity</w:t>
            </w:r>
          </w:p>
          <w:p w:rsidR="00944F6B" w:rsidRPr="00667FF1" w:rsidRDefault="00944F6B" w:rsidP="00944F6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Renewable and Nonrenewable Trail Cards</w:t>
            </w:r>
          </w:p>
          <w:p w:rsidR="00667FF1" w:rsidRPr="00667FF1" w:rsidRDefault="00667FF1" w:rsidP="00667F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KE and GPE Notes/Practice</w:t>
            </w:r>
          </w:p>
          <w:p w:rsidR="00667FF1" w:rsidRPr="00667FF1" w:rsidRDefault="00667FF1" w:rsidP="00944F6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proofErr w:type="spellStart"/>
            <w:r>
              <w:t>pHet</w:t>
            </w:r>
            <w:proofErr w:type="spellEnd"/>
            <w:r>
              <w:t xml:space="preserve"> </w:t>
            </w:r>
            <w:proofErr w:type="spellStart"/>
            <w:r>
              <w:t>Skatepark</w:t>
            </w:r>
            <w:proofErr w:type="spellEnd"/>
            <w:r>
              <w:t>/Jason Labs Rollercoaster Design Simulations</w:t>
            </w:r>
          </w:p>
          <w:p w:rsidR="00667FF1" w:rsidRPr="00667FF1" w:rsidRDefault="00667FF1" w:rsidP="00944F6B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Types of Energy Chart</w:t>
            </w:r>
          </w:p>
          <w:p w:rsidR="00667FF1" w:rsidRPr="00944F6B" w:rsidRDefault="00667FF1" w:rsidP="00667FF1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667FF1" w:rsidRDefault="00667FF1" w:rsidP="00667FF1">
            <w:pPr>
              <w:pStyle w:val="ListParagraph"/>
              <w:numPr>
                <w:ilvl w:val="0"/>
                <w:numId w:val="7"/>
              </w:numPr>
              <w:spacing w:after="120"/>
            </w:pPr>
            <w:r>
              <w:t>Energy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17E5F" w:rsidP="00A5565A">
            <w:pPr>
              <w:jc w:val="center"/>
            </w:pPr>
            <w:r>
              <w:t>Transfer of Energy</w:t>
            </w:r>
          </w:p>
        </w:tc>
        <w:tc>
          <w:tcPr>
            <w:tcW w:w="1890" w:type="dxa"/>
            <w:vAlign w:val="center"/>
          </w:tcPr>
          <w:p w:rsidR="00002378" w:rsidRDefault="00002378" w:rsidP="00002378">
            <w:pPr>
              <w:jc w:val="center"/>
            </w:pPr>
            <w:r>
              <w:t>3.2.7.B2</w:t>
            </w:r>
          </w:p>
          <w:p w:rsidR="0080537B" w:rsidRPr="00A73EB8" w:rsidRDefault="00002378" w:rsidP="00002378">
            <w:pPr>
              <w:jc w:val="center"/>
            </w:pPr>
            <w:r>
              <w:t>3.2.8.B2</w:t>
            </w:r>
            <w:r w:rsidRPr="00A73EB8">
              <w:t xml:space="preserve"> </w:t>
            </w:r>
          </w:p>
        </w:tc>
        <w:tc>
          <w:tcPr>
            <w:tcW w:w="3420" w:type="dxa"/>
            <w:vAlign w:val="center"/>
          </w:tcPr>
          <w:p w:rsidR="00990086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energy transformation</w:t>
            </w:r>
          </w:p>
          <w:p w:rsidR="00F17E5F" w:rsidRPr="00A73EB8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 of Conservation of Energy</w:t>
            </w:r>
          </w:p>
        </w:tc>
        <w:tc>
          <w:tcPr>
            <w:tcW w:w="3420" w:type="dxa"/>
            <w:vAlign w:val="center"/>
          </w:tcPr>
          <w:p w:rsidR="0080537B" w:rsidRPr="00667FF1" w:rsidRDefault="00667FF1" w:rsidP="00667F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Energy Transfer Notes</w:t>
            </w:r>
          </w:p>
          <w:p w:rsidR="00667FF1" w:rsidRPr="00667FF1" w:rsidRDefault="00667FF1" w:rsidP="00667F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proofErr w:type="spellStart"/>
            <w:r>
              <w:t>pHet</w:t>
            </w:r>
            <w:proofErr w:type="spellEnd"/>
            <w:r>
              <w:t xml:space="preserve"> Energy Transfer Simulator</w:t>
            </w:r>
          </w:p>
        </w:tc>
        <w:tc>
          <w:tcPr>
            <w:tcW w:w="2880" w:type="dxa"/>
            <w:vAlign w:val="center"/>
          </w:tcPr>
          <w:p w:rsidR="0080537B" w:rsidRPr="00667FF1" w:rsidRDefault="00667FF1" w:rsidP="00667FF1">
            <w:pPr>
              <w:pStyle w:val="ListParagraph"/>
              <w:numPr>
                <w:ilvl w:val="0"/>
                <w:numId w:val="7"/>
              </w:numPr>
              <w:spacing w:after="120"/>
              <w:jc w:val="center"/>
              <w:rPr>
                <w:sz w:val="18"/>
              </w:rPr>
            </w:pPr>
            <w:r>
              <w:t>Energy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F17E5F" w:rsidP="00A5565A">
            <w:pPr>
              <w:jc w:val="center"/>
            </w:pPr>
            <w:r>
              <w:t>Thermal Energy</w:t>
            </w:r>
          </w:p>
        </w:tc>
        <w:tc>
          <w:tcPr>
            <w:tcW w:w="1890" w:type="dxa"/>
            <w:vAlign w:val="center"/>
          </w:tcPr>
          <w:p w:rsidR="00546BEE" w:rsidRDefault="00546BEE" w:rsidP="00002378">
            <w:pPr>
              <w:jc w:val="center"/>
            </w:pPr>
            <w:r>
              <w:t>3.2.6.B3</w:t>
            </w:r>
          </w:p>
          <w:p w:rsidR="00546BEE" w:rsidRDefault="00546BEE" w:rsidP="00002378">
            <w:pPr>
              <w:jc w:val="center"/>
            </w:pPr>
            <w:r>
              <w:t>3.2.7.B3</w:t>
            </w:r>
          </w:p>
          <w:p w:rsidR="00546BEE" w:rsidRDefault="00546BEE" w:rsidP="00002378">
            <w:pPr>
              <w:jc w:val="center"/>
            </w:pPr>
            <w:r>
              <w:t>3.2.8.B3</w:t>
            </w:r>
          </w:p>
          <w:p w:rsidR="002717B6" w:rsidRDefault="00546BEE" w:rsidP="00002378">
            <w:pPr>
              <w:jc w:val="center"/>
            </w:pPr>
            <w:r>
              <w:t>3.2.8.B4</w:t>
            </w:r>
            <w:r w:rsidR="00002378" w:rsidRPr="00A73EB8">
              <w:t xml:space="preserve"> </w:t>
            </w:r>
          </w:p>
          <w:p w:rsidR="00546BEE" w:rsidRDefault="00546BEE" w:rsidP="00002378">
            <w:pPr>
              <w:jc w:val="center"/>
            </w:pPr>
            <w:r>
              <w:t>3.2.6.B6</w:t>
            </w:r>
          </w:p>
          <w:p w:rsidR="00546BEE" w:rsidRPr="00A73EB8" w:rsidRDefault="00546BEE" w:rsidP="00002378">
            <w:pPr>
              <w:jc w:val="center"/>
            </w:pPr>
            <w:r>
              <w:t>3.2.8.B7</w:t>
            </w:r>
          </w:p>
        </w:tc>
        <w:tc>
          <w:tcPr>
            <w:tcW w:w="3420" w:type="dxa"/>
            <w:vAlign w:val="center"/>
          </w:tcPr>
          <w:p w:rsidR="00990086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temperature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heat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conduction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convection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radiation</w:t>
            </w:r>
          </w:p>
          <w:p w:rsidR="00F17E5F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conductor</w:t>
            </w:r>
          </w:p>
          <w:p w:rsidR="00F17E5F" w:rsidRPr="00A73EB8" w:rsidRDefault="00F17E5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insulator</w:t>
            </w:r>
          </w:p>
        </w:tc>
        <w:tc>
          <w:tcPr>
            <w:tcW w:w="3420" w:type="dxa"/>
            <w:vAlign w:val="center"/>
          </w:tcPr>
          <w:p w:rsidR="002717B6" w:rsidRPr="00667FF1" w:rsidRDefault="00667FF1" w:rsidP="00667F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Thermal Energy, Temperature and Heat notes</w:t>
            </w:r>
          </w:p>
          <w:p w:rsidR="00667FF1" w:rsidRPr="00667FF1" w:rsidRDefault="00667FF1" w:rsidP="00667F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Conduction, C</w:t>
            </w:r>
            <w:r w:rsidR="00546BEE">
              <w:t xml:space="preserve">onvection, and Radiation </w:t>
            </w:r>
            <w:proofErr w:type="spellStart"/>
            <w:r w:rsidR="00546BEE">
              <w:t>Frayer</w:t>
            </w:r>
            <w:r>
              <w:t>s</w:t>
            </w:r>
            <w:proofErr w:type="spellEnd"/>
          </w:p>
          <w:p w:rsidR="00667FF1" w:rsidRPr="00667FF1" w:rsidRDefault="00667FF1" w:rsidP="00667F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Lava Lamp Application</w:t>
            </w:r>
          </w:p>
          <w:p w:rsidR="00667FF1" w:rsidRPr="00667FF1" w:rsidRDefault="00667FF1" w:rsidP="00667F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Conductors and Insulators notes</w:t>
            </w:r>
          </w:p>
          <w:p w:rsidR="00667FF1" w:rsidRPr="00667FF1" w:rsidRDefault="00667FF1" w:rsidP="00667FF1">
            <w:pPr>
              <w:pStyle w:val="ListParagraph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2717B6" w:rsidRPr="00667FF1" w:rsidRDefault="00667FF1" w:rsidP="00667FF1">
            <w:pPr>
              <w:pStyle w:val="ListParagraph"/>
              <w:numPr>
                <w:ilvl w:val="0"/>
                <w:numId w:val="7"/>
              </w:numPr>
              <w:spacing w:after="120"/>
              <w:jc w:val="center"/>
              <w:rPr>
                <w:sz w:val="18"/>
              </w:rPr>
            </w:pPr>
            <w:r>
              <w:t>Energy Common 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63D2D"/>
    <w:multiLevelType w:val="hybridMultilevel"/>
    <w:tmpl w:val="A7469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7476F5"/>
    <w:multiLevelType w:val="hybridMultilevel"/>
    <w:tmpl w:val="CB946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18071F"/>
    <w:multiLevelType w:val="hybridMultilevel"/>
    <w:tmpl w:val="C81A0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87305"/>
    <w:multiLevelType w:val="hybridMultilevel"/>
    <w:tmpl w:val="B412B516"/>
    <w:lvl w:ilvl="0" w:tplc="B62EA14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B0FCC"/>
    <w:multiLevelType w:val="hybridMultilevel"/>
    <w:tmpl w:val="821A98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2378"/>
    <w:rsid w:val="000850C2"/>
    <w:rsid w:val="001951E8"/>
    <w:rsid w:val="001E1FF2"/>
    <w:rsid w:val="00243906"/>
    <w:rsid w:val="002717B6"/>
    <w:rsid w:val="002F1426"/>
    <w:rsid w:val="002F1966"/>
    <w:rsid w:val="0039318F"/>
    <w:rsid w:val="00485026"/>
    <w:rsid w:val="00546BEE"/>
    <w:rsid w:val="005E38FC"/>
    <w:rsid w:val="00611B54"/>
    <w:rsid w:val="00667FF1"/>
    <w:rsid w:val="007909F6"/>
    <w:rsid w:val="007A147C"/>
    <w:rsid w:val="007F0C34"/>
    <w:rsid w:val="0080537B"/>
    <w:rsid w:val="008902B0"/>
    <w:rsid w:val="00944F6B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  <w:rsid w:val="00F1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CB752-7394-4BBE-AB75-8B1845FF8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34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Weimer, Alisa</cp:lastModifiedBy>
  <cp:revision>7</cp:revision>
  <dcterms:created xsi:type="dcterms:W3CDTF">2017-02-06T14:03:00Z</dcterms:created>
  <dcterms:modified xsi:type="dcterms:W3CDTF">2017-09-22T17:52:00Z</dcterms:modified>
</cp:coreProperties>
</file>