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4683D">
        <w:rPr>
          <w:u w:val="single"/>
        </w:rPr>
        <w:t>Honors 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4683D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4683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4683D">
              <w:t>Motion and Forces</w:t>
            </w:r>
          </w:p>
        </w:tc>
        <w:tc>
          <w:tcPr>
            <w:tcW w:w="7920" w:type="dxa"/>
          </w:tcPr>
          <w:p w:rsidR="009A0FC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53422">
              <w:t>Velocity and Acceleration (15 days)</w:t>
            </w:r>
          </w:p>
          <w:p w:rsidR="00F53422" w:rsidRDefault="00F53422" w:rsidP="009A0FC1">
            <w:r>
              <w:t>Forces (6 days)</w:t>
            </w:r>
          </w:p>
          <w:p w:rsidR="00F53422" w:rsidRDefault="00F53422" w:rsidP="009A0FC1">
            <w:r>
              <w:t>Newton’s Laws (12 days)</w:t>
            </w:r>
          </w:p>
          <w:p w:rsidR="002F1426" w:rsidRDefault="00F53422" w:rsidP="009A0FC1">
            <w:r>
              <w:t>Forces in Fluids (4 days)</w:t>
            </w:r>
            <w:bookmarkStart w:id="0" w:name="_GoBack"/>
            <w:bookmarkEnd w:id="0"/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F4683D">
              <w:t xml:space="preserve"> How are force, motion, and energy related?</w:t>
            </w:r>
          </w:p>
          <w:p w:rsidR="00C23F74" w:rsidRDefault="00C23F74" w:rsidP="00B149C5">
            <w:r>
              <w:t>Lesson Essential Questions:</w:t>
            </w:r>
          </w:p>
          <w:p w:rsidR="00C23F74" w:rsidRPr="00C35799" w:rsidRDefault="00C23F74" w:rsidP="00C23F74">
            <w:pPr>
              <w:numPr>
                <w:ilvl w:val="0"/>
                <w:numId w:val="3"/>
              </w:numPr>
              <w:tabs>
                <w:tab w:val="left" w:pos="0"/>
              </w:tabs>
              <w:rPr>
                <w:rFonts w:ascii="Arial" w:hAnsi="Arial" w:cs="Arial"/>
              </w:rPr>
            </w:pPr>
            <w:r w:rsidRPr="00C35799">
              <w:rPr>
                <w:rFonts w:ascii="Arial" w:hAnsi="Arial" w:cs="Arial"/>
              </w:rPr>
              <w:t>How are speed, velocity, and acceleration related?</w:t>
            </w:r>
          </w:p>
          <w:p w:rsidR="00C23F74" w:rsidRPr="00C35799" w:rsidRDefault="00C23F74" w:rsidP="00C23F74">
            <w:pPr>
              <w:numPr>
                <w:ilvl w:val="0"/>
                <w:numId w:val="3"/>
              </w:numPr>
              <w:tabs>
                <w:tab w:val="left" w:pos="0"/>
              </w:tabs>
              <w:rPr>
                <w:rFonts w:ascii="Arial" w:hAnsi="Arial" w:cs="Arial"/>
              </w:rPr>
            </w:pPr>
            <w:r w:rsidRPr="00C35799">
              <w:rPr>
                <w:rFonts w:ascii="Arial" w:hAnsi="Arial" w:cs="Arial"/>
              </w:rPr>
              <w:t>How d</w:t>
            </w:r>
            <w:r>
              <w:rPr>
                <w:rFonts w:ascii="Arial" w:hAnsi="Arial" w:cs="Arial"/>
              </w:rPr>
              <w:t>o</w:t>
            </w:r>
            <w:r w:rsidRPr="00C35799">
              <w:rPr>
                <w:rFonts w:ascii="Arial" w:hAnsi="Arial" w:cs="Arial"/>
              </w:rPr>
              <w:t xml:space="preserve"> you calculate speed/velocity and acceleration?</w:t>
            </w:r>
          </w:p>
          <w:p w:rsidR="00C23F74" w:rsidRPr="00C35799" w:rsidRDefault="00C23F74" w:rsidP="00C23F74">
            <w:pPr>
              <w:numPr>
                <w:ilvl w:val="0"/>
                <w:numId w:val="3"/>
              </w:numPr>
              <w:tabs>
                <w:tab w:val="left" w:pos="0"/>
              </w:tabs>
              <w:rPr>
                <w:rFonts w:ascii="Arial" w:hAnsi="Arial" w:cs="Arial"/>
              </w:rPr>
            </w:pPr>
            <w:r w:rsidRPr="00C35799">
              <w:rPr>
                <w:rFonts w:ascii="Arial" w:hAnsi="Arial" w:cs="Arial"/>
              </w:rPr>
              <w:t>How can speed, velocity and acceleration be interpreted with the use of graphs?</w:t>
            </w:r>
          </w:p>
          <w:p w:rsidR="00C23F74" w:rsidRPr="00C35799" w:rsidRDefault="00C23F74" w:rsidP="00C23F74">
            <w:pPr>
              <w:numPr>
                <w:ilvl w:val="0"/>
                <w:numId w:val="3"/>
              </w:numPr>
              <w:tabs>
                <w:tab w:val="left" w:pos="0"/>
              </w:tabs>
              <w:rPr>
                <w:rFonts w:ascii="Arial" w:hAnsi="Arial" w:cs="Arial"/>
              </w:rPr>
            </w:pPr>
            <w:r w:rsidRPr="00C35799">
              <w:rPr>
                <w:rFonts w:ascii="Arial" w:hAnsi="Arial" w:cs="Arial"/>
              </w:rPr>
              <w:t>How does force affect motion?</w:t>
            </w:r>
          </w:p>
          <w:p w:rsidR="00C23F74" w:rsidRPr="00C35799" w:rsidRDefault="00C23F74" w:rsidP="00C23F74">
            <w:pPr>
              <w:numPr>
                <w:ilvl w:val="0"/>
                <w:numId w:val="3"/>
              </w:numPr>
              <w:tabs>
                <w:tab w:val="left" w:pos="0"/>
              </w:tabs>
              <w:rPr>
                <w:rFonts w:ascii="Arial" w:hAnsi="Arial" w:cs="Arial"/>
              </w:rPr>
            </w:pPr>
            <w:r w:rsidRPr="00C35799">
              <w:rPr>
                <w:rFonts w:ascii="Arial" w:hAnsi="Arial" w:cs="Arial"/>
              </w:rPr>
              <w:t>What forces cause objects to change their motion?</w:t>
            </w:r>
          </w:p>
          <w:p w:rsidR="00C23F74" w:rsidRPr="00C35799" w:rsidRDefault="00C23F74" w:rsidP="00C23F74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C35799">
              <w:rPr>
                <w:rFonts w:ascii="Arial" w:hAnsi="Arial" w:cs="Arial"/>
              </w:rPr>
              <w:t>How do Newton’s laws explain the principles of force and motion?</w:t>
            </w:r>
          </w:p>
          <w:p w:rsidR="00C23F74" w:rsidRPr="00C35799" w:rsidRDefault="00C23F74" w:rsidP="00C23F74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C35799">
              <w:rPr>
                <w:rFonts w:ascii="Arial" w:hAnsi="Arial" w:cs="Arial"/>
              </w:rPr>
              <w:t xml:space="preserve">How </w:t>
            </w:r>
            <w:r>
              <w:rPr>
                <w:rFonts w:ascii="Arial" w:hAnsi="Arial" w:cs="Arial"/>
              </w:rPr>
              <w:t xml:space="preserve">is </w:t>
            </w:r>
            <w:r w:rsidRPr="00C35799">
              <w:rPr>
                <w:rFonts w:ascii="Arial" w:hAnsi="Arial" w:cs="Arial"/>
              </w:rPr>
              <w:t xml:space="preserve">momentum </w:t>
            </w:r>
            <w:r>
              <w:rPr>
                <w:rFonts w:ascii="Arial" w:hAnsi="Arial" w:cs="Arial"/>
              </w:rPr>
              <w:t>related to each of Newton’s 3 laws?</w:t>
            </w:r>
          </w:p>
          <w:p w:rsidR="00C23F74" w:rsidRPr="00C35799" w:rsidRDefault="00C23F74" w:rsidP="00C23F74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C35799">
              <w:rPr>
                <w:rFonts w:ascii="Arial" w:hAnsi="Arial" w:cs="Arial"/>
              </w:rPr>
              <w:t>How do fluids exert pressure?</w:t>
            </w:r>
          </w:p>
          <w:p w:rsidR="00C23F74" w:rsidRPr="00C35799" w:rsidRDefault="00C23F74" w:rsidP="00C23F74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C35799">
              <w:rPr>
                <w:rFonts w:ascii="Arial" w:hAnsi="Arial" w:cs="Arial"/>
              </w:rPr>
              <w:t>Why do objects float according to Archimedes Principle?</w:t>
            </w:r>
          </w:p>
          <w:p w:rsidR="00C23F74" w:rsidRPr="00C35799" w:rsidRDefault="00C23F74" w:rsidP="00C23F74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C35799">
              <w:rPr>
                <w:rFonts w:ascii="Arial" w:hAnsi="Arial" w:cs="Arial"/>
              </w:rPr>
              <w:t>How do hydraulics work according to Pascal’s Principle?</w:t>
            </w:r>
          </w:p>
          <w:p w:rsidR="00B149C5" w:rsidRPr="00C23F74" w:rsidRDefault="00C23F74" w:rsidP="00C23F74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C35799">
              <w:rPr>
                <w:rFonts w:ascii="Arial" w:hAnsi="Arial" w:cs="Arial"/>
              </w:rPr>
              <w:t>How is fluid pressure related to the motion of a fluid according to Bernoulli’s Principle?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4683D" w:rsidP="00A5565A">
            <w:pPr>
              <w:jc w:val="center"/>
            </w:pPr>
            <w:r>
              <w:t>Velocity and Acceleration</w:t>
            </w:r>
          </w:p>
        </w:tc>
        <w:tc>
          <w:tcPr>
            <w:tcW w:w="1890" w:type="dxa"/>
            <w:vAlign w:val="center"/>
          </w:tcPr>
          <w:p w:rsidR="00A73EB8" w:rsidRDefault="00F76DDA" w:rsidP="00A5565A">
            <w:pPr>
              <w:jc w:val="center"/>
            </w:pPr>
            <w:r>
              <w:t>3.2.7.B1</w:t>
            </w:r>
          </w:p>
          <w:p w:rsidR="00F76DDA" w:rsidRDefault="00F76DDA" w:rsidP="00A5565A">
            <w:pPr>
              <w:jc w:val="center"/>
            </w:pPr>
            <w:r>
              <w:t>3.2.8.B1</w:t>
            </w:r>
          </w:p>
          <w:p w:rsidR="00F76DDA" w:rsidRPr="00A73EB8" w:rsidRDefault="00F76DDA" w:rsidP="00A5565A">
            <w:pPr>
              <w:jc w:val="center"/>
            </w:pPr>
            <w:r>
              <w:t>3.2.8.B6</w:t>
            </w:r>
          </w:p>
        </w:tc>
        <w:tc>
          <w:tcPr>
            <w:tcW w:w="3420" w:type="dxa"/>
            <w:vAlign w:val="center"/>
          </w:tcPr>
          <w:p w:rsidR="00990086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distance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displacement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speed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velocity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average speed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instantaneous speed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acceleration</w:t>
            </w:r>
          </w:p>
          <w:p w:rsidR="00F4683D" w:rsidRPr="00A73EB8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deceleration</w:t>
            </w:r>
          </w:p>
        </w:tc>
        <w:tc>
          <w:tcPr>
            <w:tcW w:w="3420" w:type="dxa"/>
            <w:vAlign w:val="center"/>
          </w:tcPr>
          <w:p w:rsidR="00A73EB8" w:rsidRDefault="00C23F74" w:rsidP="00C23F74">
            <w:pPr>
              <w:pStyle w:val="ListParagraph"/>
              <w:numPr>
                <w:ilvl w:val="0"/>
                <w:numId w:val="7"/>
              </w:numPr>
              <w:jc w:val="center"/>
            </w:pPr>
            <w:r>
              <w:t>Distance vs. Displacement Notes</w:t>
            </w:r>
          </w:p>
          <w:p w:rsidR="00C23F74" w:rsidRDefault="00C23F74" w:rsidP="00C23F74">
            <w:pPr>
              <w:pStyle w:val="ListParagraph"/>
              <w:numPr>
                <w:ilvl w:val="0"/>
                <w:numId w:val="7"/>
              </w:numPr>
            </w:pPr>
            <w:r>
              <w:t>Speed Notes</w:t>
            </w:r>
          </w:p>
          <w:p w:rsidR="00C23F74" w:rsidRDefault="00C23F74" w:rsidP="00C23F74">
            <w:pPr>
              <w:pStyle w:val="ListParagraph"/>
              <w:numPr>
                <w:ilvl w:val="0"/>
                <w:numId w:val="7"/>
              </w:numPr>
            </w:pPr>
            <w:r>
              <w:t>Speed Lab</w:t>
            </w:r>
          </w:p>
          <w:p w:rsidR="00C23F74" w:rsidRDefault="00C23F74" w:rsidP="00C23F74">
            <w:pPr>
              <w:pStyle w:val="ListParagraph"/>
              <w:numPr>
                <w:ilvl w:val="0"/>
                <w:numId w:val="7"/>
              </w:numPr>
            </w:pPr>
            <w:r>
              <w:t>Graphing Speed Notes/Practice</w:t>
            </w:r>
          </w:p>
          <w:p w:rsidR="00C23F74" w:rsidRDefault="00C23F74" w:rsidP="00C23F74">
            <w:pPr>
              <w:pStyle w:val="ListParagraph"/>
              <w:numPr>
                <w:ilvl w:val="0"/>
                <w:numId w:val="7"/>
              </w:numPr>
            </w:pPr>
            <w:r>
              <w:t>Instantaneous vs. Average Speed</w:t>
            </w:r>
          </w:p>
          <w:p w:rsidR="00C23F74" w:rsidRDefault="00C23F74" w:rsidP="00C23F74">
            <w:pPr>
              <w:pStyle w:val="ListParagraph"/>
              <w:numPr>
                <w:ilvl w:val="0"/>
                <w:numId w:val="7"/>
              </w:numPr>
            </w:pPr>
            <w:r>
              <w:t>Walking path distance vs. time graph</w:t>
            </w:r>
          </w:p>
          <w:p w:rsidR="00C23F74" w:rsidRDefault="00C23F74" w:rsidP="00C23F74">
            <w:pPr>
              <w:pStyle w:val="ListParagraph"/>
              <w:numPr>
                <w:ilvl w:val="0"/>
                <w:numId w:val="7"/>
              </w:numPr>
            </w:pPr>
            <w:r>
              <w:t>Acceleration Notes</w:t>
            </w:r>
          </w:p>
          <w:p w:rsidR="00C23F74" w:rsidRDefault="00C23F74" w:rsidP="00C23F74">
            <w:pPr>
              <w:pStyle w:val="ListParagraph"/>
              <w:numPr>
                <w:ilvl w:val="0"/>
                <w:numId w:val="7"/>
              </w:numPr>
            </w:pPr>
            <w:r>
              <w:t>Need for Speed Lab</w:t>
            </w:r>
          </w:p>
          <w:p w:rsidR="00C23F74" w:rsidRDefault="00C23F74" w:rsidP="00C23F74">
            <w:pPr>
              <w:pStyle w:val="ListParagraph"/>
              <w:numPr>
                <w:ilvl w:val="0"/>
                <w:numId w:val="7"/>
              </w:numPr>
            </w:pPr>
            <w:r>
              <w:t>Graphing Acceleration</w:t>
            </w:r>
          </w:p>
          <w:p w:rsidR="00C23F74" w:rsidRDefault="00C23F74" w:rsidP="00C23F74">
            <w:pPr>
              <w:pStyle w:val="ListParagraph"/>
              <w:numPr>
                <w:ilvl w:val="0"/>
                <w:numId w:val="7"/>
              </w:numPr>
            </w:pPr>
            <w:r>
              <w:t>Comparing D vs. T and S vs. T graphs</w:t>
            </w:r>
          </w:p>
          <w:p w:rsidR="00C23F74" w:rsidRDefault="00C23F74" w:rsidP="00A5565A">
            <w:pPr>
              <w:jc w:val="center"/>
            </w:pPr>
          </w:p>
          <w:p w:rsidR="00C23F74" w:rsidRPr="002F1426" w:rsidRDefault="00C23F74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Default="00C23F74" w:rsidP="00C23F74">
            <w:pPr>
              <w:pStyle w:val="ListParagraph"/>
              <w:numPr>
                <w:ilvl w:val="0"/>
                <w:numId w:val="7"/>
              </w:numPr>
              <w:spacing w:after="120"/>
            </w:pPr>
            <w:r>
              <w:t>Speed Quiz</w:t>
            </w:r>
          </w:p>
          <w:p w:rsidR="00C23F74" w:rsidRPr="00C23F74" w:rsidRDefault="00C23F74" w:rsidP="00C23F74">
            <w:pPr>
              <w:pStyle w:val="ListParagraph"/>
              <w:numPr>
                <w:ilvl w:val="0"/>
                <w:numId w:val="7"/>
              </w:numPr>
              <w:spacing w:after="120"/>
            </w:pPr>
            <w:r>
              <w:t>Motion and Speed Common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4683D" w:rsidP="00A5565A">
            <w:pPr>
              <w:jc w:val="center"/>
            </w:pPr>
            <w:r>
              <w:t>Forces</w:t>
            </w:r>
          </w:p>
        </w:tc>
        <w:tc>
          <w:tcPr>
            <w:tcW w:w="1890" w:type="dxa"/>
            <w:vAlign w:val="center"/>
          </w:tcPr>
          <w:p w:rsidR="00F76DDA" w:rsidRDefault="00F76DDA" w:rsidP="00F76DDA">
            <w:pPr>
              <w:jc w:val="center"/>
            </w:pPr>
            <w:r>
              <w:t>3.2.7.B1</w:t>
            </w:r>
          </w:p>
          <w:p w:rsidR="0080537B" w:rsidRDefault="00F76DDA" w:rsidP="00F76DDA">
            <w:pPr>
              <w:jc w:val="center"/>
            </w:pPr>
            <w:r>
              <w:t>3.2.8.B1</w:t>
            </w:r>
          </w:p>
          <w:p w:rsidR="00F76DDA" w:rsidRPr="00A73EB8" w:rsidRDefault="00F76DDA" w:rsidP="00F76DDA">
            <w:pPr>
              <w:jc w:val="center"/>
            </w:pPr>
            <w:r>
              <w:t>3.2.8.B6</w:t>
            </w:r>
          </w:p>
        </w:tc>
        <w:tc>
          <w:tcPr>
            <w:tcW w:w="3420" w:type="dxa"/>
            <w:vAlign w:val="center"/>
          </w:tcPr>
          <w:p w:rsidR="00990086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force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Newton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net force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balanced force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unbalanced force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4 types of friction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terminal velocity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air resistance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projectile motion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centripetal force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gravity</w:t>
            </w:r>
          </w:p>
          <w:p w:rsidR="00F4683D" w:rsidRPr="00A73EB8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weight</w:t>
            </w:r>
          </w:p>
        </w:tc>
        <w:tc>
          <w:tcPr>
            <w:tcW w:w="3420" w:type="dxa"/>
            <w:vAlign w:val="center"/>
          </w:tcPr>
          <w:p w:rsidR="0080537B" w:rsidRPr="006A1AAB" w:rsidRDefault="006A1AAB" w:rsidP="006A1AA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proofErr w:type="spellStart"/>
            <w:r>
              <w:t>pHet</w:t>
            </w:r>
            <w:proofErr w:type="spellEnd"/>
            <w:r>
              <w:t xml:space="preserve"> Tug of War Simulator</w:t>
            </w:r>
          </w:p>
          <w:p w:rsidR="006A1AAB" w:rsidRPr="006A1AAB" w:rsidRDefault="006A1AAB" w:rsidP="006A1AA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Friction Lab</w:t>
            </w:r>
          </w:p>
          <w:p w:rsidR="006A1AAB" w:rsidRPr="006A1AAB" w:rsidRDefault="006A1AAB" w:rsidP="006A1AA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Force Diagrams</w:t>
            </w:r>
          </w:p>
          <w:p w:rsidR="006A1AAB" w:rsidRPr="006A1AAB" w:rsidRDefault="006A1AAB" w:rsidP="006A1AA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proofErr w:type="spellStart"/>
            <w:r>
              <w:t>pHet</w:t>
            </w:r>
            <w:proofErr w:type="spellEnd"/>
            <w:r>
              <w:t xml:space="preserve"> Forces Simulator</w:t>
            </w:r>
          </w:p>
          <w:p w:rsidR="006A1AAB" w:rsidRPr="006A1AAB" w:rsidRDefault="006A1AAB" w:rsidP="006A1AA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 xml:space="preserve">Gravity </w:t>
            </w:r>
            <w:proofErr w:type="spellStart"/>
            <w:r>
              <w:t>Powerpoint</w:t>
            </w:r>
            <w:proofErr w:type="spellEnd"/>
          </w:p>
          <w:p w:rsidR="006A1AAB" w:rsidRPr="006A1AAB" w:rsidRDefault="006A1AAB" w:rsidP="006A1AAB">
            <w:pPr>
              <w:pStyle w:val="ListParagraph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6A1AAB" w:rsidRDefault="006A1AAB" w:rsidP="006A1AAB">
            <w:pPr>
              <w:pStyle w:val="ListParagraph"/>
              <w:numPr>
                <w:ilvl w:val="0"/>
                <w:numId w:val="7"/>
              </w:numPr>
              <w:spacing w:after="120"/>
            </w:pPr>
            <w:r>
              <w:t>Motion and Forces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4683D" w:rsidP="00A5565A">
            <w:pPr>
              <w:jc w:val="center"/>
            </w:pPr>
            <w:r>
              <w:t>Newton’s Three Laws</w:t>
            </w:r>
          </w:p>
        </w:tc>
        <w:tc>
          <w:tcPr>
            <w:tcW w:w="1890" w:type="dxa"/>
            <w:vAlign w:val="center"/>
          </w:tcPr>
          <w:p w:rsidR="00F76DDA" w:rsidRDefault="00F76DDA" w:rsidP="00F76DDA">
            <w:pPr>
              <w:jc w:val="center"/>
            </w:pPr>
            <w:r>
              <w:t>3.2.7.B1</w:t>
            </w:r>
          </w:p>
          <w:p w:rsidR="0080537B" w:rsidRDefault="00F76DDA" w:rsidP="00F76DDA">
            <w:pPr>
              <w:jc w:val="center"/>
            </w:pPr>
            <w:r>
              <w:t>3.2.8.B1</w:t>
            </w:r>
          </w:p>
          <w:p w:rsidR="00F76DDA" w:rsidRPr="00A73EB8" w:rsidRDefault="00F76DDA" w:rsidP="00F76DDA">
            <w:pPr>
              <w:jc w:val="center"/>
            </w:pPr>
            <w:r>
              <w:t>3.2.8.B6</w:t>
            </w:r>
          </w:p>
        </w:tc>
        <w:tc>
          <w:tcPr>
            <w:tcW w:w="3420" w:type="dxa"/>
            <w:vAlign w:val="center"/>
          </w:tcPr>
          <w:p w:rsidR="00990086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inertia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Newton’s 1</w:t>
            </w:r>
            <w:r w:rsidRPr="00F4683D">
              <w:rPr>
                <w:vertAlign w:val="superscript"/>
              </w:rPr>
              <w:t>st</w:t>
            </w:r>
            <w:r>
              <w:t xml:space="preserve"> Law of Motion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Newton’s 2</w:t>
            </w:r>
            <w:r w:rsidRPr="00F4683D">
              <w:rPr>
                <w:vertAlign w:val="superscript"/>
              </w:rPr>
              <w:t>nd</w:t>
            </w:r>
            <w:r>
              <w:t xml:space="preserve"> Law of Motion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Newton’s 3</w:t>
            </w:r>
            <w:r w:rsidRPr="00F4683D">
              <w:rPr>
                <w:vertAlign w:val="superscript"/>
              </w:rPr>
              <w:t>rd</w:t>
            </w:r>
            <w:r>
              <w:t xml:space="preserve"> Law of Motion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momentum</w:t>
            </w:r>
          </w:p>
          <w:p w:rsidR="00F4683D" w:rsidRPr="00A73EB8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 of Conservation of Momentum</w:t>
            </w:r>
          </w:p>
        </w:tc>
        <w:tc>
          <w:tcPr>
            <w:tcW w:w="3420" w:type="dxa"/>
            <w:vAlign w:val="center"/>
          </w:tcPr>
          <w:p w:rsidR="0080537B" w:rsidRPr="006A1AAB" w:rsidRDefault="006A1AAB" w:rsidP="006A1AA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Newton’s Games</w:t>
            </w:r>
          </w:p>
          <w:p w:rsidR="006A1AAB" w:rsidRPr="006A1AAB" w:rsidRDefault="006A1AAB" w:rsidP="006A1AA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Inertia Stations</w:t>
            </w:r>
          </w:p>
          <w:p w:rsidR="006A1AAB" w:rsidRPr="006A1AAB" w:rsidRDefault="006A1AAB" w:rsidP="006A1AA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Science of the NFL videos</w:t>
            </w:r>
          </w:p>
          <w:p w:rsidR="006A1AAB" w:rsidRPr="006A1AAB" w:rsidRDefault="006A1AAB" w:rsidP="006A1AA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 xml:space="preserve">Newton’s 3 laws </w:t>
            </w:r>
            <w:proofErr w:type="spellStart"/>
            <w:r>
              <w:t>Frayers</w:t>
            </w:r>
            <w:proofErr w:type="spellEnd"/>
          </w:p>
          <w:p w:rsidR="006A1AAB" w:rsidRPr="006A1AAB" w:rsidRDefault="006A1AAB" w:rsidP="006A1AA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Momentum Notes</w:t>
            </w:r>
          </w:p>
          <w:p w:rsidR="006A1AAB" w:rsidRPr="006A1AAB" w:rsidRDefault="006A1AAB" w:rsidP="006A1AA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“Crash Cars” for law of conservation of momentum</w:t>
            </w:r>
          </w:p>
          <w:p w:rsidR="006A1AAB" w:rsidRPr="006A1AAB" w:rsidRDefault="006A1AAB" w:rsidP="006A1AA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Momentum Labs</w:t>
            </w:r>
          </w:p>
          <w:p w:rsidR="006A1AAB" w:rsidRPr="0049624F" w:rsidRDefault="006A1AAB" w:rsidP="006A1AA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Study Island</w:t>
            </w:r>
          </w:p>
          <w:p w:rsidR="0049624F" w:rsidRPr="006A1AAB" w:rsidRDefault="0049624F" w:rsidP="006A1AAB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Sportscaster Project</w:t>
            </w:r>
          </w:p>
        </w:tc>
        <w:tc>
          <w:tcPr>
            <w:tcW w:w="2880" w:type="dxa"/>
            <w:vAlign w:val="center"/>
          </w:tcPr>
          <w:p w:rsidR="0080537B" w:rsidRPr="006A1AAB" w:rsidRDefault="006A1AAB" w:rsidP="006A1AAB">
            <w:pPr>
              <w:pStyle w:val="ListParagraph"/>
              <w:numPr>
                <w:ilvl w:val="0"/>
                <w:numId w:val="7"/>
              </w:numPr>
              <w:spacing w:after="120"/>
              <w:jc w:val="center"/>
              <w:rPr>
                <w:sz w:val="18"/>
              </w:rPr>
            </w:pPr>
            <w:r>
              <w:t>Motion and Forces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4683D" w:rsidP="00A5565A">
            <w:pPr>
              <w:jc w:val="center"/>
            </w:pPr>
            <w:r>
              <w:t>Forces in Fluids</w:t>
            </w:r>
          </w:p>
        </w:tc>
        <w:tc>
          <w:tcPr>
            <w:tcW w:w="1890" w:type="dxa"/>
            <w:vAlign w:val="center"/>
          </w:tcPr>
          <w:p w:rsidR="00F76DDA" w:rsidRDefault="00F76DDA" w:rsidP="00F76DDA">
            <w:pPr>
              <w:jc w:val="center"/>
            </w:pPr>
            <w:r>
              <w:t>3.2.7.B1</w:t>
            </w:r>
          </w:p>
          <w:p w:rsidR="002717B6" w:rsidRDefault="00F76DDA" w:rsidP="00F76DDA">
            <w:pPr>
              <w:jc w:val="center"/>
            </w:pPr>
            <w:r>
              <w:t>3.2.8.B1</w:t>
            </w:r>
          </w:p>
          <w:p w:rsidR="00F76DDA" w:rsidRPr="00A73EB8" w:rsidRDefault="00F76DDA" w:rsidP="00F76DDA">
            <w:pPr>
              <w:jc w:val="center"/>
            </w:pPr>
            <w:r>
              <w:t>3.2.8.B6</w:t>
            </w:r>
          </w:p>
        </w:tc>
        <w:tc>
          <w:tcPr>
            <w:tcW w:w="3420" w:type="dxa"/>
            <w:vAlign w:val="center"/>
          </w:tcPr>
          <w:p w:rsidR="00990086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fluid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buoyant force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density</w:t>
            </w:r>
          </w:p>
          <w:p w:rsidR="00F4683D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pressure</w:t>
            </w:r>
          </w:p>
          <w:p w:rsidR="00F4683D" w:rsidRPr="00A73EB8" w:rsidRDefault="00F4683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Pascal</w:t>
            </w:r>
          </w:p>
        </w:tc>
        <w:tc>
          <w:tcPr>
            <w:tcW w:w="3420" w:type="dxa"/>
            <w:vAlign w:val="center"/>
          </w:tcPr>
          <w:p w:rsidR="002717B6" w:rsidRPr="0049624F" w:rsidRDefault="0049624F" w:rsidP="0049624F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Archimedes Boat Lab</w:t>
            </w:r>
          </w:p>
          <w:p w:rsidR="0049624F" w:rsidRPr="0049624F" w:rsidRDefault="0049624F" w:rsidP="0049624F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Pascal’s syringe hydraulic tests</w:t>
            </w:r>
          </w:p>
          <w:p w:rsidR="0049624F" w:rsidRPr="0049624F" w:rsidRDefault="0049624F" w:rsidP="0049624F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Bernoulli’s experiments</w:t>
            </w:r>
          </w:p>
        </w:tc>
        <w:tc>
          <w:tcPr>
            <w:tcW w:w="2880" w:type="dxa"/>
            <w:vAlign w:val="center"/>
          </w:tcPr>
          <w:p w:rsidR="002717B6" w:rsidRPr="0049624F" w:rsidRDefault="0049624F" w:rsidP="0049624F">
            <w:pPr>
              <w:pStyle w:val="ListParagraph"/>
              <w:numPr>
                <w:ilvl w:val="0"/>
                <w:numId w:val="7"/>
              </w:numPr>
              <w:spacing w:after="120"/>
            </w:pPr>
            <w:r>
              <w:t>Open-note forces in fluids Quiz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703CE"/>
    <w:multiLevelType w:val="hybridMultilevel"/>
    <w:tmpl w:val="12F82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10C8F"/>
    <w:multiLevelType w:val="hybridMultilevel"/>
    <w:tmpl w:val="FB1C000E"/>
    <w:lvl w:ilvl="0" w:tplc="75269CE2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24FD0"/>
    <w:multiLevelType w:val="hybridMultilevel"/>
    <w:tmpl w:val="DEF88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0C15DC"/>
    <w:multiLevelType w:val="hybridMultilevel"/>
    <w:tmpl w:val="EC5E8E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7543FA5"/>
    <w:multiLevelType w:val="hybridMultilevel"/>
    <w:tmpl w:val="7F0696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49624F"/>
    <w:rsid w:val="005E38FC"/>
    <w:rsid w:val="00611B54"/>
    <w:rsid w:val="006A1AAB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23F74"/>
    <w:rsid w:val="00C94F98"/>
    <w:rsid w:val="00DB305D"/>
    <w:rsid w:val="00DE5063"/>
    <w:rsid w:val="00EF1B39"/>
    <w:rsid w:val="00F4683D"/>
    <w:rsid w:val="00F53422"/>
    <w:rsid w:val="00F7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52344-9A3A-4CCE-A28D-B9FB10D8F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27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Weimer, Alisa</cp:lastModifiedBy>
  <cp:revision>7</cp:revision>
  <dcterms:created xsi:type="dcterms:W3CDTF">2017-02-06T14:00:00Z</dcterms:created>
  <dcterms:modified xsi:type="dcterms:W3CDTF">2017-06-15T13:59:00Z</dcterms:modified>
</cp:coreProperties>
</file>