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B282A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B282A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149C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B282A">
              <w:t>: Atomic Structure and the Periodic Table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163B1">
              <w:t>Structure of the Atom – 3 days</w:t>
            </w:r>
          </w:p>
          <w:p w:rsidR="003163B1" w:rsidRPr="00B477DC" w:rsidRDefault="003163B1" w:rsidP="009A0FC1">
            <w:r>
              <w:t xml:space="preserve">              The Periodic Table – 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163B1" w:rsidRDefault="002F1426" w:rsidP="00B149C5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</w:p>
          <w:p w:rsidR="003163B1" w:rsidRDefault="003163B1" w:rsidP="00B149C5">
            <w:pPr>
              <w:rPr>
                <w:b/>
              </w:rPr>
            </w:pPr>
          </w:p>
          <w:p w:rsidR="003163B1" w:rsidRDefault="003163B1" w:rsidP="00B149C5">
            <w:pPr>
              <w:rPr>
                <w:b/>
              </w:rPr>
            </w:pPr>
            <w:r>
              <w:rPr>
                <w:b/>
              </w:rPr>
              <w:t xml:space="preserve">Unit Essential Question(s):  </w:t>
            </w:r>
          </w:p>
          <w:p w:rsidR="00B477DC" w:rsidRDefault="006B282A" w:rsidP="00B149C5">
            <w:r>
              <w:t>How does the structure of an atom affect the behavior of matter?</w:t>
            </w:r>
          </w:p>
          <w:p w:rsidR="003163B1" w:rsidRDefault="003163B1" w:rsidP="00B149C5"/>
          <w:p w:rsidR="003163B1" w:rsidRDefault="003163B1" w:rsidP="00B149C5">
            <w:r>
              <w:t xml:space="preserve">Lesson Essential Question(s):  </w:t>
            </w:r>
          </w:p>
          <w:p w:rsidR="003163B1" w:rsidRPr="0057272C" w:rsidRDefault="003163B1" w:rsidP="003163B1">
            <w:r w:rsidRPr="0057272C">
              <w:t>How are protons, neutrons, and electrons similar and different?</w:t>
            </w:r>
          </w:p>
          <w:p w:rsidR="003163B1" w:rsidRPr="0057272C" w:rsidRDefault="003163B1" w:rsidP="003163B1">
            <w:r w:rsidRPr="0057272C">
              <w:t>How can a diagram or model that accurately represent one atom of any given element be constructed?</w:t>
            </w:r>
          </w:p>
          <w:p w:rsidR="003163B1" w:rsidRPr="0057272C" w:rsidRDefault="003163B1" w:rsidP="003163B1">
            <w:r w:rsidRPr="0057272C">
              <w:t>How can the periodic table be used to find information about the element?</w:t>
            </w:r>
          </w:p>
          <w:p w:rsidR="00B149C5" w:rsidRDefault="003163B1" w:rsidP="003163B1">
            <w:r w:rsidRPr="0057272C">
              <w:t>How does the organization of the periodic table reflect atomic structure?</w:t>
            </w:r>
            <w:bookmarkStart w:id="0" w:name="_GoBack"/>
            <w:bookmarkEnd w:id="0"/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B282A" w:rsidP="006B282A">
            <w:pPr>
              <w:jc w:val="center"/>
            </w:pPr>
            <w:r>
              <w:t xml:space="preserve">Structure of the Atom </w:t>
            </w:r>
          </w:p>
        </w:tc>
        <w:tc>
          <w:tcPr>
            <w:tcW w:w="1890" w:type="dxa"/>
            <w:vAlign w:val="center"/>
          </w:tcPr>
          <w:p w:rsidR="00A73EB8" w:rsidRDefault="003163B1" w:rsidP="00A5565A">
            <w:pPr>
              <w:jc w:val="center"/>
            </w:pPr>
            <w:r>
              <w:t>3.2.7.A2</w:t>
            </w:r>
          </w:p>
          <w:p w:rsidR="003163B1" w:rsidRPr="00A73EB8" w:rsidRDefault="003163B1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nucleus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neutron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 level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valence electrons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proton</w:t>
            </w:r>
          </w:p>
          <w:p w:rsidR="006B282A" w:rsidRPr="00A73EB8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Quantum Model</w:t>
            </w:r>
          </w:p>
        </w:tc>
        <w:tc>
          <w:tcPr>
            <w:tcW w:w="3420" w:type="dxa"/>
            <w:vAlign w:val="center"/>
          </w:tcPr>
          <w:p w:rsidR="00A73EB8" w:rsidRDefault="003163B1" w:rsidP="00A5565A">
            <w:pPr>
              <w:jc w:val="center"/>
            </w:pPr>
            <w:r>
              <w:t>History of the Atom Notes</w:t>
            </w:r>
          </w:p>
          <w:p w:rsidR="003163B1" w:rsidRDefault="003163B1" w:rsidP="00A5565A">
            <w:pPr>
              <w:jc w:val="center"/>
            </w:pPr>
            <w:r>
              <w:t>Structure of an Atom Notes</w:t>
            </w:r>
          </w:p>
          <w:p w:rsidR="003163B1" w:rsidRDefault="003163B1" w:rsidP="00A5565A">
            <w:pPr>
              <w:jc w:val="center"/>
            </w:pPr>
            <w:r>
              <w:t>Atomic Mass &amp; Isotopes Notes</w:t>
            </w:r>
          </w:p>
          <w:p w:rsidR="003163B1" w:rsidRDefault="003163B1" w:rsidP="00A5565A">
            <w:pPr>
              <w:jc w:val="center"/>
            </w:pPr>
            <w:r>
              <w:t>Practice with Atomic Structure</w:t>
            </w:r>
          </w:p>
          <w:p w:rsidR="003163B1" w:rsidRDefault="003163B1" w:rsidP="00A5565A">
            <w:pPr>
              <w:jc w:val="center"/>
            </w:pPr>
          </w:p>
          <w:p w:rsidR="003163B1" w:rsidRPr="002F1426" w:rsidRDefault="003163B1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3163B1" w:rsidP="00A5565A">
            <w:pPr>
              <w:spacing w:after="120"/>
              <w:jc w:val="center"/>
              <w:rPr>
                <w:sz w:val="18"/>
              </w:rPr>
            </w:pPr>
            <w:r>
              <w:t>Atoms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282A" w:rsidP="00A5565A">
            <w:pPr>
              <w:jc w:val="center"/>
            </w:pPr>
            <w:r>
              <w:t>The Periodic Table</w:t>
            </w:r>
          </w:p>
        </w:tc>
        <w:tc>
          <w:tcPr>
            <w:tcW w:w="1890" w:type="dxa"/>
            <w:vAlign w:val="center"/>
          </w:tcPr>
          <w:p w:rsidR="0080537B" w:rsidRDefault="003163B1" w:rsidP="00A5565A">
            <w:pPr>
              <w:jc w:val="center"/>
            </w:pPr>
            <w:r>
              <w:t>3.2.7.A1</w:t>
            </w:r>
          </w:p>
          <w:p w:rsidR="003163B1" w:rsidRPr="00A73EB8" w:rsidRDefault="003163B1" w:rsidP="003163B1">
            <w:pPr>
              <w:jc w:val="center"/>
            </w:pPr>
            <w:r>
              <w:t>3.2.8.A2</w:t>
            </w:r>
          </w:p>
        </w:tc>
        <w:tc>
          <w:tcPr>
            <w:tcW w:w="3420" w:type="dxa"/>
            <w:vAlign w:val="center"/>
          </w:tcPr>
          <w:p w:rsidR="00990086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group</w:t>
            </w:r>
          </w:p>
          <w:p w:rsidR="006B282A" w:rsidRDefault="00221F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</w:t>
            </w:r>
            <w:r w:rsidR="006B282A">
              <w:t>d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atomic number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number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average atomic mass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 trends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nonmetals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metalloids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alkali metals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alkaline earth metals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 metals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halogens</w:t>
            </w:r>
          </w:p>
          <w:p w:rsidR="006B282A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Nobel gases</w:t>
            </w:r>
          </w:p>
          <w:p w:rsidR="006B282A" w:rsidRPr="00A73EB8" w:rsidRDefault="006B28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inner transition metals</w:t>
            </w:r>
          </w:p>
        </w:tc>
        <w:tc>
          <w:tcPr>
            <w:tcW w:w="3420" w:type="dxa"/>
            <w:vAlign w:val="center"/>
          </w:tcPr>
          <w:p w:rsidR="003163B1" w:rsidRDefault="003163B1" w:rsidP="003163B1">
            <w:pPr>
              <w:jc w:val="center"/>
            </w:pPr>
            <w:r>
              <w:lastRenderedPageBreak/>
              <w:t>Groups/Periods Notes</w:t>
            </w:r>
          </w:p>
          <w:p w:rsidR="003163B1" w:rsidRDefault="003163B1" w:rsidP="003163B1">
            <w:pPr>
              <w:jc w:val="center"/>
            </w:pPr>
            <w:r>
              <w:t>Bohr Models Notes &amp; Practice</w:t>
            </w:r>
          </w:p>
          <w:p w:rsidR="003163B1" w:rsidRDefault="003163B1" w:rsidP="003163B1">
            <w:pPr>
              <w:jc w:val="center"/>
            </w:pPr>
            <w:r>
              <w:t>Electron Dot Diagram Notes</w:t>
            </w:r>
          </w:p>
          <w:p w:rsidR="003163B1" w:rsidRDefault="003163B1" w:rsidP="003163B1">
            <w:pPr>
              <w:jc w:val="center"/>
            </w:pPr>
            <w:r>
              <w:t>Atoms Flipbook</w:t>
            </w:r>
          </w:p>
          <w:p w:rsidR="003163B1" w:rsidRDefault="003163B1" w:rsidP="003163B1">
            <w:pPr>
              <w:jc w:val="center"/>
            </w:pPr>
            <w:r>
              <w:t>Organization of the Periodic Table Questions</w:t>
            </w:r>
          </w:p>
          <w:p w:rsidR="003163B1" w:rsidRDefault="003163B1" w:rsidP="003163B1">
            <w:pPr>
              <w:jc w:val="center"/>
            </w:pPr>
            <w:r>
              <w:t>Periodic Table Basics Project</w:t>
            </w:r>
          </w:p>
          <w:p w:rsidR="0080537B" w:rsidRPr="003163B1" w:rsidRDefault="003163B1" w:rsidP="00A5565A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3163B1" w:rsidP="00A5565A">
            <w:pPr>
              <w:spacing w:after="120"/>
              <w:jc w:val="center"/>
              <w:rPr>
                <w:sz w:val="18"/>
              </w:rPr>
            </w:pPr>
            <w:r>
              <w:t>Atoms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90688"/>
    <w:multiLevelType w:val="hybridMultilevel"/>
    <w:tmpl w:val="1298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83507"/>
    <w:multiLevelType w:val="hybridMultilevel"/>
    <w:tmpl w:val="1298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21F70"/>
    <w:rsid w:val="00243906"/>
    <w:rsid w:val="002717B6"/>
    <w:rsid w:val="002F1426"/>
    <w:rsid w:val="002F1966"/>
    <w:rsid w:val="003163B1"/>
    <w:rsid w:val="0057272C"/>
    <w:rsid w:val="005E38FC"/>
    <w:rsid w:val="00611B54"/>
    <w:rsid w:val="006B282A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0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2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4D30C-15FA-49E6-A6AE-ED102923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92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Lutzkanin, Catherine "Katie"</cp:lastModifiedBy>
  <cp:revision>5</cp:revision>
  <cp:lastPrinted>2017-06-15T16:55:00Z</cp:lastPrinted>
  <dcterms:created xsi:type="dcterms:W3CDTF">2017-02-06T13:23:00Z</dcterms:created>
  <dcterms:modified xsi:type="dcterms:W3CDTF">2017-06-15T17:24:00Z</dcterms:modified>
</cp:coreProperties>
</file>