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45183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45183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4518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45183">
              <w:t>Matter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131AF">
              <w:t>States of Matter and Changing Forms – 6 days</w:t>
            </w:r>
          </w:p>
          <w:p w:rsidR="00C131AF" w:rsidRDefault="00C131AF" w:rsidP="009A0FC1">
            <w:r>
              <w:t xml:space="preserve">              Gas Laws – 2 days</w:t>
            </w:r>
          </w:p>
          <w:p w:rsidR="00C131AF" w:rsidRDefault="00C131AF" w:rsidP="009A0FC1">
            <w:r>
              <w:t xml:space="preserve">              Chemical &amp; Physical Properties and Changes of Matter – 5 days</w:t>
            </w:r>
          </w:p>
          <w:p w:rsidR="002F1426" w:rsidRDefault="00C131AF" w:rsidP="009A0FC1">
            <w:r>
              <w:t xml:space="preserve">              Classifying Matter – 4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4732DE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45183">
              <w:t xml:space="preserve"> </w:t>
            </w:r>
          </w:p>
          <w:p w:rsidR="00F21143" w:rsidRDefault="00F21143" w:rsidP="00B149C5"/>
          <w:p w:rsidR="00F21143" w:rsidRPr="00F21143" w:rsidRDefault="00F21143" w:rsidP="00B149C5">
            <w:pPr>
              <w:rPr>
                <w:b/>
              </w:rPr>
            </w:pPr>
            <w:r w:rsidRPr="00F21143">
              <w:rPr>
                <w:b/>
              </w:rPr>
              <w:t>Unit Essential Question(s):</w:t>
            </w:r>
          </w:p>
          <w:p w:rsidR="00B477DC" w:rsidRDefault="00745183" w:rsidP="00B149C5">
            <w:r>
              <w:t>How can matter be described and classified?</w:t>
            </w:r>
          </w:p>
          <w:p w:rsidR="00F21143" w:rsidRDefault="00F21143" w:rsidP="00B149C5"/>
          <w:p w:rsidR="00F21143" w:rsidRPr="00F21143" w:rsidRDefault="00F21143" w:rsidP="00B149C5">
            <w:pPr>
              <w:rPr>
                <w:b/>
              </w:rPr>
            </w:pPr>
            <w:r w:rsidRPr="00F21143">
              <w:rPr>
                <w:b/>
              </w:rPr>
              <w:t>Lesson Essential Question(s):</w:t>
            </w:r>
          </w:p>
          <w:p w:rsidR="00F21143" w:rsidRPr="00F21143" w:rsidRDefault="00F21143" w:rsidP="00F21143">
            <w:r w:rsidRPr="00F21143">
              <w:t>How does the Kinetic Theory of Matter explain the states of matter?</w:t>
            </w:r>
          </w:p>
          <w:p w:rsidR="00F21143" w:rsidRPr="00F21143" w:rsidRDefault="00F21143" w:rsidP="00F21143">
            <w:r w:rsidRPr="00F21143">
              <w:t>How are the 4 states of matter similar and different?</w:t>
            </w:r>
          </w:p>
          <w:p w:rsidR="00F21143" w:rsidRPr="00F21143" w:rsidRDefault="00F21143" w:rsidP="00F21143">
            <w:r w:rsidRPr="00F21143">
              <w:t>How does matter change states?</w:t>
            </w:r>
          </w:p>
          <w:p w:rsidR="00F21143" w:rsidRPr="00F21143" w:rsidRDefault="00F21143" w:rsidP="00F21143">
            <w:r w:rsidRPr="00F21143">
              <w:t>According to Boyle’s and Charles’s Laws, how are the temperature, volume, and pressure of gases related?</w:t>
            </w:r>
          </w:p>
          <w:p w:rsidR="00F21143" w:rsidRPr="00F21143" w:rsidRDefault="00F21143" w:rsidP="00F21143">
            <w:r w:rsidRPr="00F21143">
              <w:t>How is a property different from a change?</w:t>
            </w:r>
          </w:p>
          <w:p w:rsidR="00F21143" w:rsidRPr="00F21143" w:rsidRDefault="00F21143" w:rsidP="00F21143">
            <w:r w:rsidRPr="00F21143">
              <w:t>How are physical and chemical changes different?</w:t>
            </w:r>
          </w:p>
          <w:p w:rsidR="00F21143" w:rsidRPr="00F21143" w:rsidRDefault="00F21143" w:rsidP="00F21143">
            <w:r w:rsidRPr="00F21143">
              <w:t>What observations might indicate physical and chemical changes?</w:t>
            </w:r>
          </w:p>
          <w:p w:rsidR="00F21143" w:rsidRPr="00F21143" w:rsidRDefault="00F21143" w:rsidP="00F21143">
            <w:r w:rsidRPr="00F21143">
              <w:t>Why are elements and compounds classified as pure substances?</w:t>
            </w:r>
          </w:p>
          <w:p w:rsidR="00F21143" w:rsidRPr="00F21143" w:rsidRDefault="00F21143" w:rsidP="00F21143">
            <w:r w:rsidRPr="00F21143">
              <w:t>How do mixtures differ from pure substances?</w:t>
            </w:r>
          </w:p>
          <w:p w:rsidR="00F21143" w:rsidRPr="00F21143" w:rsidRDefault="00F21143" w:rsidP="00F21143">
            <w:r w:rsidRPr="00F21143">
              <w:t>How are the different types of mixtures classified?</w:t>
            </w:r>
          </w:p>
          <w:p w:rsidR="00F21143" w:rsidRPr="003A5321" w:rsidRDefault="00F21143" w:rsidP="00F21143">
            <w:pPr>
              <w:rPr>
                <w:rFonts w:ascii="Georgia" w:hAnsi="Georgia"/>
              </w:rPr>
            </w:pP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45183" w:rsidP="00A5565A">
            <w:pPr>
              <w:jc w:val="center"/>
            </w:pPr>
            <w:r>
              <w:t>States of Matter and Changing Forms</w:t>
            </w:r>
          </w:p>
        </w:tc>
        <w:tc>
          <w:tcPr>
            <w:tcW w:w="1890" w:type="dxa"/>
            <w:vAlign w:val="center"/>
          </w:tcPr>
          <w:p w:rsidR="00A73EB8" w:rsidRDefault="00467DFA" w:rsidP="00A5565A">
            <w:pPr>
              <w:jc w:val="center"/>
            </w:pPr>
            <w:r>
              <w:t>3.2.6.A1</w:t>
            </w:r>
          </w:p>
          <w:p w:rsidR="00467DFA" w:rsidRDefault="00467DFA" w:rsidP="00A5565A">
            <w:pPr>
              <w:jc w:val="center"/>
            </w:pPr>
            <w:r>
              <w:t>3.2.6.B3</w:t>
            </w:r>
          </w:p>
          <w:p w:rsidR="00467DFA" w:rsidRDefault="00467DFA" w:rsidP="00A5565A">
            <w:pPr>
              <w:jc w:val="center"/>
            </w:pPr>
            <w:r>
              <w:t>3.2.8.A3</w:t>
            </w:r>
          </w:p>
          <w:p w:rsidR="00467DFA" w:rsidRDefault="00467DFA" w:rsidP="00467DFA"/>
          <w:p w:rsidR="00467DFA" w:rsidRDefault="00467DFA" w:rsidP="00A5565A">
            <w:pPr>
              <w:jc w:val="center"/>
            </w:pPr>
          </w:p>
          <w:p w:rsidR="00467DFA" w:rsidRPr="00A73EB8" w:rsidRDefault="00467DFA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matter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Kinetic Theory of Matter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solid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liquid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gas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plasma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thermal expansion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zero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melting point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boiling point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freezing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condensation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evaporation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sublimation</w:t>
            </w:r>
          </w:p>
          <w:p w:rsidR="00745183" w:rsidRPr="00A73EB8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viscosity</w:t>
            </w:r>
          </w:p>
        </w:tc>
        <w:tc>
          <w:tcPr>
            <w:tcW w:w="3420" w:type="dxa"/>
            <w:vAlign w:val="center"/>
          </w:tcPr>
          <w:p w:rsidR="00A73EB8" w:rsidRDefault="00CD55E2" w:rsidP="00A5565A">
            <w:pPr>
              <w:jc w:val="center"/>
            </w:pPr>
            <w:r>
              <w:lastRenderedPageBreak/>
              <w:t>States of Matter Notes</w:t>
            </w:r>
          </w:p>
          <w:p w:rsidR="004732DE" w:rsidRDefault="004732DE" w:rsidP="00A5565A">
            <w:pPr>
              <w:jc w:val="center"/>
            </w:pPr>
            <w:r>
              <w:t>Kinetic Theory of Matter Notes</w:t>
            </w:r>
          </w:p>
          <w:p w:rsidR="004732DE" w:rsidRDefault="00CD55E2" w:rsidP="00A5565A">
            <w:pPr>
              <w:jc w:val="center"/>
            </w:pPr>
            <w:r>
              <w:t>Viscosity Lab</w:t>
            </w:r>
          </w:p>
          <w:p w:rsidR="004732DE" w:rsidRDefault="00CD55E2" w:rsidP="00A5565A">
            <w:pPr>
              <w:jc w:val="center"/>
            </w:pPr>
            <w:r>
              <w:t>Thermal Expansion Lab</w:t>
            </w:r>
          </w:p>
          <w:p w:rsidR="004732DE" w:rsidRDefault="004732DE" w:rsidP="00A5565A">
            <w:pPr>
              <w:jc w:val="center"/>
            </w:pPr>
            <w:r>
              <w:t>Thermal Expansion/What’s Weird About Water Notes</w:t>
            </w:r>
          </w:p>
          <w:p w:rsidR="004732DE" w:rsidRDefault="004732DE" w:rsidP="00A5565A">
            <w:pPr>
              <w:jc w:val="center"/>
            </w:pPr>
            <w:r>
              <w:t>Phase Change Notes &amp; Coloring</w:t>
            </w:r>
          </w:p>
          <w:p w:rsidR="004732DE" w:rsidRDefault="004732DE" w:rsidP="00A5565A">
            <w:pPr>
              <w:jc w:val="center"/>
            </w:pPr>
            <w:r>
              <w:t>Phase Change Lab</w:t>
            </w:r>
          </w:p>
          <w:p w:rsidR="004732DE" w:rsidRPr="002F1426" w:rsidRDefault="004732DE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C131AF" w:rsidP="00A5565A">
            <w:pPr>
              <w:spacing w:after="120"/>
              <w:jc w:val="center"/>
            </w:pPr>
            <w:r>
              <w:t>Matter Quiz</w:t>
            </w:r>
          </w:p>
          <w:p w:rsidR="00C131AF" w:rsidRPr="00DB305D" w:rsidRDefault="00C131AF" w:rsidP="00A5565A">
            <w:pPr>
              <w:spacing w:after="120"/>
              <w:jc w:val="center"/>
              <w:rPr>
                <w:sz w:val="18"/>
              </w:rPr>
            </w:pPr>
            <w:r>
              <w:t>Matter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45183" w:rsidP="00A5565A">
            <w:pPr>
              <w:jc w:val="center"/>
            </w:pPr>
            <w:r>
              <w:t>Behavior of Gases</w:t>
            </w:r>
          </w:p>
        </w:tc>
        <w:tc>
          <w:tcPr>
            <w:tcW w:w="1890" w:type="dxa"/>
            <w:vAlign w:val="center"/>
          </w:tcPr>
          <w:p w:rsidR="0080537B" w:rsidRPr="00A73EB8" w:rsidRDefault="00467DFA" w:rsidP="00A5565A">
            <w:pPr>
              <w:jc w:val="center"/>
            </w:pPr>
            <w:r>
              <w:t>CC.2.2.6.B.3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C131A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C131AF" w:rsidP="00A5565A">
            <w:pPr>
              <w:jc w:val="center"/>
            </w:pPr>
            <w:r>
              <w:t>Boyle’s Law Notes, Demos &amp; Calculations</w:t>
            </w:r>
          </w:p>
          <w:p w:rsidR="00C131AF" w:rsidRPr="002F1426" w:rsidRDefault="00C131AF" w:rsidP="00A5565A">
            <w:pPr>
              <w:jc w:val="center"/>
              <w:rPr>
                <w:b/>
              </w:rPr>
            </w:pPr>
            <w:r>
              <w:t>Charles Law Notes, Demos &amp; Calculations</w:t>
            </w:r>
          </w:p>
        </w:tc>
        <w:tc>
          <w:tcPr>
            <w:tcW w:w="2880" w:type="dxa"/>
            <w:vAlign w:val="center"/>
          </w:tcPr>
          <w:p w:rsidR="00C131AF" w:rsidRDefault="00C131AF" w:rsidP="00C131AF">
            <w:pPr>
              <w:spacing w:after="120"/>
              <w:jc w:val="center"/>
            </w:pPr>
            <w:r>
              <w:t>Matter Quiz</w:t>
            </w:r>
          </w:p>
          <w:p w:rsidR="0080537B" w:rsidRPr="00DB305D" w:rsidRDefault="00C131AF" w:rsidP="00C131AF">
            <w:pPr>
              <w:spacing w:after="120"/>
              <w:jc w:val="center"/>
              <w:rPr>
                <w:sz w:val="18"/>
              </w:rPr>
            </w:pPr>
            <w:r>
              <w:t>Matter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45183" w:rsidP="00A5565A">
            <w:pPr>
              <w:jc w:val="center"/>
            </w:pPr>
            <w:r>
              <w:t>Chemical and Physical Properties and Changes of Matter</w:t>
            </w:r>
          </w:p>
        </w:tc>
        <w:tc>
          <w:tcPr>
            <w:tcW w:w="1890" w:type="dxa"/>
            <w:vAlign w:val="center"/>
          </w:tcPr>
          <w:p w:rsidR="0080537B" w:rsidRDefault="00467DFA" w:rsidP="00A5565A">
            <w:pPr>
              <w:jc w:val="center"/>
            </w:pPr>
            <w:r>
              <w:t>3.2.6.A4</w:t>
            </w:r>
          </w:p>
          <w:p w:rsidR="00467DFA" w:rsidRDefault="00467DFA" w:rsidP="00A5565A">
            <w:pPr>
              <w:jc w:val="center"/>
            </w:pPr>
            <w:r>
              <w:t>3.2.6.A5</w:t>
            </w:r>
          </w:p>
          <w:p w:rsidR="00F21143" w:rsidRDefault="00F21143" w:rsidP="00A5565A">
            <w:pPr>
              <w:jc w:val="center"/>
            </w:pPr>
            <w:r>
              <w:t>3.2.7.A3</w:t>
            </w:r>
          </w:p>
          <w:p w:rsidR="00F21143" w:rsidRPr="00A73EB8" w:rsidRDefault="00F21143" w:rsidP="00A5565A">
            <w:pPr>
              <w:jc w:val="center"/>
            </w:pPr>
            <w:r>
              <w:t>3.2.8.A4</w:t>
            </w:r>
          </w:p>
        </w:tc>
        <w:tc>
          <w:tcPr>
            <w:tcW w:w="3420" w:type="dxa"/>
            <w:vAlign w:val="center"/>
          </w:tcPr>
          <w:p w:rsidR="00990086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property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property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change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change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flammability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reactivity</w:t>
            </w:r>
          </w:p>
          <w:p w:rsidR="00745183" w:rsidRPr="00A73EB8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Matter</w:t>
            </w:r>
          </w:p>
        </w:tc>
        <w:tc>
          <w:tcPr>
            <w:tcW w:w="3420" w:type="dxa"/>
            <w:vAlign w:val="center"/>
          </w:tcPr>
          <w:p w:rsidR="00C131AF" w:rsidRDefault="00CD55E2" w:rsidP="00A5565A">
            <w:pPr>
              <w:jc w:val="center"/>
            </w:pPr>
            <w:r>
              <w:t>Physical &amp; Chemical Change Labs</w:t>
            </w:r>
          </w:p>
          <w:p w:rsidR="00C131AF" w:rsidRDefault="00C131AF" w:rsidP="00A5565A">
            <w:pPr>
              <w:jc w:val="center"/>
            </w:pPr>
            <w:r>
              <w:t>Physical &amp; Chemical Properties &amp; Changes Notes</w:t>
            </w:r>
          </w:p>
          <w:p w:rsidR="00C131AF" w:rsidRPr="002F1426" w:rsidRDefault="00C131AF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C131AF" w:rsidP="00C131AF">
            <w:pPr>
              <w:spacing w:after="120"/>
              <w:jc w:val="center"/>
              <w:rPr>
                <w:sz w:val="18"/>
              </w:rPr>
            </w:pPr>
            <w:r>
              <w:t>Matter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45183" w:rsidP="00A5565A">
            <w:pPr>
              <w:jc w:val="center"/>
            </w:pPr>
            <w:r>
              <w:t>Classifying Matter</w:t>
            </w:r>
          </w:p>
        </w:tc>
        <w:tc>
          <w:tcPr>
            <w:tcW w:w="1890" w:type="dxa"/>
            <w:vAlign w:val="center"/>
          </w:tcPr>
          <w:p w:rsidR="002717B6" w:rsidRDefault="00467DFA" w:rsidP="00A5565A">
            <w:pPr>
              <w:jc w:val="center"/>
            </w:pPr>
            <w:r>
              <w:t>3.2.7.A1</w:t>
            </w:r>
          </w:p>
          <w:p w:rsidR="00F21143" w:rsidRPr="00A73EB8" w:rsidRDefault="00F2114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 substance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mixture</w:t>
            </w:r>
          </w:p>
          <w:p w:rsidR="00745183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heterogeneous mixture</w:t>
            </w:r>
          </w:p>
          <w:p w:rsidR="00745183" w:rsidRPr="00A73EB8" w:rsidRDefault="007451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homogeneous mixture</w:t>
            </w:r>
          </w:p>
        </w:tc>
        <w:tc>
          <w:tcPr>
            <w:tcW w:w="3420" w:type="dxa"/>
            <w:vAlign w:val="center"/>
          </w:tcPr>
          <w:p w:rsidR="002717B6" w:rsidRDefault="00CD55E2" w:rsidP="00A5565A">
            <w:pPr>
              <w:jc w:val="center"/>
            </w:pPr>
            <w:r>
              <w:t>Classifying Matter</w:t>
            </w:r>
            <w:r w:rsidR="00C131AF">
              <w:t xml:space="preserve"> Activator</w:t>
            </w:r>
          </w:p>
          <w:p w:rsidR="00CD55E2" w:rsidRDefault="00CD55E2" w:rsidP="00A5565A">
            <w:pPr>
              <w:jc w:val="center"/>
            </w:pPr>
            <w:r>
              <w:t>Representing Elements, Compounds &amp; Mixtures Activity</w:t>
            </w:r>
          </w:p>
          <w:p w:rsidR="00C131AF" w:rsidRDefault="00C131AF" w:rsidP="00A5565A">
            <w:pPr>
              <w:jc w:val="center"/>
            </w:pPr>
            <w:r>
              <w:t>Elements, Compounds &amp; Mixtures Notes</w:t>
            </w:r>
          </w:p>
          <w:p w:rsidR="00C131AF" w:rsidRDefault="00C131AF" w:rsidP="00A5565A">
            <w:pPr>
              <w:jc w:val="center"/>
            </w:pPr>
            <w:r>
              <w:t>Homogeneous &amp; Heterogeneous Mixtures Notes</w:t>
            </w:r>
          </w:p>
          <w:p w:rsidR="00C131AF" w:rsidRPr="002F1426" w:rsidRDefault="00C131AF" w:rsidP="00C131AF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C131AF" w:rsidP="00A5565A">
            <w:pPr>
              <w:spacing w:after="120"/>
              <w:jc w:val="center"/>
              <w:rPr>
                <w:sz w:val="18"/>
              </w:rPr>
            </w:pPr>
            <w:r>
              <w:t>Homogeneous &amp; Heterogeneous Mixtures Activity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D10E2"/>
    <w:multiLevelType w:val="hybridMultilevel"/>
    <w:tmpl w:val="09904674"/>
    <w:lvl w:ilvl="0" w:tplc="0388E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73834"/>
    <w:multiLevelType w:val="hybridMultilevel"/>
    <w:tmpl w:val="26724A90"/>
    <w:lvl w:ilvl="0" w:tplc="57D296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7207EC"/>
    <w:multiLevelType w:val="hybridMultilevel"/>
    <w:tmpl w:val="30A8E970"/>
    <w:lvl w:ilvl="0" w:tplc="833CF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941EF9"/>
    <w:multiLevelType w:val="hybridMultilevel"/>
    <w:tmpl w:val="ADDC63AE"/>
    <w:lvl w:ilvl="0" w:tplc="0B5C4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67DFA"/>
    <w:rsid w:val="004732DE"/>
    <w:rsid w:val="005E38FC"/>
    <w:rsid w:val="00611B54"/>
    <w:rsid w:val="00745183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131AF"/>
    <w:rsid w:val="00C94F98"/>
    <w:rsid w:val="00CD55E2"/>
    <w:rsid w:val="00DB305D"/>
    <w:rsid w:val="00DE5063"/>
    <w:rsid w:val="00EF1B39"/>
    <w:rsid w:val="00F2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E2E0A-82D0-4B98-8199-C212B200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Lutzkanin, Catherine "Katie"</cp:lastModifiedBy>
  <cp:revision>4</cp:revision>
  <cp:lastPrinted>2017-06-15T15:28:00Z</cp:lastPrinted>
  <dcterms:created xsi:type="dcterms:W3CDTF">2017-02-06T13:32:00Z</dcterms:created>
  <dcterms:modified xsi:type="dcterms:W3CDTF">2017-06-15T18:00:00Z</dcterms:modified>
</cp:coreProperties>
</file>