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A73EB8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 w:rsidR="005E38FC">
        <w:rPr>
          <w:b/>
        </w:rPr>
        <w:t xml:space="preserve"> </w:t>
      </w:r>
      <w:r w:rsidR="0067571B">
        <w:rPr>
          <w:u w:val="single"/>
        </w:rPr>
        <w:t>Physical Science</w:t>
      </w:r>
      <w:r>
        <w:tab/>
      </w:r>
      <w:r>
        <w:tab/>
      </w:r>
      <w:r w:rsidR="002F1426">
        <w:t xml:space="preserve">                      </w:t>
      </w:r>
      <w:r w:rsidRPr="002F1426">
        <w:rPr>
          <w:b/>
        </w:rPr>
        <w:t xml:space="preserve">Grade: </w:t>
      </w:r>
      <w:r w:rsidR="0067571B">
        <w:rPr>
          <w:u w:val="single"/>
        </w:rPr>
        <w:t>8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2F1426" w:rsidRDefault="002F1426" w:rsidP="0067571B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67571B">
              <w:t>Simple Machines and Energy</w:t>
            </w:r>
          </w:p>
        </w:tc>
        <w:tc>
          <w:tcPr>
            <w:tcW w:w="7920" w:type="dxa"/>
          </w:tcPr>
          <w:p w:rsidR="009A0FC1" w:rsidRDefault="002F1426" w:rsidP="009A0FC1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095FF1" w:rsidRPr="00095FF1">
              <w:t>Work, Power &amp;</w:t>
            </w:r>
            <w:r w:rsidR="00095FF1">
              <w:rPr>
                <w:b/>
              </w:rPr>
              <w:t xml:space="preserve"> </w:t>
            </w:r>
            <w:r w:rsidR="00095FF1">
              <w:t>Simple Machines – 14 days</w:t>
            </w:r>
          </w:p>
          <w:p w:rsidR="00095FF1" w:rsidRDefault="00095FF1" w:rsidP="009A0FC1">
            <w:r>
              <w:t xml:space="preserve">               Types of Energy – 5 days</w:t>
            </w:r>
          </w:p>
          <w:p w:rsidR="00095FF1" w:rsidRDefault="00095FF1" w:rsidP="009A0FC1">
            <w:r>
              <w:t xml:space="preserve">               Transfer of Energy – 4 days</w:t>
            </w:r>
          </w:p>
          <w:p w:rsidR="00095FF1" w:rsidRPr="00B477DC" w:rsidRDefault="00095FF1" w:rsidP="009A0FC1">
            <w:r>
              <w:t xml:space="preserve">               Thermal Energy – 6 days</w:t>
            </w:r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8E6526" w:rsidRDefault="002F1426" w:rsidP="00B149C5">
            <w:pPr>
              <w:rPr>
                <w:b/>
              </w:rPr>
            </w:pPr>
            <w:r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</w:p>
          <w:p w:rsidR="008E6526" w:rsidRDefault="008E6526" w:rsidP="00B149C5">
            <w:pPr>
              <w:rPr>
                <w:b/>
              </w:rPr>
            </w:pPr>
          </w:p>
          <w:p w:rsidR="008E6526" w:rsidRDefault="008E6526" w:rsidP="00B149C5">
            <w:pPr>
              <w:rPr>
                <w:b/>
              </w:rPr>
            </w:pPr>
            <w:r>
              <w:rPr>
                <w:b/>
              </w:rPr>
              <w:t xml:space="preserve">Unit Essential Question(s):  </w:t>
            </w:r>
          </w:p>
          <w:p w:rsidR="00B477DC" w:rsidRDefault="0067571B" w:rsidP="00B149C5">
            <w:r>
              <w:t>How are force, motion, and energy related?</w:t>
            </w:r>
          </w:p>
          <w:p w:rsidR="008E6526" w:rsidRDefault="008E6526" w:rsidP="00B149C5"/>
          <w:p w:rsidR="008E6526" w:rsidRPr="008E6526" w:rsidRDefault="008E6526" w:rsidP="00B149C5">
            <w:pPr>
              <w:rPr>
                <w:b/>
              </w:rPr>
            </w:pPr>
            <w:r w:rsidRPr="008E6526">
              <w:rPr>
                <w:b/>
              </w:rPr>
              <w:t>Lesson Essential Question(s):</w:t>
            </w:r>
          </w:p>
          <w:p w:rsidR="008E6526" w:rsidRPr="00611303" w:rsidRDefault="008E6526" w:rsidP="008E6526">
            <w:pPr>
              <w:tabs>
                <w:tab w:val="left" w:pos="0"/>
              </w:tabs>
            </w:pPr>
            <w:r w:rsidRPr="00611303">
              <w:t>When is work done on an object?</w:t>
            </w:r>
          </w:p>
          <w:p w:rsidR="008E6526" w:rsidRPr="00611303" w:rsidRDefault="008E6526" w:rsidP="008E6526">
            <w:pPr>
              <w:tabs>
                <w:tab w:val="left" w:pos="0"/>
              </w:tabs>
            </w:pPr>
            <w:r w:rsidRPr="00611303">
              <w:t xml:space="preserve">How are work and power related? </w:t>
            </w:r>
          </w:p>
          <w:p w:rsidR="008E6526" w:rsidRPr="00611303" w:rsidRDefault="008E6526" w:rsidP="008E6526">
            <w:pPr>
              <w:tabs>
                <w:tab w:val="left" w:pos="0"/>
              </w:tabs>
            </w:pPr>
            <w:r w:rsidRPr="00611303">
              <w:t>What is a machine?</w:t>
            </w:r>
          </w:p>
          <w:p w:rsidR="008E6526" w:rsidRPr="00611303" w:rsidRDefault="008E6526" w:rsidP="008E6526">
            <w:pPr>
              <w:tabs>
                <w:tab w:val="left" w:pos="0"/>
              </w:tabs>
            </w:pPr>
            <w:r w:rsidRPr="00611303">
              <w:t>How do you calculate the efficiency of a machine?</w:t>
            </w:r>
          </w:p>
          <w:p w:rsidR="008E6526" w:rsidRPr="00611303" w:rsidRDefault="008E6526" w:rsidP="008E6526">
            <w:pPr>
              <w:tabs>
                <w:tab w:val="left" w:pos="0"/>
              </w:tabs>
            </w:pPr>
            <w:r w:rsidRPr="00611303">
              <w:t>How do the six simple machines make work easier?</w:t>
            </w:r>
          </w:p>
          <w:p w:rsidR="008E6526" w:rsidRPr="00611303" w:rsidRDefault="008E6526" w:rsidP="008E6526">
            <w:pPr>
              <w:tabs>
                <w:tab w:val="left" w:pos="0"/>
              </w:tabs>
            </w:pPr>
            <w:r w:rsidRPr="00611303">
              <w:t>How are work, power, and energy related?</w:t>
            </w:r>
          </w:p>
          <w:p w:rsidR="008E6526" w:rsidRPr="00611303" w:rsidRDefault="008E6526" w:rsidP="008E6526">
            <w:pPr>
              <w:tabs>
                <w:tab w:val="left" w:pos="0"/>
              </w:tabs>
            </w:pPr>
            <w:r w:rsidRPr="00611303">
              <w:t>What are the major forms of energy?</w:t>
            </w:r>
          </w:p>
          <w:p w:rsidR="008E6526" w:rsidRPr="00611303" w:rsidRDefault="008E6526" w:rsidP="008E6526">
            <w:pPr>
              <w:tabs>
                <w:tab w:val="left" w:pos="0"/>
              </w:tabs>
            </w:pPr>
            <w:r w:rsidRPr="00611303">
              <w:t>What factors influence the potential and kinetic energy of an object?</w:t>
            </w:r>
          </w:p>
          <w:p w:rsidR="008E6526" w:rsidRPr="00611303" w:rsidRDefault="008E6526" w:rsidP="008E6526">
            <w:pPr>
              <w:tabs>
                <w:tab w:val="left" w:pos="0"/>
              </w:tabs>
            </w:pPr>
            <w:r w:rsidRPr="00611303">
              <w:t>How are Kinetic and Potential Energy related?</w:t>
            </w:r>
          </w:p>
          <w:p w:rsidR="008E6526" w:rsidRPr="00611303" w:rsidRDefault="008E6526" w:rsidP="008E6526">
            <w:r w:rsidRPr="00611303">
              <w:t>How is energy conserved when changing from one form to another?</w:t>
            </w:r>
          </w:p>
          <w:p w:rsidR="008E6526" w:rsidRPr="00611303" w:rsidRDefault="008E6526" w:rsidP="008E6526">
            <w:r w:rsidRPr="00611303">
              <w:t>What are examples of energy transformations?</w:t>
            </w:r>
          </w:p>
          <w:p w:rsidR="008E6526" w:rsidRPr="00611303" w:rsidRDefault="008E6526" w:rsidP="008E6526">
            <w:r w:rsidRPr="00611303">
              <w:t>How is thermal energy related to temperature and heat?</w:t>
            </w:r>
          </w:p>
          <w:p w:rsidR="008E6526" w:rsidRPr="00611303" w:rsidRDefault="008E6526" w:rsidP="008E6526">
            <w:r w:rsidRPr="00611303">
              <w:t>How is thermal energy transferred?</w:t>
            </w:r>
          </w:p>
          <w:p w:rsidR="008E6526" w:rsidRPr="00611303" w:rsidRDefault="008E6526" w:rsidP="008E6526">
            <w:r w:rsidRPr="00611303">
              <w:t>In what direction does heat move?</w:t>
            </w:r>
          </w:p>
          <w:p w:rsidR="00B149C5" w:rsidRPr="008E6526" w:rsidRDefault="008E6526" w:rsidP="008E6526">
            <w:pPr>
              <w:rPr>
                <w:rFonts w:ascii="Georgia" w:hAnsi="Georgia"/>
              </w:rPr>
            </w:pPr>
            <w:r w:rsidRPr="00611303">
              <w:t>How are conductors and insulators different?</w:t>
            </w:r>
          </w:p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A73EB8" w:rsidTr="0080537B">
        <w:tc>
          <w:tcPr>
            <w:tcW w:w="2785" w:type="dxa"/>
            <w:vAlign w:val="center"/>
          </w:tcPr>
          <w:p w:rsidR="00A73EB8" w:rsidRPr="00DE5063" w:rsidRDefault="0067571B" w:rsidP="00A5565A">
            <w:pPr>
              <w:jc w:val="center"/>
            </w:pPr>
            <w:r>
              <w:t>Work and Simple Machines</w:t>
            </w:r>
          </w:p>
        </w:tc>
        <w:tc>
          <w:tcPr>
            <w:tcW w:w="1890" w:type="dxa"/>
            <w:vAlign w:val="center"/>
          </w:tcPr>
          <w:p w:rsidR="00095FF1" w:rsidRPr="00A73EB8" w:rsidRDefault="00CE2C0D" w:rsidP="00CE2C0D">
            <w:pPr>
              <w:jc w:val="center"/>
            </w:pPr>
            <w:r>
              <w:t>S8.C.3.1.3</w:t>
            </w:r>
          </w:p>
        </w:tc>
        <w:tc>
          <w:tcPr>
            <w:tcW w:w="3420" w:type="dxa"/>
            <w:vAlign w:val="center"/>
          </w:tcPr>
          <w:p w:rsidR="00990086" w:rsidRDefault="0067571B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work</w:t>
            </w:r>
          </w:p>
          <w:p w:rsidR="0067571B" w:rsidRDefault="0067571B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power</w:t>
            </w:r>
          </w:p>
          <w:p w:rsidR="0067571B" w:rsidRDefault="0067571B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machine</w:t>
            </w:r>
          </w:p>
          <w:p w:rsidR="0067571B" w:rsidRDefault="0067571B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Joule</w:t>
            </w:r>
          </w:p>
          <w:p w:rsidR="0067571B" w:rsidRDefault="0067571B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watt</w:t>
            </w:r>
          </w:p>
          <w:p w:rsidR="0067571B" w:rsidRDefault="0067571B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efficiency</w:t>
            </w:r>
          </w:p>
          <w:p w:rsidR="0067571B" w:rsidRDefault="0067571B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output</w:t>
            </w:r>
          </w:p>
          <w:p w:rsidR="0067571B" w:rsidRDefault="0067571B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lastRenderedPageBreak/>
              <w:t>mechanical advantage</w:t>
            </w:r>
          </w:p>
          <w:p w:rsidR="0067571B" w:rsidRDefault="0067571B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inclined plane</w:t>
            </w:r>
          </w:p>
          <w:p w:rsidR="0067571B" w:rsidRDefault="0067571B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wedge</w:t>
            </w:r>
          </w:p>
          <w:p w:rsidR="0067571B" w:rsidRDefault="0067571B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screw</w:t>
            </w:r>
          </w:p>
          <w:p w:rsidR="0067571B" w:rsidRDefault="0067571B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lever (1</w:t>
            </w:r>
            <w:r w:rsidRPr="0067571B">
              <w:rPr>
                <w:vertAlign w:val="superscript"/>
              </w:rPr>
              <w:t>st</w:t>
            </w:r>
            <w:r>
              <w:t>, 2</w:t>
            </w:r>
            <w:r w:rsidRPr="0067571B">
              <w:rPr>
                <w:vertAlign w:val="superscript"/>
              </w:rPr>
              <w:t>nd</w:t>
            </w:r>
            <w:r>
              <w:t>, 3</w:t>
            </w:r>
            <w:r w:rsidRPr="0067571B">
              <w:rPr>
                <w:vertAlign w:val="superscript"/>
              </w:rPr>
              <w:t>rd</w:t>
            </w:r>
            <w:r>
              <w:t xml:space="preserve"> class)</w:t>
            </w:r>
          </w:p>
          <w:p w:rsidR="0067571B" w:rsidRDefault="0067571B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fulcrum</w:t>
            </w:r>
          </w:p>
          <w:p w:rsidR="0067571B" w:rsidRDefault="0067571B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wheel &amp; axle</w:t>
            </w:r>
          </w:p>
          <w:p w:rsidR="0067571B" w:rsidRDefault="0067571B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pulley</w:t>
            </w:r>
          </w:p>
          <w:p w:rsidR="0067571B" w:rsidRPr="00A73EB8" w:rsidRDefault="0067571B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compound machine</w:t>
            </w:r>
          </w:p>
        </w:tc>
        <w:tc>
          <w:tcPr>
            <w:tcW w:w="3420" w:type="dxa"/>
            <w:vAlign w:val="center"/>
          </w:tcPr>
          <w:p w:rsidR="00A73EB8" w:rsidRDefault="008E6526" w:rsidP="00A5565A">
            <w:pPr>
              <w:jc w:val="center"/>
            </w:pPr>
            <w:r>
              <w:lastRenderedPageBreak/>
              <w:t>Study Island</w:t>
            </w:r>
          </w:p>
          <w:p w:rsidR="008E6526" w:rsidRDefault="008E6526" w:rsidP="00A5565A">
            <w:pPr>
              <w:jc w:val="center"/>
            </w:pPr>
            <w:r>
              <w:t>Work &amp; Power Notes</w:t>
            </w:r>
          </w:p>
          <w:p w:rsidR="008E6526" w:rsidRDefault="008E6526" w:rsidP="00A5565A">
            <w:pPr>
              <w:jc w:val="center"/>
            </w:pPr>
            <w:r>
              <w:t>Work &amp; Power Lab</w:t>
            </w:r>
          </w:p>
          <w:p w:rsidR="008E6526" w:rsidRDefault="008E6526" w:rsidP="00A5565A">
            <w:pPr>
              <w:jc w:val="center"/>
            </w:pPr>
            <w:r>
              <w:t>Simple Machines Notes</w:t>
            </w:r>
          </w:p>
          <w:p w:rsidR="00A834C7" w:rsidRDefault="00A834C7" w:rsidP="00A5565A">
            <w:pPr>
              <w:jc w:val="center"/>
            </w:pPr>
            <w:r>
              <w:t>3 Classes of Levers Notes/Practice</w:t>
            </w:r>
          </w:p>
          <w:p w:rsidR="008E6526" w:rsidRDefault="008E6526" w:rsidP="00A5565A">
            <w:pPr>
              <w:jc w:val="center"/>
            </w:pPr>
            <w:r>
              <w:t>Mechanical Advantage Notes &amp; Calculations</w:t>
            </w:r>
          </w:p>
          <w:p w:rsidR="00A834C7" w:rsidRDefault="00A834C7" w:rsidP="00A834C7">
            <w:pPr>
              <w:jc w:val="center"/>
            </w:pPr>
            <w:r>
              <w:lastRenderedPageBreak/>
              <w:t>Rube Goldberg Project</w:t>
            </w:r>
            <w:r w:rsidR="00D026F3">
              <w:t xml:space="preserve"> (optional)</w:t>
            </w:r>
            <w:bookmarkStart w:id="0" w:name="_GoBack"/>
            <w:bookmarkEnd w:id="0"/>
          </w:p>
          <w:p w:rsidR="008E6526" w:rsidRPr="002F1426" w:rsidRDefault="008E6526" w:rsidP="00A834C7">
            <w:pPr>
              <w:jc w:val="center"/>
              <w:rPr>
                <w:b/>
              </w:rPr>
            </w:pPr>
            <w:r>
              <w:t>Mechanical Advantage Lab</w:t>
            </w:r>
          </w:p>
        </w:tc>
        <w:tc>
          <w:tcPr>
            <w:tcW w:w="2880" w:type="dxa"/>
            <w:vAlign w:val="center"/>
          </w:tcPr>
          <w:p w:rsidR="00A73EB8" w:rsidRPr="00DB305D" w:rsidRDefault="00095FF1" w:rsidP="00A5565A">
            <w:pPr>
              <w:spacing w:after="120"/>
              <w:jc w:val="center"/>
              <w:rPr>
                <w:sz w:val="18"/>
              </w:rPr>
            </w:pPr>
            <w:r>
              <w:lastRenderedPageBreak/>
              <w:t>Work, Power &amp; Simple Machines Common Assessment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67571B" w:rsidP="00A5565A">
            <w:pPr>
              <w:jc w:val="center"/>
            </w:pPr>
            <w:r>
              <w:t>Forms of Energy</w:t>
            </w:r>
          </w:p>
        </w:tc>
        <w:tc>
          <w:tcPr>
            <w:tcW w:w="1890" w:type="dxa"/>
            <w:vAlign w:val="center"/>
          </w:tcPr>
          <w:p w:rsidR="00CE2C0D" w:rsidRDefault="00CE2C0D" w:rsidP="00CE2C0D">
            <w:pPr>
              <w:jc w:val="center"/>
            </w:pPr>
            <w:r>
              <w:t>3.2.6.B2</w:t>
            </w:r>
          </w:p>
          <w:p w:rsidR="00CE2C0D" w:rsidRDefault="00CE2C0D" w:rsidP="00CE2C0D">
            <w:pPr>
              <w:jc w:val="center"/>
            </w:pPr>
            <w:r>
              <w:t>3.2.7.B2</w:t>
            </w:r>
          </w:p>
          <w:p w:rsidR="00CE2C0D" w:rsidRDefault="00CE2C0D" w:rsidP="00CE2C0D">
            <w:pPr>
              <w:jc w:val="center"/>
            </w:pPr>
            <w:r>
              <w:t>3.2.7.B5</w:t>
            </w:r>
          </w:p>
          <w:p w:rsidR="00CE2C0D" w:rsidRDefault="00CE2C0D" w:rsidP="00CE2C0D">
            <w:pPr>
              <w:jc w:val="center"/>
            </w:pPr>
            <w:r>
              <w:t>3.2.7.B6</w:t>
            </w:r>
          </w:p>
          <w:p w:rsidR="00CE2C0D" w:rsidRDefault="00CE2C0D" w:rsidP="00CE2C0D">
            <w:pPr>
              <w:jc w:val="center"/>
            </w:pPr>
            <w:r>
              <w:t>3.2.8.B2</w:t>
            </w:r>
          </w:p>
          <w:p w:rsidR="0080537B" w:rsidRPr="00A73EB8" w:rsidRDefault="0080537B" w:rsidP="00CE2C0D">
            <w:pPr>
              <w:jc w:val="center"/>
            </w:pPr>
          </w:p>
        </w:tc>
        <w:tc>
          <w:tcPr>
            <w:tcW w:w="3420" w:type="dxa"/>
            <w:vAlign w:val="center"/>
          </w:tcPr>
          <w:p w:rsidR="00990086" w:rsidRDefault="0067571B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energy</w:t>
            </w:r>
          </w:p>
          <w:p w:rsidR="0067571B" w:rsidRDefault="0067571B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kinetic energy</w:t>
            </w:r>
          </w:p>
          <w:p w:rsidR="0067571B" w:rsidRDefault="0067571B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potential energy</w:t>
            </w:r>
          </w:p>
          <w:p w:rsidR="0067571B" w:rsidRDefault="0067571B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gravitational PE</w:t>
            </w:r>
          </w:p>
          <w:p w:rsidR="0067571B" w:rsidRDefault="0067571B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elastic PE</w:t>
            </w:r>
          </w:p>
          <w:p w:rsidR="0067571B" w:rsidRDefault="0067571B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mechanical energy</w:t>
            </w:r>
          </w:p>
          <w:p w:rsidR="0067571B" w:rsidRDefault="0067571B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thermal energy</w:t>
            </w:r>
          </w:p>
          <w:p w:rsidR="0067571B" w:rsidRDefault="0067571B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electrical energy</w:t>
            </w:r>
          </w:p>
          <w:p w:rsidR="0067571B" w:rsidRDefault="0067571B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chemical (potential) energy</w:t>
            </w:r>
          </w:p>
          <w:p w:rsidR="0067571B" w:rsidRDefault="0067571B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nuclear energy</w:t>
            </w:r>
          </w:p>
          <w:p w:rsidR="0067571B" w:rsidRDefault="0067571B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electromagnetic energy</w:t>
            </w:r>
          </w:p>
          <w:p w:rsidR="0067571B" w:rsidRPr="00A73EB8" w:rsidRDefault="0067571B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solar energy</w:t>
            </w:r>
          </w:p>
        </w:tc>
        <w:tc>
          <w:tcPr>
            <w:tcW w:w="3420" w:type="dxa"/>
            <w:vAlign w:val="center"/>
          </w:tcPr>
          <w:p w:rsidR="00A834C7" w:rsidRDefault="00A834C7" w:rsidP="00A5565A">
            <w:pPr>
              <w:jc w:val="center"/>
            </w:pPr>
            <w:r>
              <w:t>Renewa</w:t>
            </w:r>
            <w:r w:rsidR="00D060B0">
              <w:t>ble vs. Nonrenewable Resources Review</w:t>
            </w:r>
          </w:p>
          <w:p w:rsidR="0080537B" w:rsidRDefault="00A834C7" w:rsidP="00A5565A">
            <w:pPr>
              <w:jc w:val="center"/>
            </w:pPr>
            <w:r>
              <w:t>Kinetic &amp; Potential Energy Notes &amp; Practice Problems</w:t>
            </w:r>
          </w:p>
          <w:p w:rsidR="00A834C7" w:rsidRDefault="00D060B0" w:rsidP="00A5565A">
            <w:pPr>
              <w:jc w:val="center"/>
            </w:pPr>
            <w:r>
              <w:t>Online Energy</w:t>
            </w:r>
            <w:r w:rsidR="00A834C7">
              <w:t xml:space="preserve"> Simulator</w:t>
            </w:r>
            <w:r>
              <w:t>s</w:t>
            </w:r>
          </w:p>
          <w:p w:rsidR="00095FF1" w:rsidRPr="002F1426" w:rsidRDefault="00D060B0" w:rsidP="00D060B0">
            <w:pPr>
              <w:jc w:val="center"/>
              <w:rPr>
                <w:b/>
              </w:rPr>
            </w:pPr>
            <w:r>
              <w:t>Types of Energy Notes</w:t>
            </w:r>
          </w:p>
        </w:tc>
        <w:tc>
          <w:tcPr>
            <w:tcW w:w="2880" w:type="dxa"/>
            <w:vAlign w:val="center"/>
          </w:tcPr>
          <w:p w:rsidR="0080537B" w:rsidRPr="00DB305D" w:rsidRDefault="00095FF1" w:rsidP="00A5565A">
            <w:pPr>
              <w:spacing w:after="120"/>
              <w:jc w:val="center"/>
              <w:rPr>
                <w:sz w:val="18"/>
              </w:rPr>
            </w:pPr>
            <w:r>
              <w:t>Energy Common Assessment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67571B" w:rsidP="00A5565A">
            <w:pPr>
              <w:jc w:val="center"/>
            </w:pPr>
            <w:r>
              <w:t>Transfer of Energy</w:t>
            </w:r>
          </w:p>
        </w:tc>
        <w:tc>
          <w:tcPr>
            <w:tcW w:w="1890" w:type="dxa"/>
            <w:vAlign w:val="center"/>
          </w:tcPr>
          <w:p w:rsidR="00CE2C0D" w:rsidRDefault="00CE2C0D" w:rsidP="00CE2C0D">
            <w:pPr>
              <w:jc w:val="center"/>
            </w:pPr>
          </w:p>
          <w:p w:rsidR="00CE2C0D" w:rsidRDefault="00CE2C0D" w:rsidP="00CE2C0D">
            <w:pPr>
              <w:jc w:val="center"/>
            </w:pPr>
            <w:r>
              <w:t>3.2.7.B2</w:t>
            </w:r>
          </w:p>
          <w:p w:rsidR="00CE2C0D" w:rsidRDefault="00CE2C0D" w:rsidP="00CE2C0D">
            <w:pPr>
              <w:jc w:val="center"/>
            </w:pPr>
            <w:r>
              <w:t>3.2.8.B2</w:t>
            </w:r>
          </w:p>
          <w:p w:rsidR="0080537B" w:rsidRPr="00A73EB8" w:rsidRDefault="0080537B" w:rsidP="00A5565A">
            <w:pPr>
              <w:jc w:val="center"/>
            </w:pPr>
          </w:p>
        </w:tc>
        <w:tc>
          <w:tcPr>
            <w:tcW w:w="3420" w:type="dxa"/>
            <w:vAlign w:val="center"/>
          </w:tcPr>
          <w:p w:rsidR="00990086" w:rsidRDefault="0067571B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energy transformation</w:t>
            </w:r>
          </w:p>
          <w:p w:rsidR="0067571B" w:rsidRPr="00A73EB8" w:rsidRDefault="0067571B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Law of Conservation of Energy</w:t>
            </w:r>
          </w:p>
        </w:tc>
        <w:tc>
          <w:tcPr>
            <w:tcW w:w="3420" w:type="dxa"/>
            <w:vAlign w:val="center"/>
          </w:tcPr>
          <w:p w:rsidR="00095FF1" w:rsidRDefault="00095FF1" w:rsidP="00095FF1">
            <w:pPr>
              <w:jc w:val="center"/>
            </w:pPr>
            <w:r>
              <w:t>Energy Transfer Notes</w:t>
            </w:r>
          </w:p>
          <w:p w:rsidR="00095FF1" w:rsidRDefault="00095FF1" w:rsidP="00095FF1">
            <w:pPr>
              <w:jc w:val="center"/>
            </w:pPr>
            <w:proofErr w:type="spellStart"/>
            <w:r>
              <w:t>PhET</w:t>
            </w:r>
            <w:proofErr w:type="spellEnd"/>
            <w:r>
              <w:t xml:space="preserve"> Energy Transfer Simulator</w:t>
            </w:r>
          </w:p>
          <w:p w:rsidR="00095FF1" w:rsidRPr="00095FF1" w:rsidRDefault="00D060B0" w:rsidP="00095FF1">
            <w:pPr>
              <w:jc w:val="center"/>
            </w:pPr>
            <w:r>
              <w:t>Energy Lab</w:t>
            </w:r>
          </w:p>
        </w:tc>
        <w:tc>
          <w:tcPr>
            <w:tcW w:w="2880" w:type="dxa"/>
            <w:vAlign w:val="center"/>
          </w:tcPr>
          <w:p w:rsidR="0080537B" w:rsidRPr="00DB305D" w:rsidRDefault="00095FF1" w:rsidP="00A5565A">
            <w:pPr>
              <w:spacing w:after="120"/>
              <w:jc w:val="center"/>
              <w:rPr>
                <w:sz w:val="18"/>
              </w:rPr>
            </w:pPr>
            <w:r>
              <w:t>Energy Common Assessment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:rsidTr="00A5565A">
        <w:tc>
          <w:tcPr>
            <w:tcW w:w="2785" w:type="dxa"/>
            <w:vAlign w:val="center"/>
          </w:tcPr>
          <w:p w:rsidR="002717B6" w:rsidRPr="00DE5063" w:rsidRDefault="0067571B" w:rsidP="00A5565A">
            <w:pPr>
              <w:jc w:val="center"/>
            </w:pPr>
            <w:r>
              <w:t>Thermal Energy</w:t>
            </w:r>
          </w:p>
        </w:tc>
        <w:tc>
          <w:tcPr>
            <w:tcW w:w="1890" w:type="dxa"/>
            <w:vAlign w:val="center"/>
          </w:tcPr>
          <w:p w:rsidR="002717B6" w:rsidRDefault="00CE2C0D" w:rsidP="00A5565A">
            <w:pPr>
              <w:jc w:val="center"/>
            </w:pPr>
            <w:r>
              <w:t>3.2.6.B3</w:t>
            </w:r>
          </w:p>
          <w:p w:rsidR="00CE2C0D" w:rsidRDefault="00CE2C0D" w:rsidP="00A5565A">
            <w:pPr>
              <w:jc w:val="center"/>
            </w:pPr>
            <w:r>
              <w:t>3.2.6.B6</w:t>
            </w:r>
          </w:p>
          <w:p w:rsidR="00CE2C0D" w:rsidRDefault="00CE2C0D" w:rsidP="00A5565A">
            <w:pPr>
              <w:jc w:val="center"/>
            </w:pPr>
            <w:r>
              <w:t>3.2.7.B3</w:t>
            </w:r>
          </w:p>
          <w:p w:rsidR="00CE2C0D" w:rsidRDefault="00CE2C0D" w:rsidP="00A5565A">
            <w:pPr>
              <w:jc w:val="center"/>
            </w:pPr>
            <w:r>
              <w:t>3.2.8.B3</w:t>
            </w:r>
          </w:p>
          <w:p w:rsidR="00CE2C0D" w:rsidRDefault="00CE2C0D" w:rsidP="00A5565A">
            <w:pPr>
              <w:jc w:val="center"/>
            </w:pPr>
            <w:r>
              <w:t>3.2.8.B4</w:t>
            </w:r>
          </w:p>
          <w:p w:rsidR="00CE2C0D" w:rsidRPr="00A73EB8" w:rsidRDefault="00CE2C0D" w:rsidP="00A5565A">
            <w:pPr>
              <w:jc w:val="center"/>
            </w:pPr>
            <w:r>
              <w:t>3.2.8.B7</w:t>
            </w:r>
          </w:p>
        </w:tc>
        <w:tc>
          <w:tcPr>
            <w:tcW w:w="3420" w:type="dxa"/>
            <w:vAlign w:val="center"/>
          </w:tcPr>
          <w:p w:rsidR="00990086" w:rsidRDefault="0067571B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temperature</w:t>
            </w:r>
          </w:p>
          <w:p w:rsidR="0067571B" w:rsidRDefault="0067571B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heat conduction</w:t>
            </w:r>
          </w:p>
          <w:p w:rsidR="0067571B" w:rsidRDefault="0067571B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convection</w:t>
            </w:r>
          </w:p>
          <w:p w:rsidR="0067571B" w:rsidRDefault="0067571B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radiation</w:t>
            </w:r>
          </w:p>
          <w:p w:rsidR="0067571B" w:rsidRDefault="0067571B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conductor</w:t>
            </w:r>
          </w:p>
          <w:p w:rsidR="0067571B" w:rsidRPr="00A73EB8" w:rsidRDefault="0067571B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insulator</w:t>
            </w:r>
          </w:p>
        </w:tc>
        <w:tc>
          <w:tcPr>
            <w:tcW w:w="3420" w:type="dxa"/>
            <w:vAlign w:val="center"/>
          </w:tcPr>
          <w:p w:rsidR="002717B6" w:rsidRDefault="00095FF1" w:rsidP="00A5565A">
            <w:pPr>
              <w:jc w:val="center"/>
            </w:pPr>
            <w:r>
              <w:t>Thermal Energy, Temperature &amp; Heat Notes</w:t>
            </w:r>
          </w:p>
          <w:p w:rsidR="00095FF1" w:rsidRDefault="00095FF1" w:rsidP="00A5565A">
            <w:pPr>
              <w:jc w:val="center"/>
            </w:pPr>
            <w:r>
              <w:t>Conductio</w:t>
            </w:r>
            <w:r w:rsidR="00D060B0">
              <w:t>n, Convection &amp; Radiation Notes</w:t>
            </w:r>
          </w:p>
          <w:p w:rsidR="00095FF1" w:rsidRDefault="00095FF1" w:rsidP="00A5565A">
            <w:pPr>
              <w:jc w:val="center"/>
            </w:pPr>
            <w:r>
              <w:t>Lava Lamp Application</w:t>
            </w:r>
          </w:p>
          <w:p w:rsidR="00095FF1" w:rsidRDefault="00095FF1" w:rsidP="00A5565A">
            <w:pPr>
              <w:jc w:val="center"/>
            </w:pPr>
            <w:r>
              <w:t>Conductors &amp; Insulators Notes</w:t>
            </w:r>
          </w:p>
          <w:p w:rsidR="00095FF1" w:rsidRPr="002F1426" w:rsidRDefault="00095FF1" w:rsidP="00A5565A">
            <w:pPr>
              <w:jc w:val="center"/>
              <w:rPr>
                <w:b/>
              </w:rPr>
            </w:pPr>
            <w:r>
              <w:t>Study Island</w:t>
            </w:r>
          </w:p>
        </w:tc>
        <w:tc>
          <w:tcPr>
            <w:tcW w:w="2880" w:type="dxa"/>
            <w:vAlign w:val="center"/>
          </w:tcPr>
          <w:p w:rsidR="002717B6" w:rsidRPr="00DB305D" w:rsidRDefault="00095FF1" w:rsidP="00A5565A">
            <w:pPr>
              <w:spacing w:after="120"/>
              <w:jc w:val="center"/>
              <w:rPr>
                <w:sz w:val="18"/>
              </w:rPr>
            </w:pPr>
            <w:r>
              <w:t>Energy Common Assessment</w:t>
            </w:r>
          </w:p>
        </w:tc>
      </w:tr>
    </w:tbl>
    <w:p w:rsidR="002717B6" w:rsidRPr="001951E8" w:rsidRDefault="002717B6" w:rsidP="007A147C">
      <w:pPr>
        <w:spacing w:after="0"/>
        <w:rPr>
          <w:sz w:val="4"/>
          <w:szCs w:val="4"/>
        </w:rPr>
      </w:pPr>
    </w:p>
    <w:p w:rsidR="002717B6" w:rsidRDefault="002717B6" w:rsidP="00990086">
      <w:pPr>
        <w:spacing w:after="0"/>
        <w:rPr>
          <w:sz w:val="4"/>
          <w:szCs w:val="4"/>
        </w:rPr>
      </w:pPr>
    </w:p>
    <w:p w:rsidR="00990086" w:rsidRPr="00B149C5" w:rsidRDefault="00990086" w:rsidP="00990086">
      <w:pPr>
        <w:spacing w:after="0"/>
        <w:rPr>
          <w:szCs w:val="4"/>
        </w:rPr>
      </w:pPr>
    </w:p>
    <w:sectPr w:rsidR="00990086" w:rsidRPr="00B149C5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463D2D"/>
    <w:multiLevelType w:val="hybridMultilevel"/>
    <w:tmpl w:val="A7469AB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77476F5"/>
    <w:multiLevelType w:val="hybridMultilevel"/>
    <w:tmpl w:val="CB946D1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D18071F"/>
    <w:multiLevelType w:val="hybridMultilevel"/>
    <w:tmpl w:val="C81A0E4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80B0FCC"/>
    <w:multiLevelType w:val="hybridMultilevel"/>
    <w:tmpl w:val="821A98E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  <w:num w:numId="5">
    <w:abstractNumId w:val="4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850C2"/>
    <w:rsid w:val="00095FF1"/>
    <w:rsid w:val="001951E8"/>
    <w:rsid w:val="001E1FF2"/>
    <w:rsid w:val="00243906"/>
    <w:rsid w:val="002717B6"/>
    <w:rsid w:val="002F1426"/>
    <w:rsid w:val="002F1966"/>
    <w:rsid w:val="00482CD6"/>
    <w:rsid w:val="005E38FC"/>
    <w:rsid w:val="00611303"/>
    <w:rsid w:val="00611B54"/>
    <w:rsid w:val="0067571B"/>
    <w:rsid w:val="007A147C"/>
    <w:rsid w:val="007F0C34"/>
    <w:rsid w:val="0080537B"/>
    <w:rsid w:val="008902B0"/>
    <w:rsid w:val="008E6526"/>
    <w:rsid w:val="00990086"/>
    <w:rsid w:val="009A0FC1"/>
    <w:rsid w:val="00A73EB8"/>
    <w:rsid w:val="00A834C7"/>
    <w:rsid w:val="00AC2828"/>
    <w:rsid w:val="00B149C5"/>
    <w:rsid w:val="00B477DC"/>
    <w:rsid w:val="00B963EA"/>
    <w:rsid w:val="00C94F98"/>
    <w:rsid w:val="00CE2C0D"/>
    <w:rsid w:val="00D026F3"/>
    <w:rsid w:val="00D060B0"/>
    <w:rsid w:val="00DB305D"/>
    <w:rsid w:val="00DE5063"/>
    <w:rsid w:val="00EF1B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E84DD6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CE2C0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E2C0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846B079-4EF6-4634-96FD-517C8203FC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58</TotalTime>
  <Pages>2</Pages>
  <Words>388</Words>
  <Characters>2213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Weimer, Alisa</cp:lastModifiedBy>
  <cp:revision>6</cp:revision>
  <cp:lastPrinted>2017-06-15T14:37:00Z</cp:lastPrinted>
  <dcterms:created xsi:type="dcterms:W3CDTF">2017-02-06T13:48:00Z</dcterms:created>
  <dcterms:modified xsi:type="dcterms:W3CDTF">2017-09-22T17:38:00Z</dcterms:modified>
</cp:coreProperties>
</file>