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1306D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1306D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1306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1306D">
              <w:t>The Nature of Science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854D4">
              <w:t>Lab Safety – 2 days</w:t>
            </w:r>
          </w:p>
          <w:p w:rsidR="006854D4" w:rsidRDefault="006854D4" w:rsidP="009A0FC1">
            <w:r>
              <w:t xml:space="preserve">              Scientific Method &amp; Experimental Design – 8 days</w:t>
            </w:r>
          </w:p>
          <w:p w:rsidR="006854D4" w:rsidRPr="00B477DC" w:rsidRDefault="006854D4" w:rsidP="009A0FC1">
            <w:r>
              <w:t xml:space="preserve">              Metrics &amp; Measurement – 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7B2E39" w:rsidRPr="007B2E39" w:rsidRDefault="002F1426" w:rsidP="00B149C5">
            <w:r w:rsidRPr="007B2E39">
              <w:rPr>
                <w:b/>
              </w:rPr>
              <w:t>Essential Question(s):</w:t>
            </w:r>
            <w:r w:rsidR="00DB305D" w:rsidRPr="007B2E39">
              <w:rPr>
                <w:b/>
              </w:rPr>
              <w:t xml:space="preserve"> </w:t>
            </w:r>
            <w:r w:rsidR="0051306D" w:rsidRPr="007B2E39">
              <w:t xml:space="preserve"> </w:t>
            </w:r>
          </w:p>
          <w:p w:rsidR="007B2E39" w:rsidRPr="007B2E39" w:rsidRDefault="007B2E39" w:rsidP="00B149C5">
            <w:pPr>
              <w:rPr>
                <w:b/>
              </w:rPr>
            </w:pPr>
            <w:r w:rsidRPr="007B2E39">
              <w:rPr>
                <w:b/>
              </w:rPr>
              <w:t xml:space="preserve">Unit Essential Question(s):  </w:t>
            </w:r>
          </w:p>
          <w:p w:rsidR="00B477DC" w:rsidRPr="007B2E39" w:rsidRDefault="0051306D" w:rsidP="00B149C5">
            <w:r w:rsidRPr="007B2E39">
              <w:t>What information and skills build the foundation of physical science?</w:t>
            </w:r>
          </w:p>
          <w:p w:rsidR="007B2E39" w:rsidRPr="007B2E39" w:rsidRDefault="007B2E39" w:rsidP="00B149C5"/>
          <w:p w:rsidR="007B2E39" w:rsidRPr="007B2E39" w:rsidRDefault="007B2E39" w:rsidP="00B149C5">
            <w:pPr>
              <w:rPr>
                <w:b/>
              </w:rPr>
            </w:pPr>
            <w:r w:rsidRPr="007B2E39">
              <w:rPr>
                <w:b/>
              </w:rPr>
              <w:t xml:space="preserve">Lesson Essential Question(s):   </w:t>
            </w:r>
          </w:p>
          <w:p w:rsidR="007B2E39" w:rsidRPr="007B2E39" w:rsidRDefault="007B2E39" w:rsidP="00B149C5">
            <w:r w:rsidRPr="007B2E39">
              <w:t>Why is lab safety important?</w:t>
            </w:r>
          </w:p>
          <w:p w:rsidR="007B2E39" w:rsidRPr="007B2E39" w:rsidRDefault="007B2E39" w:rsidP="007B2E39">
            <w:pPr>
              <w:tabs>
                <w:tab w:val="left" w:pos="360"/>
              </w:tabs>
              <w:ind w:left="360" w:hanging="360"/>
            </w:pPr>
            <w:r w:rsidRPr="007B2E39">
              <w:t>How are systems related to science?</w:t>
            </w:r>
          </w:p>
          <w:p w:rsidR="007B2E39" w:rsidRPr="007B2E39" w:rsidRDefault="007B2E39" w:rsidP="007B2E39">
            <w:pPr>
              <w:tabs>
                <w:tab w:val="left" w:pos="360"/>
              </w:tabs>
              <w:ind w:left="360" w:hanging="360"/>
            </w:pPr>
            <w:r w:rsidRPr="007B2E39">
              <w:t>What is the scientific method?</w:t>
            </w:r>
          </w:p>
          <w:p w:rsidR="007B2E39" w:rsidRPr="007B2E39" w:rsidRDefault="007B2E39" w:rsidP="007B2E39">
            <w:pPr>
              <w:tabs>
                <w:tab w:val="left" w:pos="360"/>
              </w:tabs>
              <w:ind w:left="360" w:hanging="360"/>
            </w:pPr>
            <w:r w:rsidRPr="007B2E39">
              <w:t>How is the scientific method used to design and complete reliable experiments?</w:t>
            </w:r>
          </w:p>
          <w:p w:rsidR="007B2E39" w:rsidRPr="007B2E39" w:rsidRDefault="007B2E39" w:rsidP="007B2E39">
            <w:r w:rsidRPr="007B2E39">
              <w:t>How are tables and graphs created and interpreted?</w:t>
            </w:r>
          </w:p>
          <w:p w:rsidR="007B2E39" w:rsidRPr="007B2E39" w:rsidRDefault="007B2E39" w:rsidP="007B2E39">
            <w:r w:rsidRPr="007B2E39">
              <w:t>How are scientific data and metric measurements used in tables and graphs?</w:t>
            </w:r>
          </w:p>
          <w:p w:rsidR="007B2E39" w:rsidRPr="007B2E39" w:rsidRDefault="007B2E39" w:rsidP="007B2E39">
            <w:r w:rsidRPr="007B2E39">
              <w:t>How are measurements converted between SI units in the metric system?</w:t>
            </w:r>
          </w:p>
          <w:p w:rsidR="00B149C5" w:rsidRPr="007B2E39" w:rsidRDefault="007B2E39" w:rsidP="007B2E39">
            <w:r w:rsidRPr="007B2E39">
              <w:t>How are length, mass, volume, and temperature measured in the metric system?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1306D" w:rsidP="00A5565A">
            <w:pPr>
              <w:jc w:val="center"/>
            </w:pPr>
            <w:r>
              <w:t>Lab Safety</w:t>
            </w:r>
          </w:p>
        </w:tc>
        <w:tc>
          <w:tcPr>
            <w:tcW w:w="1890" w:type="dxa"/>
            <w:vAlign w:val="center"/>
          </w:tcPr>
          <w:p w:rsidR="00A73EB8" w:rsidRPr="00A73EB8" w:rsidRDefault="00556AEC" w:rsidP="00A5565A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990086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flammability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waft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fire extinguisher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wash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 safety rules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emergency shower</w:t>
            </w:r>
          </w:p>
          <w:p w:rsidR="0051306D" w:rsidRPr="00A73EB8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fire blanket</w:t>
            </w:r>
          </w:p>
        </w:tc>
        <w:tc>
          <w:tcPr>
            <w:tcW w:w="3420" w:type="dxa"/>
            <w:vAlign w:val="center"/>
          </w:tcPr>
          <w:p w:rsidR="00A73EB8" w:rsidRPr="007417B7" w:rsidRDefault="007417B7" w:rsidP="00A5565A">
            <w:pPr>
              <w:jc w:val="center"/>
            </w:pPr>
            <w:r w:rsidRPr="007417B7">
              <w:t>Lab Safety Activator</w:t>
            </w:r>
          </w:p>
          <w:p w:rsidR="007417B7" w:rsidRPr="007B2E39" w:rsidRDefault="007417B7" w:rsidP="00A5565A">
            <w:pPr>
              <w:jc w:val="center"/>
              <w:rPr>
                <w:b/>
              </w:rPr>
            </w:pPr>
            <w:r w:rsidRPr="007417B7">
              <w:t>Lab Safety Scenarios</w:t>
            </w:r>
          </w:p>
        </w:tc>
        <w:tc>
          <w:tcPr>
            <w:tcW w:w="2880" w:type="dxa"/>
            <w:vAlign w:val="center"/>
          </w:tcPr>
          <w:p w:rsidR="00A73EB8" w:rsidRPr="00DB305D" w:rsidRDefault="007B2E39" w:rsidP="00A5565A">
            <w:pPr>
              <w:spacing w:after="120"/>
              <w:jc w:val="center"/>
              <w:rPr>
                <w:sz w:val="18"/>
              </w:rPr>
            </w:pPr>
            <w:r>
              <w:t>Lab Safety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1306D" w:rsidP="00A5565A">
            <w:pPr>
              <w:jc w:val="center"/>
            </w:pPr>
            <w:r>
              <w:t>Scientific Method &amp; Experimental Design</w:t>
            </w:r>
          </w:p>
        </w:tc>
        <w:tc>
          <w:tcPr>
            <w:tcW w:w="1890" w:type="dxa"/>
            <w:vAlign w:val="center"/>
          </w:tcPr>
          <w:p w:rsidR="0080537B" w:rsidRDefault="00556AEC" w:rsidP="00A5565A">
            <w:pPr>
              <w:jc w:val="center"/>
            </w:pPr>
            <w:r>
              <w:t>3.2.8.A6</w:t>
            </w:r>
          </w:p>
          <w:p w:rsidR="00556AEC" w:rsidRPr="00A73EB8" w:rsidRDefault="00556AEC" w:rsidP="00A5565A">
            <w:pPr>
              <w:jc w:val="center"/>
            </w:pPr>
            <w:r>
              <w:t>3.2.8.B7</w:t>
            </w:r>
          </w:p>
        </w:tc>
        <w:tc>
          <w:tcPr>
            <w:tcW w:w="3420" w:type="dxa"/>
            <w:vAlign w:val="center"/>
          </w:tcPr>
          <w:p w:rsidR="00990086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prediction</w:t>
            </w:r>
          </w:p>
          <w:p w:rsidR="0051306D" w:rsidRDefault="0051306D" w:rsidP="0051306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Law</w:t>
            </w:r>
          </w:p>
          <w:p w:rsidR="0051306D" w:rsidRDefault="0051306D" w:rsidP="0051306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Theory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experiment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51306D" w:rsidRPr="00A73EB8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</w:tc>
        <w:tc>
          <w:tcPr>
            <w:tcW w:w="3420" w:type="dxa"/>
            <w:vAlign w:val="center"/>
          </w:tcPr>
          <w:p w:rsidR="0080537B" w:rsidRDefault="0080537B" w:rsidP="007417B7">
            <w:pPr>
              <w:tabs>
                <w:tab w:val="left" w:pos="360"/>
              </w:tabs>
              <w:ind w:left="360" w:hanging="360"/>
              <w:rPr>
                <w:b/>
              </w:rPr>
            </w:pPr>
          </w:p>
          <w:p w:rsidR="006162C0" w:rsidRDefault="006162C0" w:rsidP="007417B7">
            <w:pPr>
              <w:tabs>
                <w:tab w:val="left" w:pos="360"/>
              </w:tabs>
              <w:jc w:val="center"/>
            </w:pPr>
            <w:r>
              <w:t>Systems Notes</w:t>
            </w:r>
          </w:p>
          <w:p w:rsidR="006162C0" w:rsidRDefault="006162C0" w:rsidP="007417B7">
            <w:pPr>
              <w:tabs>
                <w:tab w:val="left" w:pos="360"/>
              </w:tabs>
              <w:jc w:val="center"/>
            </w:pPr>
            <w:r>
              <w:t>Systems Jigsaw Activity</w:t>
            </w:r>
          </w:p>
          <w:p w:rsidR="007417B7" w:rsidRPr="007417B7" w:rsidRDefault="007417B7" w:rsidP="007417B7">
            <w:pPr>
              <w:tabs>
                <w:tab w:val="left" w:pos="360"/>
              </w:tabs>
              <w:jc w:val="center"/>
            </w:pPr>
            <w:r w:rsidRPr="007417B7">
              <w:t>Scientific Method Scenarios</w:t>
            </w:r>
          </w:p>
          <w:p w:rsidR="007417B7" w:rsidRPr="007417B7" w:rsidRDefault="007417B7" w:rsidP="007417B7">
            <w:pPr>
              <w:tabs>
                <w:tab w:val="left" w:pos="360"/>
              </w:tabs>
              <w:ind w:left="360" w:hanging="360"/>
              <w:jc w:val="center"/>
            </w:pPr>
            <w:r w:rsidRPr="007417B7">
              <w:t>Identifying Parts of an Experiment</w:t>
            </w:r>
          </w:p>
          <w:p w:rsidR="007417B7" w:rsidRPr="007417B7" w:rsidRDefault="007417B7" w:rsidP="007417B7">
            <w:pPr>
              <w:tabs>
                <w:tab w:val="left" w:pos="360"/>
              </w:tabs>
              <w:ind w:left="360" w:hanging="360"/>
              <w:jc w:val="center"/>
            </w:pPr>
            <w:r w:rsidRPr="007417B7">
              <w:t>Theory vs. Law Activator</w:t>
            </w:r>
          </w:p>
          <w:p w:rsidR="007417B7" w:rsidRPr="007417B7" w:rsidRDefault="007417B7" w:rsidP="007417B7">
            <w:pPr>
              <w:tabs>
                <w:tab w:val="left" w:pos="360"/>
              </w:tabs>
              <w:ind w:left="360" w:hanging="360"/>
              <w:jc w:val="center"/>
            </w:pPr>
            <w:r w:rsidRPr="007417B7">
              <w:t>Theory &amp; Law Activity</w:t>
            </w:r>
          </w:p>
          <w:p w:rsidR="007417B7" w:rsidRPr="007417B7" w:rsidRDefault="000C7AB2" w:rsidP="007417B7">
            <w:pPr>
              <w:tabs>
                <w:tab w:val="left" w:pos="360"/>
              </w:tabs>
              <w:ind w:left="360" w:hanging="360"/>
              <w:jc w:val="center"/>
            </w:pPr>
            <w:r>
              <w:t>Scientific Method</w:t>
            </w:r>
            <w:r w:rsidR="007417B7" w:rsidRPr="007417B7">
              <w:t xml:space="preserve"> Lab</w:t>
            </w:r>
          </w:p>
          <w:p w:rsidR="007417B7" w:rsidRPr="007417B7" w:rsidRDefault="007417B7" w:rsidP="007417B7">
            <w:pPr>
              <w:tabs>
                <w:tab w:val="left" w:pos="360"/>
              </w:tabs>
              <w:ind w:left="360" w:hanging="360"/>
              <w:jc w:val="center"/>
            </w:pPr>
            <w:r w:rsidRPr="007417B7">
              <w:lastRenderedPageBreak/>
              <w:t>PowerPoints</w:t>
            </w:r>
          </w:p>
          <w:p w:rsidR="007417B7" w:rsidRDefault="007417B7" w:rsidP="007417B7">
            <w:pPr>
              <w:tabs>
                <w:tab w:val="left" w:pos="360"/>
              </w:tabs>
              <w:ind w:left="360" w:hanging="360"/>
              <w:jc w:val="center"/>
              <w:rPr>
                <w:b/>
              </w:rPr>
            </w:pPr>
          </w:p>
          <w:p w:rsidR="007417B7" w:rsidRDefault="007417B7" w:rsidP="007417B7">
            <w:pPr>
              <w:tabs>
                <w:tab w:val="left" w:pos="360"/>
              </w:tabs>
              <w:ind w:left="360" w:hanging="360"/>
              <w:jc w:val="center"/>
              <w:rPr>
                <w:b/>
              </w:rPr>
            </w:pPr>
          </w:p>
          <w:p w:rsidR="007417B7" w:rsidRPr="002F1426" w:rsidRDefault="007417B7" w:rsidP="007417B7">
            <w:pPr>
              <w:tabs>
                <w:tab w:val="left" w:pos="36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7417B7" w:rsidP="00A5565A">
            <w:pPr>
              <w:spacing w:after="120"/>
              <w:jc w:val="center"/>
            </w:pPr>
            <w:r>
              <w:lastRenderedPageBreak/>
              <w:t>Scientific Method Quiz</w:t>
            </w:r>
          </w:p>
          <w:p w:rsidR="007417B7" w:rsidRPr="00DB305D" w:rsidRDefault="007417B7" w:rsidP="00A5565A">
            <w:pPr>
              <w:spacing w:after="120"/>
              <w:jc w:val="center"/>
              <w:rPr>
                <w:sz w:val="18"/>
              </w:rPr>
            </w:pPr>
            <w:r>
              <w:t>Scientific Method &amp; Graphing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1306D" w:rsidP="00A5565A">
            <w:pPr>
              <w:jc w:val="center"/>
            </w:pPr>
            <w:r>
              <w:t>Graphing</w:t>
            </w:r>
          </w:p>
        </w:tc>
        <w:tc>
          <w:tcPr>
            <w:tcW w:w="1890" w:type="dxa"/>
            <w:vAlign w:val="center"/>
          </w:tcPr>
          <w:p w:rsidR="0080537B" w:rsidRPr="00F325F2" w:rsidRDefault="00F325F2" w:rsidP="00A5565A">
            <w:pPr>
              <w:jc w:val="center"/>
            </w:pPr>
            <w:r w:rsidRPr="00F325F2">
              <w:rPr>
                <w:rFonts w:cs="Arial"/>
                <w:color w:val="082A3D"/>
                <w:shd w:val="clear" w:color="auto" w:fill="FFFFFF"/>
              </w:rPr>
              <w:t>CC.2.2.6.B.3</w:t>
            </w:r>
          </w:p>
        </w:tc>
        <w:tc>
          <w:tcPr>
            <w:tcW w:w="3420" w:type="dxa"/>
            <w:vAlign w:val="center"/>
          </w:tcPr>
          <w:p w:rsidR="00990086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 graph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graph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circle graph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trend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 relationship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 relationship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axis</w:t>
            </w:r>
          </w:p>
          <w:p w:rsidR="0051306D" w:rsidRPr="00A73EB8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axis</w:t>
            </w:r>
          </w:p>
        </w:tc>
        <w:tc>
          <w:tcPr>
            <w:tcW w:w="3420" w:type="dxa"/>
            <w:vAlign w:val="center"/>
          </w:tcPr>
          <w:p w:rsidR="0080537B" w:rsidRDefault="007417B7" w:rsidP="00A5565A">
            <w:pPr>
              <w:jc w:val="center"/>
            </w:pPr>
            <w:r>
              <w:t xml:space="preserve">Graphing </w:t>
            </w:r>
            <w:r w:rsidR="00F241AC">
              <w:t>Assignment</w:t>
            </w:r>
          </w:p>
          <w:p w:rsidR="007417B7" w:rsidRDefault="000C7AB2" w:rsidP="00A5565A">
            <w:pPr>
              <w:jc w:val="center"/>
            </w:pPr>
            <w:r>
              <w:t>Experimentation</w:t>
            </w:r>
            <w:r w:rsidR="007417B7">
              <w:t xml:space="preserve"> Lab</w:t>
            </w:r>
          </w:p>
          <w:p w:rsidR="007417B7" w:rsidRDefault="007417B7" w:rsidP="00A5565A">
            <w:pPr>
              <w:jc w:val="center"/>
            </w:pPr>
            <w:bookmarkStart w:id="0" w:name="_GoBack"/>
            <w:bookmarkEnd w:id="0"/>
            <w:r>
              <w:t>Study Island</w:t>
            </w:r>
          </w:p>
          <w:p w:rsidR="007417B7" w:rsidRPr="002F1426" w:rsidRDefault="007417B7" w:rsidP="00A5565A">
            <w:pPr>
              <w:jc w:val="center"/>
              <w:rPr>
                <w:b/>
              </w:rPr>
            </w:pPr>
            <w:r>
              <w:t>PowerPoints</w:t>
            </w:r>
          </w:p>
        </w:tc>
        <w:tc>
          <w:tcPr>
            <w:tcW w:w="2880" w:type="dxa"/>
            <w:vAlign w:val="center"/>
          </w:tcPr>
          <w:p w:rsidR="0080537B" w:rsidRPr="00DB305D" w:rsidRDefault="007417B7" w:rsidP="00A5565A">
            <w:pPr>
              <w:spacing w:after="120"/>
              <w:jc w:val="center"/>
              <w:rPr>
                <w:sz w:val="18"/>
              </w:rPr>
            </w:pPr>
            <w:r>
              <w:t>Scientific Method &amp; Graphing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1306D" w:rsidP="00A5565A">
            <w:pPr>
              <w:jc w:val="center"/>
            </w:pPr>
            <w:r>
              <w:t>Metrics and Measurement</w:t>
            </w:r>
          </w:p>
        </w:tc>
        <w:tc>
          <w:tcPr>
            <w:tcW w:w="1890" w:type="dxa"/>
            <w:vAlign w:val="center"/>
          </w:tcPr>
          <w:p w:rsidR="00261E60" w:rsidRDefault="00261E60" w:rsidP="00A5565A">
            <w:pPr>
              <w:jc w:val="center"/>
            </w:pPr>
            <w:r>
              <w:t>3.2.6.A1</w:t>
            </w:r>
          </w:p>
          <w:p w:rsidR="00261E60" w:rsidRDefault="00261E60" w:rsidP="00A5565A">
            <w:pPr>
              <w:jc w:val="center"/>
            </w:pPr>
            <w:r>
              <w:t>3.2.7.A1</w:t>
            </w:r>
          </w:p>
          <w:p w:rsidR="00C75308" w:rsidRDefault="00C75308" w:rsidP="00A5565A">
            <w:pPr>
              <w:jc w:val="center"/>
            </w:pPr>
            <w:r>
              <w:t>3.2.8.A1</w:t>
            </w:r>
          </w:p>
          <w:p w:rsidR="002717B6" w:rsidRPr="00A73EB8" w:rsidRDefault="00F325F2" w:rsidP="00A5565A">
            <w:pPr>
              <w:jc w:val="center"/>
            </w:pPr>
            <w:r>
              <w:t>CC.2.4.5.A.1</w:t>
            </w:r>
          </w:p>
        </w:tc>
        <w:tc>
          <w:tcPr>
            <w:tcW w:w="3420" w:type="dxa"/>
            <w:vAlign w:val="center"/>
          </w:tcPr>
          <w:p w:rsidR="00990086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 unit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length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meter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gram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meniscus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kilo-</w:t>
            </w:r>
          </w:p>
          <w:p w:rsidR="0051306D" w:rsidRDefault="00FB0A4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hecto</w:t>
            </w:r>
            <w:r w:rsidR="0051306D">
              <w:t>-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deka</w:t>
            </w:r>
            <w:proofErr w:type="spellEnd"/>
            <w:r>
              <w:t>-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deci</w:t>
            </w:r>
            <w:proofErr w:type="spellEnd"/>
            <w:r>
              <w:t>-</w:t>
            </w:r>
          </w:p>
          <w:p w:rsidR="0051306D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centi</w:t>
            </w:r>
            <w:proofErr w:type="spellEnd"/>
            <w:r>
              <w:t>-</w:t>
            </w:r>
          </w:p>
          <w:p w:rsidR="0051306D" w:rsidRPr="00A73EB8" w:rsidRDefault="00513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milli-</w:t>
            </w:r>
          </w:p>
        </w:tc>
        <w:tc>
          <w:tcPr>
            <w:tcW w:w="3420" w:type="dxa"/>
            <w:vAlign w:val="center"/>
          </w:tcPr>
          <w:p w:rsidR="006854D4" w:rsidRDefault="006854D4" w:rsidP="00A5565A">
            <w:pPr>
              <w:jc w:val="center"/>
            </w:pPr>
            <w:r>
              <w:t>Length Lab</w:t>
            </w:r>
          </w:p>
          <w:p w:rsidR="006854D4" w:rsidRDefault="006854D4" w:rsidP="00A5565A">
            <w:pPr>
              <w:jc w:val="center"/>
            </w:pPr>
            <w:r>
              <w:t>Mass Lab</w:t>
            </w:r>
          </w:p>
          <w:p w:rsidR="006854D4" w:rsidRDefault="006854D4" w:rsidP="00A5565A">
            <w:pPr>
              <w:jc w:val="center"/>
            </w:pPr>
            <w:r>
              <w:t>Volume Lab</w:t>
            </w:r>
          </w:p>
          <w:p w:rsidR="006854D4" w:rsidRDefault="006854D4" w:rsidP="00A5565A">
            <w:pPr>
              <w:jc w:val="center"/>
            </w:pPr>
            <w:r>
              <w:t>Density Lab</w:t>
            </w:r>
          </w:p>
          <w:p w:rsidR="006854D4" w:rsidRDefault="006854D4" w:rsidP="00A5565A">
            <w:pPr>
              <w:jc w:val="center"/>
            </w:pPr>
            <w:r>
              <w:t>Time &amp; Temperature Lab</w:t>
            </w:r>
          </w:p>
          <w:p w:rsidR="006854D4" w:rsidRDefault="006854D4" w:rsidP="00A5565A">
            <w:pPr>
              <w:jc w:val="center"/>
            </w:pPr>
            <w:r>
              <w:t>Metric Conversion Practice</w:t>
            </w:r>
          </w:p>
          <w:p w:rsidR="006854D4" w:rsidRPr="002F1426" w:rsidRDefault="006854D4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6854D4" w:rsidP="00A5565A">
            <w:pPr>
              <w:spacing w:after="120"/>
              <w:jc w:val="center"/>
              <w:rPr>
                <w:sz w:val="18"/>
              </w:rPr>
            </w:pPr>
            <w:r>
              <w:t>Metrics &amp; Measurement 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C15DC"/>
    <w:multiLevelType w:val="hybridMultilevel"/>
    <w:tmpl w:val="EC5E8E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543FA5"/>
    <w:multiLevelType w:val="hybridMultilevel"/>
    <w:tmpl w:val="7F0696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7AB2"/>
    <w:rsid w:val="001951E8"/>
    <w:rsid w:val="001E1FF2"/>
    <w:rsid w:val="00243906"/>
    <w:rsid w:val="00261E60"/>
    <w:rsid w:val="002717B6"/>
    <w:rsid w:val="002F1426"/>
    <w:rsid w:val="002F1966"/>
    <w:rsid w:val="0051306D"/>
    <w:rsid w:val="00556AEC"/>
    <w:rsid w:val="005E38FC"/>
    <w:rsid w:val="00611B54"/>
    <w:rsid w:val="006162C0"/>
    <w:rsid w:val="006854D4"/>
    <w:rsid w:val="007417B7"/>
    <w:rsid w:val="007A147C"/>
    <w:rsid w:val="007B2E39"/>
    <w:rsid w:val="007E28AB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75308"/>
    <w:rsid w:val="00C94F98"/>
    <w:rsid w:val="00DB305D"/>
    <w:rsid w:val="00DE5063"/>
    <w:rsid w:val="00EF1B39"/>
    <w:rsid w:val="00F241AC"/>
    <w:rsid w:val="00F325F2"/>
    <w:rsid w:val="00FB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2B25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45958-0DA2-4D3C-B915-AB8C5708F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78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Weimer, Alisa</cp:lastModifiedBy>
  <cp:revision>10</cp:revision>
  <dcterms:created xsi:type="dcterms:W3CDTF">2017-02-06T13:37:00Z</dcterms:created>
  <dcterms:modified xsi:type="dcterms:W3CDTF">2017-09-22T17:32:00Z</dcterms:modified>
</cp:coreProperties>
</file>