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427C1">
        <w:rPr>
          <w:u w:val="single"/>
        </w:rPr>
        <w:t>Physical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427C1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427C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427C1">
              <w:t>Motion, Forces, and Energy</w:t>
            </w:r>
          </w:p>
        </w:tc>
        <w:tc>
          <w:tcPr>
            <w:tcW w:w="7920" w:type="dxa"/>
          </w:tcPr>
          <w:p w:rsidR="009A0FC1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D5F67">
              <w:t xml:space="preserve">Velocity &amp; Acceleration </w:t>
            </w:r>
            <w:r w:rsidR="002F3286">
              <w:t>–</w:t>
            </w:r>
            <w:r w:rsidR="007D5F67">
              <w:t xml:space="preserve"> </w:t>
            </w:r>
            <w:r w:rsidR="002F3286">
              <w:t>15 days</w:t>
            </w:r>
          </w:p>
          <w:p w:rsidR="002F3286" w:rsidRDefault="002F3286" w:rsidP="009A0FC1">
            <w:r>
              <w:t xml:space="preserve">              Force – 6 days</w:t>
            </w:r>
          </w:p>
          <w:p w:rsidR="002F3286" w:rsidRDefault="002F3286" w:rsidP="009A0FC1">
            <w:r>
              <w:t xml:space="preserve">              Newton’s Three Laws – 12 days</w:t>
            </w:r>
          </w:p>
          <w:p w:rsidR="002F3286" w:rsidRPr="00B477DC" w:rsidRDefault="002F3286" w:rsidP="009A0FC1">
            <w:r>
              <w:t xml:space="preserve">              Forces in Fluids – 6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785E47" w:rsidRDefault="002F1426" w:rsidP="00B149C5">
            <w:pPr>
              <w:rPr>
                <w:rFonts w:ascii="Georgia" w:eastAsia="Times New Roman" w:hAnsi="Georgia" w:cs="Times New Roman"/>
                <w:sz w:val="28"/>
                <w:szCs w:val="28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427C1" w:rsidRPr="004427C1">
              <w:rPr>
                <w:rFonts w:ascii="Georgia" w:eastAsia="Times New Roman" w:hAnsi="Georgia" w:cs="Times New Roman"/>
                <w:sz w:val="28"/>
                <w:szCs w:val="28"/>
              </w:rPr>
              <w:t xml:space="preserve"> </w:t>
            </w:r>
          </w:p>
          <w:p w:rsidR="00785E47" w:rsidRDefault="00785E47" w:rsidP="00B149C5">
            <w:pPr>
              <w:rPr>
                <w:rFonts w:ascii="Georgia" w:eastAsia="Times New Roman" w:hAnsi="Georgia" w:cs="Times New Roman"/>
                <w:sz w:val="28"/>
                <w:szCs w:val="28"/>
              </w:rPr>
            </w:pPr>
          </w:p>
          <w:p w:rsidR="00785E47" w:rsidRDefault="00785E47" w:rsidP="00B149C5">
            <w:pPr>
              <w:rPr>
                <w:rFonts w:ascii="Georgia" w:eastAsia="Times New Roman" w:hAnsi="Georgia" w:cs="Times New Roman"/>
                <w:sz w:val="28"/>
                <w:szCs w:val="28"/>
              </w:rPr>
            </w:pPr>
            <w:r w:rsidRPr="00785E47">
              <w:rPr>
                <w:rFonts w:eastAsia="Times New Roman" w:cs="Times New Roman"/>
                <w:b/>
              </w:rPr>
              <w:t>Unit Essential Question(s):</w:t>
            </w:r>
            <w:r>
              <w:rPr>
                <w:rFonts w:ascii="Georgia" w:eastAsia="Times New Roman" w:hAnsi="Georgia" w:cs="Times New Roman"/>
                <w:sz w:val="28"/>
                <w:szCs w:val="28"/>
              </w:rPr>
              <w:t xml:space="preserve">  </w:t>
            </w:r>
          </w:p>
          <w:p w:rsidR="00B477DC" w:rsidRDefault="004427C1" w:rsidP="00B149C5">
            <w:r w:rsidRPr="004427C1">
              <w:t>How are force, motion, and energy related?</w:t>
            </w:r>
          </w:p>
          <w:p w:rsidR="00785E47" w:rsidRDefault="00785E47" w:rsidP="00B149C5"/>
          <w:p w:rsidR="00785E47" w:rsidRDefault="00785E47" w:rsidP="00B149C5">
            <w:pPr>
              <w:rPr>
                <w:b/>
              </w:rPr>
            </w:pPr>
            <w:r w:rsidRPr="00785E47">
              <w:rPr>
                <w:b/>
              </w:rPr>
              <w:t>Lesson Essential Question(s):</w:t>
            </w:r>
          </w:p>
          <w:p w:rsidR="006F7699" w:rsidRPr="006F7699" w:rsidRDefault="006F7699" w:rsidP="006F7699">
            <w:pPr>
              <w:tabs>
                <w:tab w:val="left" w:pos="0"/>
              </w:tabs>
            </w:pPr>
            <w:r w:rsidRPr="006F7699">
              <w:t>How are speed, velocity, and acceleration related?</w:t>
            </w:r>
          </w:p>
          <w:p w:rsidR="006F7699" w:rsidRPr="006F7699" w:rsidRDefault="006F7699" w:rsidP="006F7699">
            <w:pPr>
              <w:tabs>
                <w:tab w:val="left" w:pos="0"/>
              </w:tabs>
            </w:pPr>
            <w:r w:rsidRPr="006F7699">
              <w:t>How d0 you calculate speed/velocity and acceleration?</w:t>
            </w:r>
          </w:p>
          <w:p w:rsidR="006F7699" w:rsidRPr="006F7699" w:rsidRDefault="006F7699" w:rsidP="006F7699">
            <w:pPr>
              <w:tabs>
                <w:tab w:val="left" w:pos="0"/>
              </w:tabs>
            </w:pPr>
            <w:r w:rsidRPr="006F7699">
              <w:t>How can speed, velocity and acceleration be interpreted with the use of graphs?</w:t>
            </w:r>
          </w:p>
          <w:p w:rsidR="006F7699" w:rsidRPr="006F7699" w:rsidRDefault="006F7699" w:rsidP="006F7699">
            <w:pPr>
              <w:tabs>
                <w:tab w:val="left" w:pos="0"/>
              </w:tabs>
            </w:pPr>
            <w:r w:rsidRPr="006F7699">
              <w:t>How does force affect motion?</w:t>
            </w:r>
          </w:p>
          <w:p w:rsidR="006F7699" w:rsidRPr="006F7699" w:rsidRDefault="006F7699" w:rsidP="006F7699">
            <w:pPr>
              <w:tabs>
                <w:tab w:val="left" w:pos="0"/>
              </w:tabs>
            </w:pPr>
            <w:r w:rsidRPr="006F7699">
              <w:t>What forces cause objects to change their motion?</w:t>
            </w:r>
          </w:p>
          <w:p w:rsidR="006F7699" w:rsidRPr="006F7699" w:rsidRDefault="006F7699" w:rsidP="006F7699">
            <w:r w:rsidRPr="006F7699">
              <w:t>How do Newton’s laws explain the principles of force and motion?</w:t>
            </w:r>
          </w:p>
          <w:p w:rsidR="006F7699" w:rsidRPr="006F7699" w:rsidRDefault="006F7699" w:rsidP="006F7699">
            <w:r w:rsidRPr="006F7699">
              <w:t>How can you determine the momentum of an object?</w:t>
            </w:r>
          </w:p>
          <w:p w:rsidR="006F7699" w:rsidRPr="006F7699" w:rsidRDefault="006F7699" w:rsidP="006F7699">
            <w:r w:rsidRPr="006F7699">
              <w:t>How do fluids exert pressure?</w:t>
            </w:r>
          </w:p>
          <w:p w:rsidR="006F7699" w:rsidRPr="006F7699" w:rsidRDefault="006F7699" w:rsidP="006F7699">
            <w:r w:rsidRPr="006F7699">
              <w:t>Why do objects float according to Archimedes Principle?</w:t>
            </w:r>
          </w:p>
          <w:p w:rsidR="006F7699" w:rsidRPr="006F7699" w:rsidRDefault="006F7699" w:rsidP="006F7699">
            <w:r w:rsidRPr="006F7699">
              <w:t>How do hydraulics work according to Pascal’s Principle?</w:t>
            </w:r>
          </w:p>
          <w:p w:rsidR="00B149C5" w:rsidRDefault="006F7699" w:rsidP="006F7699">
            <w:r w:rsidRPr="006F7699">
              <w:t>How is fluid pressure related to the motion of a fluid according to Bernoulli’s Principle?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4427C1">
        <w:tc>
          <w:tcPr>
            <w:tcW w:w="2785" w:type="dxa"/>
            <w:vAlign w:val="center"/>
          </w:tcPr>
          <w:p w:rsidR="00A73EB8" w:rsidRPr="00DE5063" w:rsidRDefault="004427C1" w:rsidP="004427C1">
            <w:pPr>
              <w:spacing w:line="259" w:lineRule="auto"/>
              <w:jc w:val="center"/>
            </w:pPr>
            <w:r w:rsidRPr="004427C1">
              <w:t>Velocity</w:t>
            </w:r>
            <w:r>
              <w:t xml:space="preserve"> a</w:t>
            </w:r>
            <w:r w:rsidRPr="004427C1">
              <w:t>nd</w:t>
            </w:r>
            <w:r>
              <w:t xml:space="preserve"> </w:t>
            </w:r>
            <w:r w:rsidRPr="004427C1">
              <w:t>Acceleration</w:t>
            </w:r>
          </w:p>
        </w:tc>
        <w:tc>
          <w:tcPr>
            <w:tcW w:w="1890" w:type="dxa"/>
            <w:vAlign w:val="center"/>
          </w:tcPr>
          <w:p w:rsidR="00A73EB8" w:rsidRDefault="007D5F67" w:rsidP="00A5565A">
            <w:pPr>
              <w:jc w:val="center"/>
            </w:pPr>
            <w:r>
              <w:t>3.2.7.B1</w:t>
            </w:r>
          </w:p>
          <w:p w:rsidR="007D5F67" w:rsidRDefault="007D5F67" w:rsidP="00A5565A">
            <w:pPr>
              <w:jc w:val="center"/>
            </w:pPr>
            <w:r>
              <w:t>3.2.8.B1</w:t>
            </w:r>
          </w:p>
          <w:p w:rsidR="007D5F67" w:rsidRPr="00A73EB8" w:rsidRDefault="007D5F67" w:rsidP="00A5565A">
            <w:pPr>
              <w:jc w:val="center"/>
            </w:pPr>
            <w:r>
              <w:t>3.2.8.B6</w:t>
            </w:r>
          </w:p>
        </w:tc>
        <w:tc>
          <w:tcPr>
            <w:tcW w:w="3420" w:type="dxa"/>
            <w:vAlign w:val="center"/>
          </w:tcPr>
          <w:p w:rsidR="00990086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distance</w:t>
            </w:r>
          </w:p>
          <w:p w:rsidR="004427C1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displacement</w:t>
            </w:r>
          </w:p>
          <w:p w:rsidR="004427C1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speed</w:t>
            </w:r>
          </w:p>
          <w:p w:rsidR="004427C1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velocity</w:t>
            </w:r>
          </w:p>
          <w:p w:rsidR="004427C1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average speed</w:t>
            </w:r>
          </w:p>
          <w:p w:rsidR="004427C1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instantaneous speed</w:t>
            </w:r>
          </w:p>
          <w:p w:rsidR="004427C1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acceleration</w:t>
            </w:r>
          </w:p>
          <w:p w:rsidR="004427C1" w:rsidRPr="00A73EB8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deceleration</w:t>
            </w:r>
          </w:p>
        </w:tc>
        <w:tc>
          <w:tcPr>
            <w:tcW w:w="3420" w:type="dxa"/>
            <w:vAlign w:val="center"/>
          </w:tcPr>
          <w:p w:rsidR="006F7699" w:rsidRDefault="006F7699" w:rsidP="006F7699">
            <w:pPr>
              <w:jc w:val="center"/>
            </w:pPr>
            <w:r>
              <w:t>Distance vs. Displacement Notes</w:t>
            </w:r>
          </w:p>
          <w:p w:rsidR="006F7699" w:rsidRDefault="006F7699" w:rsidP="006F7699">
            <w:pPr>
              <w:jc w:val="center"/>
            </w:pPr>
            <w:r>
              <w:t>Speed Notes</w:t>
            </w:r>
          </w:p>
          <w:p w:rsidR="006F7699" w:rsidRDefault="006F7699" w:rsidP="006F7699">
            <w:pPr>
              <w:jc w:val="center"/>
            </w:pPr>
            <w:r>
              <w:t>Graphing Notes</w:t>
            </w:r>
          </w:p>
          <w:p w:rsidR="006F7699" w:rsidRDefault="006F7699" w:rsidP="006F7699">
            <w:pPr>
              <w:jc w:val="center"/>
            </w:pPr>
            <w:r>
              <w:t>Speed Lab</w:t>
            </w:r>
          </w:p>
          <w:p w:rsidR="006F7699" w:rsidRDefault="006F7699" w:rsidP="006F7699">
            <w:pPr>
              <w:jc w:val="center"/>
            </w:pPr>
            <w:r>
              <w:t>Acceleration Notes</w:t>
            </w:r>
          </w:p>
          <w:p w:rsidR="006F7699" w:rsidRDefault="006F7699" w:rsidP="006F7699">
            <w:pPr>
              <w:jc w:val="center"/>
            </w:pPr>
            <w:r>
              <w:t>Graphing Speed vs. Time</w:t>
            </w:r>
          </w:p>
          <w:p w:rsidR="006F7699" w:rsidRDefault="004F22AE" w:rsidP="006F7699">
            <w:pPr>
              <w:jc w:val="center"/>
            </w:pPr>
            <w:r>
              <w:t>Acceleration</w:t>
            </w:r>
            <w:r w:rsidR="006F7699">
              <w:t xml:space="preserve"> Lab</w:t>
            </w:r>
          </w:p>
          <w:p w:rsidR="007D5F67" w:rsidRDefault="007D5F67" w:rsidP="006F7699">
            <w:pPr>
              <w:jc w:val="center"/>
            </w:pPr>
            <w:r>
              <w:t>Examining Motion Graphs</w:t>
            </w:r>
          </w:p>
          <w:p w:rsidR="006F7699" w:rsidRPr="006F7699" w:rsidRDefault="006F7699" w:rsidP="006F7699">
            <w:pPr>
              <w:jc w:val="center"/>
            </w:pPr>
          </w:p>
        </w:tc>
        <w:tc>
          <w:tcPr>
            <w:tcW w:w="2880" w:type="dxa"/>
            <w:vAlign w:val="center"/>
          </w:tcPr>
          <w:p w:rsidR="00A73EB8" w:rsidRDefault="006F7699" w:rsidP="00A5565A">
            <w:pPr>
              <w:spacing w:after="120"/>
              <w:jc w:val="center"/>
            </w:pPr>
            <w:r>
              <w:t>Speed Quiz</w:t>
            </w:r>
          </w:p>
          <w:p w:rsidR="006F7699" w:rsidRPr="00DB305D" w:rsidRDefault="006F7699" w:rsidP="00A5565A">
            <w:pPr>
              <w:spacing w:after="120"/>
              <w:jc w:val="center"/>
              <w:rPr>
                <w:sz w:val="18"/>
              </w:rPr>
            </w:pPr>
            <w:r>
              <w:t>Motion &amp;  Speed Common 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427C1" w:rsidP="00A5565A">
            <w:pPr>
              <w:jc w:val="center"/>
            </w:pPr>
            <w:r>
              <w:lastRenderedPageBreak/>
              <w:t>Force</w:t>
            </w:r>
          </w:p>
        </w:tc>
        <w:tc>
          <w:tcPr>
            <w:tcW w:w="1890" w:type="dxa"/>
            <w:vAlign w:val="center"/>
          </w:tcPr>
          <w:p w:rsidR="007D5F67" w:rsidRDefault="007D5F67" w:rsidP="007D5F67">
            <w:pPr>
              <w:jc w:val="center"/>
            </w:pPr>
            <w:r>
              <w:t>3.2.7.B1</w:t>
            </w:r>
          </w:p>
          <w:p w:rsidR="005A3A55" w:rsidRDefault="005A3A55" w:rsidP="007D5F67">
            <w:pPr>
              <w:jc w:val="center"/>
            </w:pPr>
            <w:r>
              <w:t>3.2.8.A1</w:t>
            </w:r>
          </w:p>
          <w:p w:rsidR="005A3A55" w:rsidRDefault="007D5F67" w:rsidP="005A3A55">
            <w:pPr>
              <w:jc w:val="center"/>
            </w:pPr>
            <w:r>
              <w:t>3.2.8.B1</w:t>
            </w:r>
          </w:p>
          <w:p w:rsidR="0080537B" w:rsidRPr="00A73EB8" w:rsidRDefault="007D5F67" w:rsidP="007D5F67">
            <w:pPr>
              <w:jc w:val="center"/>
            </w:pPr>
            <w:r>
              <w:t>3.2.8.B6</w:t>
            </w:r>
          </w:p>
        </w:tc>
        <w:tc>
          <w:tcPr>
            <w:tcW w:w="3420" w:type="dxa"/>
            <w:vAlign w:val="center"/>
          </w:tcPr>
          <w:p w:rsidR="00990086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force</w:t>
            </w:r>
          </w:p>
          <w:p w:rsidR="004427C1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Newton</w:t>
            </w:r>
          </w:p>
          <w:p w:rsidR="004427C1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net force</w:t>
            </w:r>
          </w:p>
          <w:p w:rsidR="004427C1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balanced force</w:t>
            </w:r>
          </w:p>
          <w:p w:rsidR="004427C1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unbalanced force</w:t>
            </w:r>
          </w:p>
          <w:p w:rsidR="004427C1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4 types of friction</w:t>
            </w:r>
          </w:p>
          <w:p w:rsidR="004427C1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terminal velocity</w:t>
            </w:r>
          </w:p>
          <w:p w:rsidR="004427C1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air resistance</w:t>
            </w:r>
          </w:p>
          <w:p w:rsidR="004427C1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projectile motion</w:t>
            </w:r>
          </w:p>
          <w:p w:rsidR="004427C1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centripetal force</w:t>
            </w:r>
          </w:p>
          <w:p w:rsidR="004427C1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gravity</w:t>
            </w:r>
          </w:p>
          <w:p w:rsidR="004427C1" w:rsidRPr="00A73EB8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weight</w:t>
            </w:r>
          </w:p>
        </w:tc>
        <w:tc>
          <w:tcPr>
            <w:tcW w:w="3420" w:type="dxa"/>
            <w:vAlign w:val="center"/>
          </w:tcPr>
          <w:p w:rsidR="0080537B" w:rsidRDefault="004F22AE" w:rsidP="00A5565A">
            <w:pPr>
              <w:jc w:val="center"/>
            </w:pPr>
            <w:r>
              <w:t>Online Forces</w:t>
            </w:r>
            <w:r w:rsidR="007D5F67">
              <w:t xml:space="preserve"> Simulator</w:t>
            </w:r>
          </w:p>
          <w:p w:rsidR="007D5F67" w:rsidRDefault="007D5F67" w:rsidP="00A5565A">
            <w:pPr>
              <w:jc w:val="center"/>
            </w:pPr>
            <w:r>
              <w:t>Forces Notes</w:t>
            </w:r>
          </w:p>
          <w:p w:rsidR="007D5F67" w:rsidRDefault="004F22AE" w:rsidP="00A5565A">
            <w:pPr>
              <w:jc w:val="center"/>
            </w:pPr>
            <w:r>
              <w:t>Types of Friction Notes</w:t>
            </w:r>
          </w:p>
          <w:p w:rsidR="007D5F67" w:rsidRDefault="007D5F67" w:rsidP="00A5565A">
            <w:pPr>
              <w:jc w:val="center"/>
            </w:pPr>
            <w:r>
              <w:t>Friction Lab</w:t>
            </w:r>
          </w:p>
          <w:p w:rsidR="007D5F67" w:rsidRDefault="007D5F67" w:rsidP="00A5565A">
            <w:pPr>
              <w:jc w:val="center"/>
            </w:pPr>
            <w:r>
              <w:t>Gravity Notes &amp; Activities</w:t>
            </w:r>
          </w:p>
          <w:p w:rsidR="007D5F67" w:rsidRDefault="007D5F67" w:rsidP="00A5565A">
            <w:pPr>
              <w:jc w:val="center"/>
            </w:pPr>
            <w:r>
              <w:t>Falling Objects Notes &amp; Demos</w:t>
            </w:r>
          </w:p>
          <w:p w:rsidR="007D5F67" w:rsidRDefault="007D5F67" w:rsidP="00A5565A">
            <w:pPr>
              <w:jc w:val="center"/>
            </w:pPr>
          </w:p>
          <w:p w:rsidR="007D5F67" w:rsidRPr="002F1426" w:rsidRDefault="007D5F67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7D5F67" w:rsidP="00A5565A">
            <w:pPr>
              <w:spacing w:after="120"/>
              <w:jc w:val="center"/>
              <w:rPr>
                <w:sz w:val="18"/>
              </w:rPr>
            </w:pPr>
            <w:r>
              <w:t>Motion &amp; Forces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427C1" w:rsidP="00A5565A">
            <w:pPr>
              <w:jc w:val="center"/>
            </w:pPr>
            <w:r>
              <w:t>Newton’s Three Laws</w:t>
            </w:r>
          </w:p>
        </w:tc>
        <w:tc>
          <w:tcPr>
            <w:tcW w:w="1890" w:type="dxa"/>
            <w:vAlign w:val="center"/>
          </w:tcPr>
          <w:p w:rsidR="007D5F67" w:rsidRDefault="007D5F67" w:rsidP="007D5F67">
            <w:pPr>
              <w:jc w:val="center"/>
            </w:pPr>
            <w:r>
              <w:t>3.2.7.B1</w:t>
            </w:r>
          </w:p>
          <w:p w:rsidR="007D5F67" w:rsidRDefault="007D5F67" w:rsidP="007D5F67">
            <w:pPr>
              <w:jc w:val="center"/>
            </w:pPr>
            <w:r>
              <w:t>3.2.8.B1</w:t>
            </w:r>
          </w:p>
          <w:p w:rsidR="0080537B" w:rsidRPr="00A73EB8" w:rsidRDefault="007D5F67" w:rsidP="007D5F67">
            <w:pPr>
              <w:jc w:val="center"/>
            </w:pPr>
            <w:r>
              <w:t>3.2.8.B6</w:t>
            </w:r>
          </w:p>
        </w:tc>
        <w:tc>
          <w:tcPr>
            <w:tcW w:w="3420" w:type="dxa"/>
            <w:vAlign w:val="center"/>
          </w:tcPr>
          <w:p w:rsidR="00990086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inertia</w:t>
            </w:r>
          </w:p>
          <w:p w:rsidR="004427C1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Newton’s 1</w:t>
            </w:r>
            <w:r w:rsidRPr="004427C1">
              <w:rPr>
                <w:vertAlign w:val="superscript"/>
              </w:rPr>
              <w:t>st</w:t>
            </w:r>
            <w:r>
              <w:t xml:space="preserve"> Law of Motion</w:t>
            </w:r>
          </w:p>
          <w:p w:rsidR="004427C1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Newton’s 2</w:t>
            </w:r>
            <w:r w:rsidRPr="004427C1">
              <w:rPr>
                <w:vertAlign w:val="superscript"/>
              </w:rPr>
              <w:t>nd</w:t>
            </w:r>
            <w:r>
              <w:t xml:space="preserve"> Law of Motion</w:t>
            </w:r>
          </w:p>
          <w:p w:rsidR="004427C1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Newton’s 3</w:t>
            </w:r>
            <w:r w:rsidRPr="004427C1">
              <w:rPr>
                <w:vertAlign w:val="superscript"/>
              </w:rPr>
              <w:t>rd</w:t>
            </w:r>
            <w:r>
              <w:t xml:space="preserve"> Law of Motion</w:t>
            </w:r>
          </w:p>
          <w:p w:rsidR="004427C1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momentum</w:t>
            </w:r>
          </w:p>
          <w:p w:rsidR="004427C1" w:rsidRPr="00A73EB8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Law of Conservation of Momentum</w:t>
            </w:r>
          </w:p>
        </w:tc>
        <w:tc>
          <w:tcPr>
            <w:tcW w:w="3420" w:type="dxa"/>
            <w:vAlign w:val="center"/>
          </w:tcPr>
          <w:p w:rsidR="007D5F67" w:rsidRDefault="004F22AE" w:rsidP="00A5565A">
            <w:pPr>
              <w:jc w:val="center"/>
            </w:pPr>
            <w:r>
              <w:t>Newton’s 3 Laws Notes</w:t>
            </w:r>
          </w:p>
          <w:p w:rsidR="0080537B" w:rsidRDefault="007D5F67" w:rsidP="00A5565A">
            <w:pPr>
              <w:jc w:val="center"/>
            </w:pPr>
            <w:r>
              <w:t>Newton Games</w:t>
            </w:r>
          </w:p>
          <w:p w:rsidR="007D5F67" w:rsidRDefault="004F22AE" w:rsidP="00A5565A">
            <w:pPr>
              <w:jc w:val="center"/>
            </w:pPr>
            <w:r>
              <w:t>Inertia Lab</w:t>
            </w:r>
          </w:p>
          <w:p w:rsidR="007D5F67" w:rsidRDefault="007D5F67" w:rsidP="00A5565A">
            <w:pPr>
              <w:jc w:val="center"/>
            </w:pPr>
            <w:r>
              <w:t>Science of the NFL Videos</w:t>
            </w:r>
          </w:p>
          <w:p w:rsidR="007D5F67" w:rsidRDefault="007D5F67" w:rsidP="00A5565A">
            <w:pPr>
              <w:jc w:val="center"/>
            </w:pPr>
            <w:r>
              <w:t>Momentum Notes</w:t>
            </w:r>
          </w:p>
          <w:p w:rsidR="007D5F67" w:rsidRDefault="007D5F67" w:rsidP="00A5565A">
            <w:pPr>
              <w:jc w:val="center"/>
            </w:pPr>
            <w:r>
              <w:t>Momentum Lab</w:t>
            </w:r>
          </w:p>
          <w:p w:rsidR="007D5F67" w:rsidRDefault="007D5F67" w:rsidP="00A5565A">
            <w:pPr>
              <w:jc w:val="center"/>
            </w:pPr>
            <w:r>
              <w:t>Study Island</w:t>
            </w:r>
          </w:p>
          <w:p w:rsidR="007D5F67" w:rsidRPr="002F1426" w:rsidRDefault="007D5F67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7D5F67" w:rsidP="00A5565A">
            <w:pPr>
              <w:spacing w:after="120"/>
              <w:jc w:val="center"/>
              <w:rPr>
                <w:sz w:val="18"/>
              </w:rPr>
            </w:pPr>
            <w:r>
              <w:t>Motion &amp; Forces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427C1" w:rsidP="00A5565A">
            <w:pPr>
              <w:jc w:val="center"/>
            </w:pPr>
            <w:r>
              <w:t>Forces in Fluids</w:t>
            </w:r>
          </w:p>
        </w:tc>
        <w:tc>
          <w:tcPr>
            <w:tcW w:w="1890" w:type="dxa"/>
            <w:vAlign w:val="center"/>
          </w:tcPr>
          <w:p w:rsidR="007D5F67" w:rsidRDefault="007D5F67" w:rsidP="007D5F67">
            <w:pPr>
              <w:jc w:val="center"/>
            </w:pPr>
            <w:r>
              <w:t>3.2.7.B1</w:t>
            </w:r>
          </w:p>
          <w:p w:rsidR="007D5F67" w:rsidRDefault="007D5F67" w:rsidP="007D5F67">
            <w:pPr>
              <w:jc w:val="center"/>
            </w:pPr>
            <w:r>
              <w:t>3.2.8.B1</w:t>
            </w:r>
          </w:p>
          <w:p w:rsidR="002717B6" w:rsidRPr="00A73EB8" w:rsidRDefault="007D5F67" w:rsidP="007D5F67">
            <w:pPr>
              <w:jc w:val="center"/>
            </w:pPr>
            <w:r>
              <w:t>3.2.8.B6</w:t>
            </w:r>
          </w:p>
        </w:tc>
        <w:tc>
          <w:tcPr>
            <w:tcW w:w="3420" w:type="dxa"/>
            <w:vAlign w:val="center"/>
          </w:tcPr>
          <w:p w:rsidR="00990086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fluid</w:t>
            </w:r>
          </w:p>
          <w:p w:rsidR="004427C1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buoyant force</w:t>
            </w:r>
          </w:p>
          <w:p w:rsidR="004427C1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density</w:t>
            </w:r>
          </w:p>
          <w:p w:rsidR="004427C1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pressure</w:t>
            </w:r>
          </w:p>
          <w:p w:rsidR="004427C1" w:rsidRPr="00A73EB8" w:rsidRDefault="004427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Pascal</w:t>
            </w:r>
          </w:p>
        </w:tc>
        <w:tc>
          <w:tcPr>
            <w:tcW w:w="3420" w:type="dxa"/>
            <w:vAlign w:val="center"/>
          </w:tcPr>
          <w:p w:rsidR="004F22AE" w:rsidRPr="002F1426" w:rsidRDefault="004F22AE" w:rsidP="004F22AE">
            <w:pPr>
              <w:jc w:val="center"/>
              <w:rPr>
                <w:b/>
              </w:rPr>
            </w:pPr>
            <w:r>
              <w:t>Archimedes, Pascal’s &amp; Bernoulli’s Demos/Experiments</w:t>
            </w:r>
          </w:p>
          <w:p w:rsidR="007D5F67" w:rsidRPr="002F1426" w:rsidRDefault="007D5F67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7D5F67" w:rsidP="00A5565A">
            <w:pPr>
              <w:spacing w:after="120"/>
              <w:jc w:val="center"/>
              <w:rPr>
                <w:sz w:val="18"/>
              </w:rPr>
            </w:pPr>
            <w:r>
              <w:t>Forces in Fluids Quiz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  <w:bookmarkStart w:id="0" w:name="_GoBack"/>
      <w:bookmarkEnd w:id="0"/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703CE"/>
    <w:multiLevelType w:val="hybridMultilevel"/>
    <w:tmpl w:val="12F82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24FD0"/>
    <w:multiLevelType w:val="hybridMultilevel"/>
    <w:tmpl w:val="DEF88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C15DC"/>
    <w:multiLevelType w:val="hybridMultilevel"/>
    <w:tmpl w:val="EC5E8E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7543FA5"/>
    <w:multiLevelType w:val="hybridMultilevel"/>
    <w:tmpl w:val="7F0696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56F784D"/>
    <w:multiLevelType w:val="hybridMultilevel"/>
    <w:tmpl w:val="EEB40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2F3286"/>
    <w:rsid w:val="004427C1"/>
    <w:rsid w:val="004F22AE"/>
    <w:rsid w:val="005A3A55"/>
    <w:rsid w:val="005E38FC"/>
    <w:rsid w:val="00611B54"/>
    <w:rsid w:val="006F7699"/>
    <w:rsid w:val="00785E47"/>
    <w:rsid w:val="007A147C"/>
    <w:rsid w:val="007D5F67"/>
    <w:rsid w:val="007F0C34"/>
    <w:rsid w:val="0080537B"/>
    <w:rsid w:val="008902B0"/>
    <w:rsid w:val="00990086"/>
    <w:rsid w:val="009A0FC1"/>
    <w:rsid w:val="009D7414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BB2B1-C24B-415A-9F8E-E64569BEC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37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Lutzkanin, Catherine "Katie"</cp:lastModifiedBy>
  <cp:revision>6</cp:revision>
  <dcterms:created xsi:type="dcterms:W3CDTF">2017-02-06T13:43:00Z</dcterms:created>
  <dcterms:modified xsi:type="dcterms:W3CDTF">2017-06-15T18:04:00Z</dcterms:modified>
</cp:coreProperties>
</file>