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04DC3">
        <w:rPr>
          <w:u w:val="single"/>
        </w:rPr>
        <w:t xml:space="preserve">Honors </w:t>
      </w:r>
      <w:r w:rsidR="001F1878">
        <w:rPr>
          <w:u w:val="single"/>
        </w:rPr>
        <w:t>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F1878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F187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22FA8">
              <w:t xml:space="preserve">Unit 10 - </w:t>
            </w:r>
            <w:bookmarkStart w:id="0" w:name="_GoBack"/>
            <w:bookmarkEnd w:id="0"/>
            <w:r w:rsidR="001F1878">
              <w:t>Ecology</w:t>
            </w:r>
            <w:r w:rsidR="001D24E7">
              <w:t xml:space="preserve"> and Environmental Science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04DC3">
              <w:t>8</w:t>
            </w:r>
            <w:r w:rsidR="00506B88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F1878">
              <w:t>Why is it important to preserve all components of an ecosystem?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F1878" w:rsidP="00A5565A">
            <w:pPr>
              <w:jc w:val="center"/>
            </w:pPr>
            <w:r>
              <w:t>Organization</w:t>
            </w:r>
          </w:p>
        </w:tc>
        <w:tc>
          <w:tcPr>
            <w:tcW w:w="1890" w:type="dxa"/>
            <w:vAlign w:val="center"/>
          </w:tcPr>
          <w:p w:rsidR="009D5699" w:rsidRPr="00A73EB8" w:rsidRDefault="009D5699" w:rsidP="000F707F">
            <w:pPr>
              <w:jc w:val="center"/>
            </w:pPr>
            <w:r>
              <w:t>4.1.7.A</w:t>
            </w:r>
          </w:p>
        </w:tc>
        <w:tc>
          <w:tcPr>
            <w:tcW w:w="3420" w:type="dxa"/>
            <w:vAlign w:val="center"/>
          </w:tcPr>
          <w:p w:rsidR="00990086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habitat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organism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biotic factors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abiotic factors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species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population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community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ecosystem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biome </w:t>
            </w:r>
          </w:p>
          <w:p w:rsidR="00506B88" w:rsidRDefault="005F52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temperate r</w:t>
            </w:r>
            <w:r w:rsidR="00506B88">
              <w:t>ainforest</w:t>
            </w:r>
          </w:p>
          <w:p w:rsidR="00506B88" w:rsidRDefault="005F52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506B88">
              <w:t>ropical</w:t>
            </w:r>
            <w:r>
              <w:t xml:space="preserve"> r</w:t>
            </w:r>
            <w:r w:rsidR="00506B88">
              <w:t>ainforest</w:t>
            </w:r>
          </w:p>
          <w:p w:rsidR="00506B88" w:rsidRDefault="005F52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</w:t>
            </w:r>
            <w:r w:rsidR="00506B88">
              <w:t>esert</w:t>
            </w:r>
          </w:p>
          <w:p w:rsidR="00506B88" w:rsidRDefault="005F52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</w:t>
            </w:r>
            <w:r w:rsidR="00506B88">
              <w:t>rassland</w:t>
            </w:r>
          </w:p>
          <w:p w:rsidR="00506B88" w:rsidRDefault="005F52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deciduous f</w:t>
            </w:r>
            <w:r w:rsidR="00506B88">
              <w:t>orest</w:t>
            </w:r>
          </w:p>
          <w:p w:rsidR="00506B88" w:rsidRDefault="005F52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boreal f</w:t>
            </w:r>
            <w:r w:rsidR="00506B88">
              <w:t>orest</w:t>
            </w:r>
          </w:p>
          <w:p w:rsidR="00506B88" w:rsidRDefault="005F525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506B88">
              <w:t>undra</w:t>
            </w:r>
          </w:p>
          <w:p w:rsidR="001F1878" w:rsidRPr="00A73EB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ecology</w:t>
            </w:r>
          </w:p>
        </w:tc>
        <w:tc>
          <w:tcPr>
            <w:tcW w:w="3420" w:type="dxa"/>
            <w:vAlign w:val="center"/>
          </w:tcPr>
          <w:p w:rsidR="00A73EB8" w:rsidRDefault="00506B88" w:rsidP="00A5565A">
            <w:pPr>
              <w:jc w:val="center"/>
            </w:pPr>
            <w:r>
              <w:t>PowerPoints</w:t>
            </w:r>
          </w:p>
          <w:p w:rsidR="00506B88" w:rsidRPr="002F1426" w:rsidRDefault="00506B88" w:rsidP="00A5565A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A73EB8" w:rsidRDefault="00304DC3" w:rsidP="00304DC3">
            <w:pPr>
              <w:jc w:val="center"/>
            </w:pPr>
            <w:r>
              <w:t>QUEST</w:t>
            </w:r>
            <w:r w:rsidR="00506B88">
              <w:t xml:space="preserve"> Checks</w:t>
            </w:r>
          </w:p>
          <w:p w:rsidR="00506B88" w:rsidRPr="00DB305D" w:rsidRDefault="00506B88" w:rsidP="00304DC3">
            <w:pPr>
              <w:jc w:val="center"/>
              <w:rPr>
                <w:sz w:val="18"/>
              </w:rPr>
            </w:pPr>
            <w:r>
              <w:t>Ecology Test</w:t>
            </w:r>
          </w:p>
        </w:tc>
      </w:tr>
    </w:tbl>
    <w:p w:rsidR="00506B88" w:rsidRPr="001951E8" w:rsidRDefault="00506B8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F1878" w:rsidP="00A5565A">
            <w:pPr>
              <w:jc w:val="center"/>
            </w:pPr>
            <w:r>
              <w:t>Populations</w:t>
            </w:r>
            <w:r w:rsidR="00506B88">
              <w:t xml:space="preserve"> and Communities</w:t>
            </w:r>
          </w:p>
        </w:tc>
        <w:tc>
          <w:tcPr>
            <w:tcW w:w="1890" w:type="dxa"/>
            <w:vAlign w:val="center"/>
          </w:tcPr>
          <w:p w:rsidR="0080537B" w:rsidRDefault="000F707F" w:rsidP="00A5565A">
            <w:pPr>
              <w:jc w:val="center"/>
            </w:pPr>
            <w:r>
              <w:t>3.1.7.A8</w:t>
            </w:r>
          </w:p>
          <w:p w:rsidR="00304DC3" w:rsidRPr="00A73EB8" w:rsidRDefault="00304DC3" w:rsidP="00A5565A">
            <w:pPr>
              <w:jc w:val="center"/>
            </w:pPr>
            <w:r>
              <w:t>4.1.7.E</w:t>
            </w:r>
          </w:p>
        </w:tc>
        <w:tc>
          <w:tcPr>
            <w:tcW w:w="3420" w:type="dxa"/>
            <w:vAlign w:val="center"/>
          </w:tcPr>
          <w:p w:rsidR="00990086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limiting factors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carrying capacity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niche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competition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predation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predator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prey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symbiosis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mutualism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commensalism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parasitism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parasite</w:t>
            </w:r>
          </w:p>
          <w:p w:rsidR="001F1878" w:rsidRDefault="00506B8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host</w:t>
            </w:r>
          </w:p>
          <w:p w:rsidR="00304DC3" w:rsidRDefault="00304DC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succession</w:t>
            </w:r>
          </w:p>
          <w:p w:rsidR="00304DC3" w:rsidRDefault="00304DC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primary succession</w:t>
            </w:r>
          </w:p>
          <w:p w:rsidR="00304DC3" w:rsidRDefault="00304DC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pioneer species</w:t>
            </w:r>
          </w:p>
          <w:p w:rsidR="00304DC3" w:rsidRPr="00A73EB8" w:rsidRDefault="00304DC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secondary succession</w:t>
            </w:r>
          </w:p>
        </w:tc>
        <w:tc>
          <w:tcPr>
            <w:tcW w:w="3420" w:type="dxa"/>
            <w:vAlign w:val="center"/>
          </w:tcPr>
          <w:p w:rsidR="00506B88" w:rsidRDefault="00506B88" w:rsidP="00506B88">
            <w:pPr>
              <w:jc w:val="center"/>
            </w:pPr>
            <w:r>
              <w:lastRenderedPageBreak/>
              <w:t>PowerPoints</w:t>
            </w:r>
          </w:p>
          <w:p w:rsidR="0080537B" w:rsidRDefault="00506B88" w:rsidP="00506B88">
            <w:pPr>
              <w:jc w:val="center"/>
            </w:pPr>
            <w:r>
              <w:t>Online Resources</w:t>
            </w:r>
          </w:p>
          <w:p w:rsidR="00506B88" w:rsidRPr="002F1426" w:rsidRDefault="00506B88" w:rsidP="00506B88">
            <w:pPr>
              <w:jc w:val="center"/>
              <w:rPr>
                <w:b/>
              </w:rPr>
            </w:pPr>
            <w:r>
              <w:t>Limiting Factors Activity</w:t>
            </w:r>
          </w:p>
        </w:tc>
        <w:tc>
          <w:tcPr>
            <w:tcW w:w="2880" w:type="dxa"/>
            <w:vAlign w:val="center"/>
          </w:tcPr>
          <w:p w:rsidR="00506B88" w:rsidRDefault="00304DC3" w:rsidP="00304DC3">
            <w:pPr>
              <w:jc w:val="center"/>
            </w:pPr>
            <w:r>
              <w:t xml:space="preserve">QUEST </w:t>
            </w:r>
            <w:r w:rsidR="00506B88">
              <w:t>Checks</w:t>
            </w:r>
          </w:p>
          <w:p w:rsidR="00506B88" w:rsidRPr="00506B88" w:rsidRDefault="00506B88" w:rsidP="00304DC3">
            <w:pPr>
              <w:jc w:val="center"/>
            </w:pPr>
            <w:r>
              <w:t>Ecology Test</w:t>
            </w:r>
          </w:p>
        </w:tc>
      </w:tr>
    </w:tbl>
    <w:p w:rsidR="00506B88" w:rsidRDefault="00506B88" w:rsidP="00506B88">
      <w:pPr>
        <w:spacing w:after="0" w:line="240" w:lineRule="auto"/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06B88" w:rsidTr="00A5565A">
        <w:tc>
          <w:tcPr>
            <w:tcW w:w="2785" w:type="dxa"/>
            <w:vAlign w:val="center"/>
          </w:tcPr>
          <w:p w:rsidR="00506B88" w:rsidRDefault="00506B88" w:rsidP="00A5565A">
            <w:pPr>
              <w:jc w:val="center"/>
            </w:pPr>
            <w:r>
              <w:t>Energy Flow</w:t>
            </w:r>
          </w:p>
        </w:tc>
        <w:tc>
          <w:tcPr>
            <w:tcW w:w="1890" w:type="dxa"/>
            <w:vAlign w:val="center"/>
          </w:tcPr>
          <w:p w:rsidR="00506B88" w:rsidRDefault="000F707F" w:rsidP="00A5565A">
            <w:pPr>
              <w:jc w:val="center"/>
            </w:pPr>
            <w:r>
              <w:t>4.1.7.C</w:t>
            </w:r>
          </w:p>
          <w:p w:rsidR="000F707F" w:rsidRDefault="000F707F" w:rsidP="00A5565A">
            <w:pPr>
              <w:jc w:val="center"/>
            </w:pPr>
            <w:r>
              <w:t>3.1.6.A2</w:t>
            </w:r>
          </w:p>
          <w:p w:rsidR="000F707F" w:rsidRDefault="000F707F" w:rsidP="00A5565A">
            <w:pPr>
              <w:jc w:val="center"/>
            </w:pPr>
            <w:r>
              <w:t>3.1.7.A2</w:t>
            </w:r>
          </w:p>
          <w:p w:rsidR="000F707F" w:rsidRPr="00A73EB8" w:rsidRDefault="000F707F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herbivore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carnivore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omnivore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producer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consumer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decomposer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chain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web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energy pyramid</w:t>
            </w:r>
          </w:p>
        </w:tc>
        <w:tc>
          <w:tcPr>
            <w:tcW w:w="3420" w:type="dxa"/>
            <w:vAlign w:val="center"/>
          </w:tcPr>
          <w:p w:rsidR="00506B88" w:rsidRDefault="00506B88" w:rsidP="00506B88">
            <w:pPr>
              <w:jc w:val="center"/>
            </w:pPr>
            <w:r>
              <w:t xml:space="preserve">PowerPoints </w:t>
            </w:r>
          </w:p>
          <w:p w:rsidR="00506B88" w:rsidRDefault="00506B88" w:rsidP="00506B88">
            <w:pPr>
              <w:jc w:val="center"/>
            </w:pPr>
            <w:r>
              <w:t>Online Resources</w:t>
            </w:r>
          </w:p>
          <w:p w:rsidR="00506B88" w:rsidRDefault="00506B88" w:rsidP="00506B88">
            <w:pPr>
              <w:jc w:val="center"/>
            </w:pPr>
            <w:r>
              <w:t>Food Chain/Food Web Activity</w:t>
            </w:r>
          </w:p>
        </w:tc>
        <w:tc>
          <w:tcPr>
            <w:tcW w:w="2880" w:type="dxa"/>
            <w:vAlign w:val="center"/>
          </w:tcPr>
          <w:p w:rsidR="00506B88" w:rsidRDefault="00304DC3" w:rsidP="00304DC3">
            <w:pPr>
              <w:jc w:val="center"/>
            </w:pPr>
            <w:r>
              <w:t>QUEST</w:t>
            </w:r>
            <w:r w:rsidR="00506B88">
              <w:t xml:space="preserve"> Checks</w:t>
            </w:r>
          </w:p>
          <w:p w:rsidR="00506B88" w:rsidRPr="00A73EB8" w:rsidRDefault="00506B88" w:rsidP="00304DC3">
            <w:pPr>
              <w:jc w:val="center"/>
            </w:pPr>
            <w:r>
              <w:t>Ecology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06B88" w:rsidP="00A5565A">
            <w:pPr>
              <w:jc w:val="center"/>
            </w:pPr>
            <w:r>
              <w:t>Cycles</w:t>
            </w:r>
            <w:r w:rsidR="005F525C">
              <w:t xml:space="preserve"> of Matter</w:t>
            </w:r>
          </w:p>
        </w:tc>
        <w:tc>
          <w:tcPr>
            <w:tcW w:w="1890" w:type="dxa"/>
            <w:vAlign w:val="center"/>
          </w:tcPr>
          <w:p w:rsidR="002717B6" w:rsidRPr="00A73EB8" w:rsidRDefault="000F707F" w:rsidP="00A5565A">
            <w:pPr>
              <w:jc w:val="center"/>
            </w:pPr>
            <w:r>
              <w:t>4.1.7.B</w:t>
            </w:r>
          </w:p>
        </w:tc>
        <w:tc>
          <w:tcPr>
            <w:tcW w:w="3420" w:type="dxa"/>
            <w:vAlign w:val="center"/>
          </w:tcPr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water cycle</w:t>
            </w:r>
          </w:p>
          <w:p w:rsidR="00BF1E4A" w:rsidRDefault="00BF1E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evaporation</w:t>
            </w:r>
          </w:p>
          <w:p w:rsidR="00BF1E4A" w:rsidRDefault="00BF1E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condensation</w:t>
            </w:r>
          </w:p>
          <w:p w:rsidR="00BF1E4A" w:rsidRDefault="00BF1E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precipitation</w:t>
            </w:r>
          </w:p>
          <w:p w:rsidR="001F1878" w:rsidRDefault="00506B8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carbon and oxygen cycle</w:t>
            </w:r>
          </w:p>
          <w:p w:rsidR="001F1878" w:rsidRDefault="001F18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nitrogen cycle</w:t>
            </w:r>
          </w:p>
          <w:p w:rsidR="00506B88" w:rsidRDefault="00506B8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 nitrogen</w:t>
            </w:r>
          </w:p>
          <w:p w:rsidR="001F1878" w:rsidRPr="00A73EB8" w:rsidRDefault="001F187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nitrogen fixation</w:t>
            </w:r>
          </w:p>
        </w:tc>
        <w:tc>
          <w:tcPr>
            <w:tcW w:w="3420" w:type="dxa"/>
            <w:vAlign w:val="center"/>
          </w:tcPr>
          <w:p w:rsidR="00506B88" w:rsidRDefault="00506B88" w:rsidP="00506B88">
            <w:pPr>
              <w:jc w:val="center"/>
            </w:pPr>
            <w:r>
              <w:t>PowerPoints</w:t>
            </w:r>
          </w:p>
          <w:p w:rsidR="00506B88" w:rsidRPr="00BF1E4A" w:rsidRDefault="00506B88" w:rsidP="00BF1E4A">
            <w:pPr>
              <w:jc w:val="center"/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506B88" w:rsidRDefault="00BF1E4A" w:rsidP="00BF1E4A">
            <w:pPr>
              <w:jc w:val="center"/>
            </w:pPr>
            <w:r>
              <w:t>QUEST</w:t>
            </w:r>
            <w:r w:rsidR="00506B88">
              <w:t xml:space="preserve"> Checks</w:t>
            </w:r>
          </w:p>
          <w:p w:rsidR="002717B6" w:rsidRPr="00DB305D" w:rsidRDefault="00506B88" w:rsidP="00BF1E4A">
            <w:pPr>
              <w:jc w:val="center"/>
              <w:rPr>
                <w:sz w:val="18"/>
              </w:rPr>
            </w:pPr>
            <w:r>
              <w:t>Ecology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06B88" w:rsidP="00A5565A">
            <w:pPr>
              <w:jc w:val="center"/>
            </w:pPr>
            <w:r>
              <w:t>Biodiversity</w:t>
            </w:r>
          </w:p>
        </w:tc>
        <w:tc>
          <w:tcPr>
            <w:tcW w:w="1890" w:type="dxa"/>
            <w:vAlign w:val="center"/>
          </w:tcPr>
          <w:p w:rsidR="002717B6" w:rsidRDefault="000F707F" w:rsidP="00A5565A">
            <w:pPr>
              <w:jc w:val="center"/>
            </w:pPr>
            <w:r>
              <w:t>4.5.6.D</w:t>
            </w:r>
          </w:p>
          <w:p w:rsidR="000F707F" w:rsidRDefault="000F707F" w:rsidP="00A5565A">
            <w:pPr>
              <w:jc w:val="center"/>
            </w:pPr>
            <w:r>
              <w:t>4.5.7.D</w:t>
            </w:r>
          </w:p>
          <w:p w:rsidR="000F707F" w:rsidRPr="00A73EB8" w:rsidRDefault="000F707F" w:rsidP="00A5565A">
            <w:pPr>
              <w:jc w:val="center"/>
            </w:pPr>
            <w:r>
              <w:t>4.5.8.D</w:t>
            </w:r>
          </w:p>
        </w:tc>
        <w:tc>
          <w:tcPr>
            <w:tcW w:w="3420" w:type="dxa"/>
            <w:vAlign w:val="center"/>
          </w:tcPr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invasive species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threatened species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endangered species</w:t>
            </w:r>
          </w:p>
          <w:p w:rsidR="00506B8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extinct species</w:t>
            </w:r>
          </w:p>
          <w:p w:rsidR="00990086" w:rsidRPr="00A73EB8" w:rsidRDefault="00506B88" w:rsidP="00506B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biodiversity</w:t>
            </w:r>
          </w:p>
        </w:tc>
        <w:tc>
          <w:tcPr>
            <w:tcW w:w="3420" w:type="dxa"/>
            <w:vAlign w:val="center"/>
          </w:tcPr>
          <w:p w:rsidR="002717B6" w:rsidRDefault="00506B88" w:rsidP="00A5565A">
            <w:pPr>
              <w:jc w:val="center"/>
            </w:pPr>
            <w:r>
              <w:t>PowerPoints</w:t>
            </w:r>
          </w:p>
          <w:p w:rsidR="00506B88" w:rsidRPr="00506B88" w:rsidRDefault="00506B88" w:rsidP="00BF1E4A">
            <w:pPr>
              <w:jc w:val="center"/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506B88" w:rsidRDefault="00BF1E4A" w:rsidP="00BF1E4A">
            <w:pPr>
              <w:jc w:val="center"/>
            </w:pPr>
            <w:r>
              <w:t>QUEST</w:t>
            </w:r>
            <w:r w:rsidR="00506B88">
              <w:t xml:space="preserve"> Checks</w:t>
            </w:r>
          </w:p>
          <w:p w:rsidR="002717B6" w:rsidRPr="00DB305D" w:rsidRDefault="00506B88" w:rsidP="00BF1E4A">
            <w:pPr>
              <w:jc w:val="center"/>
              <w:rPr>
                <w:sz w:val="18"/>
              </w:rPr>
            </w:pPr>
            <w:r>
              <w:t>Ecology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707F"/>
    <w:rsid w:val="001951E8"/>
    <w:rsid w:val="001D24E7"/>
    <w:rsid w:val="001E1FF2"/>
    <w:rsid w:val="001F1878"/>
    <w:rsid w:val="00243906"/>
    <w:rsid w:val="002717B6"/>
    <w:rsid w:val="002F1426"/>
    <w:rsid w:val="002F1966"/>
    <w:rsid w:val="00304DC3"/>
    <w:rsid w:val="00322FA8"/>
    <w:rsid w:val="00506B88"/>
    <w:rsid w:val="005E38FC"/>
    <w:rsid w:val="005F525C"/>
    <w:rsid w:val="00611B54"/>
    <w:rsid w:val="007A147C"/>
    <w:rsid w:val="007F0C34"/>
    <w:rsid w:val="0080537B"/>
    <w:rsid w:val="008902B0"/>
    <w:rsid w:val="008D2016"/>
    <w:rsid w:val="00990086"/>
    <w:rsid w:val="009A0FC1"/>
    <w:rsid w:val="009D5699"/>
    <w:rsid w:val="00A73EB8"/>
    <w:rsid w:val="00AC2828"/>
    <w:rsid w:val="00B149C5"/>
    <w:rsid w:val="00B477DC"/>
    <w:rsid w:val="00B963EA"/>
    <w:rsid w:val="00BF1E4A"/>
    <w:rsid w:val="00C94F98"/>
    <w:rsid w:val="00DB305D"/>
    <w:rsid w:val="00DE5063"/>
    <w:rsid w:val="00DE6052"/>
    <w:rsid w:val="00EA4D5C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8C1E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FDF14-6508-494B-B296-C2DADC1CC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21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Fischer, Lori</cp:lastModifiedBy>
  <cp:revision>4</cp:revision>
  <dcterms:created xsi:type="dcterms:W3CDTF">2017-09-22T21:34:00Z</dcterms:created>
  <dcterms:modified xsi:type="dcterms:W3CDTF">2017-09-22T22:09:00Z</dcterms:modified>
</cp:coreProperties>
</file>