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3FA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C29C5">
        <w:rPr>
          <w:u w:val="single"/>
        </w:rPr>
        <w:t>Algebra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</w:t>
      </w:r>
      <w:r w:rsidR="00884ADC">
        <w:rPr>
          <w:b/>
        </w:rPr>
        <w:t>(s)</w:t>
      </w:r>
      <w:r w:rsidRPr="002F1426">
        <w:rPr>
          <w:b/>
        </w:rPr>
        <w:t xml:space="preserve">: </w:t>
      </w:r>
      <w:r w:rsidR="00884ADC">
        <w:rPr>
          <w:u w:val="single"/>
        </w:rPr>
        <w:t>6-8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C29C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C29C5">
              <w:t>Unit 9: Radical Expressions</w:t>
            </w:r>
          </w:p>
        </w:tc>
        <w:tc>
          <w:tcPr>
            <w:tcW w:w="7920" w:type="dxa"/>
          </w:tcPr>
          <w:p w:rsidR="002F1426" w:rsidRDefault="002F1426" w:rsidP="009A0FC1">
            <w:bookmarkStart w:id="0" w:name="_GoBack"/>
            <w:bookmarkEnd w:id="0"/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A23C68" w:rsidP="00B149C5">
            <w:r>
              <w:rPr>
                <w:b/>
              </w:rPr>
              <w:t xml:space="preserve">Unit </w:t>
            </w:r>
            <w:r w:rsidR="002F1426"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DC29C5">
              <w:t xml:space="preserve">How do I use square roots to solve real life problems? </w:t>
            </w:r>
          </w:p>
          <w:p w:rsidR="00DC29C5" w:rsidRDefault="00884ADC" w:rsidP="00B149C5">
            <w:pPr>
              <w:rPr>
                <w:b/>
              </w:rPr>
            </w:pPr>
            <w:r>
              <w:rPr>
                <w:b/>
              </w:rPr>
              <w:t>Lesson Essential Questions:</w:t>
            </w:r>
          </w:p>
          <w:p w:rsidR="00884ADC" w:rsidRDefault="00884ADC" w:rsidP="00B149C5">
            <w:r>
              <w:t>How do I use perfect squares to simplify square roots into simplest radical form?</w:t>
            </w:r>
          </w:p>
          <w:p w:rsidR="00884ADC" w:rsidRDefault="00884ADC" w:rsidP="00B149C5">
            <w:r>
              <w:t>How do I add, subtract, multiply, or divide square roots?</w:t>
            </w:r>
          </w:p>
          <w:p w:rsidR="00884ADC" w:rsidRPr="00884ADC" w:rsidRDefault="00884ADC" w:rsidP="00B149C5">
            <w:r>
              <w:t>Extension: How do I solve for an unknown side of a right triangle?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DC29C5" w:rsidP="006003FA">
            <w:pPr>
              <w:jc w:val="center"/>
            </w:pPr>
            <w:r>
              <w:t>Simplifying Square Roots</w:t>
            </w:r>
          </w:p>
        </w:tc>
        <w:tc>
          <w:tcPr>
            <w:tcW w:w="1890" w:type="dxa"/>
            <w:vAlign w:val="center"/>
          </w:tcPr>
          <w:p w:rsidR="00A73EB8" w:rsidRDefault="00DC29C5" w:rsidP="006003FA">
            <w:pPr>
              <w:jc w:val="center"/>
            </w:pPr>
            <w:r>
              <w:t>2.1.A1.A, A1.1.1.1.2</w:t>
            </w:r>
          </w:p>
          <w:p w:rsidR="007C6006" w:rsidRDefault="007C6006" w:rsidP="006003FA">
            <w:pPr>
              <w:jc w:val="center"/>
            </w:pPr>
          </w:p>
          <w:p w:rsidR="007C6006" w:rsidRDefault="007C6006" w:rsidP="006003FA">
            <w:pPr>
              <w:jc w:val="center"/>
              <w:rPr>
                <w:i/>
              </w:rPr>
            </w:pPr>
            <w:r w:rsidRPr="007C6006">
              <w:rPr>
                <w:i/>
              </w:rPr>
              <w:t>PA Core Standards</w:t>
            </w:r>
          </w:p>
          <w:p w:rsidR="007C6006" w:rsidRDefault="007C6006" w:rsidP="007C6006">
            <w:r>
              <w:t>CC.2.1.8.E.1</w:t>
            </w:r>
          </w:p>
          <w:p w:rsidR="007C6006" w:rsidRDefault="007C6006" w:rsidP="007C6006">
            <w:r>
              <w:t>CC.2.1.8.E.4</w:t>
            </w:r>
          </w:p>
          <w:p w:rsidR="007C6006" w:rsidRDefault="007C6006" w:rsidP="007C6006">
            <w:r>
              <w:t>CC.2.1.HS.F.1</w:t>
            </w:r>
          </w:p>
          <w:p w:rsidR="007C6006" w:rsidRPr="007C6006" w:rsidRDefault="007C6006" w:rsidP="007C6006">
            <w:r>
              <w:t>CC.2.1.HS.F.2</w:t>
            </w:r>
          </w:p>
        </w:tc>
        <w:tc>
          <w:tcPr>
            <w:tcW w:w="3420" w:type="dxa"/>
            <w:vAlign w:val="center"/>
          </w:tcPr>
          <w:p w:rsidR="00990086" w:rsidRDefault="00DC2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perfect square</w:t>
            </w:r>
          </w:p>
          <w:p w:rsidR="00DC29C5" w:rsidRDefault="00DC2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rational</w:t>
            </w:r>
          </w:p>
          <w:p w:rsidR="00DC29C5" w:rsidRPr="00A73EB8" w:rsidRDefault="00DC2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irrational</w:t>
            </w:r>
          </w:p>
        </w:tc>
        <w:tc>
          <w:tcPr>
            <w:tcW w:w="3420" w:type="dxa"/>
            <w:vAlign w:val="center"/>
          </w:tcPr>
          <w:p w:rsidR="00A73EB8" w:rsidRDefault="006003FA" w:rsidP="006003FA">
            <w:pPr>
              <w:jc w:val="center"/>
            </w:pPr>
            <w:r>
              <w:t>Textbook</w:t>
            </w:r>
          </w:p>
          <w:p w:rsidR="006003FA" w:rsidRDefault="006003FA" w:rsidP="006003FA">
            <w:pPr>
              <w:jc w:val="center"/>
            </w:pPr>
            <w:r>
              <w:t>Workbook</w:t>
            </w:r>
          </w:p>
          <w:p w:rsidR="006003FA" w:rsidRDefault="006003FA" w:rsidP="006003FA">
            <w:pPr>
              <w:jc w:val="center"/>
            </w:pPr>
            <w:r>
              <w:t>Worksheets</w:t>
            </w:r>
          </w:p>
          <w:p w:rsidR="006003FA" w:rsidRDefault="006003FA" w:rsidP="006003FA">
            <w:pPr>
              <w:jc w:val="center"/>
            </w:pPr>
            <w:r>
              <w:t>Study Island</w:t>
            </w:r>
          </w:p>
          <w:p w:rsidR="006003FA" w:rsidRPr="002F1426" w:rsidRDefault="006003FA" w:rsidP="006003FA">
            <w:pPr>
              <w:jc w:val="center"/>
              <w:rPr>
                <w:b/>
              </w:rPr>
            </w:pPr>
            <w:r>
              <w:t>“I have…Who has…” game</w:t>
            </w:r>
          </w:p>
        </w:tc>
        <w:tc>
          <w:tcPr>
            <w:tcW w:w="2880" w:type="dxa"/>
            <w:vAlign w:val="center"/>
          </w:tcPr>
          <w:p w:rsidR="006003FA" w:rsidRDefault="006003FA" w:rsidP="006003FA">
            <w:pPr>
              <w:spacing w:after="120"/>
              <w:jc w:val="center"/>
            </w:pPr>
            <w:r>
              <w:t>In-class Performance</w:t>
            </w:r>
          </w:p>
          <w:p w:rsidR="00A73EB8" w:rsidRDefault="006003FA" w:rsidP="006003FA">
            <w:pPr>
              <w:spacing w:after="120"/>
              <w:jc w:val="center"/>
            </w:pPr>
            <w:r>
              <w:t>Homework</w:t>
            </w:r>
          </w:p>
          <w:p w:rsidR="006003FA" w:rsidRPr="00DB305D" w:rsidRDefault="006003FA" w:rsidP="006003F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Default="00A73EB8" w:rsidP="007A147C">
      <w:pPr>
        <w:spacing w:after="0"/>
        <w:rPr>
          <w:sz w:val="4"/>
        </w:rPr>
      </w:pPr>
    </w:p>
    <w:p w:rsidR="007C6006" w:rsidRPr="001951E8" w:rsidRDefault="007C6006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6003FA">
        <w:tc>
          <w:tcPr>
            <w:tcW w:w="2785" w:type="dxa"/>
            <w:vAlign w:val="center"/>
          </w:tcPr>
          <w:p w:rsidR="0080537B" w:rsidRPr="00DE5063" w:rsidRDefault="00884ADC" w:rsidP="006003FA">
            <w:pPr>
              <w:jc w:val="center"/>
            </w:pPr>
            <w:r>
              <w:t>Operations with Square Roots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6003F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7461BC"/>
        </w:tc>
        <w:tc>
          <w:tcPr>
            <w:tcW w:w="3420" w:type="dxa"/>
            <w:vAlign w:val="center"/>
          </w:tcPr>
          <w:p w:rsidR="006003FA" w:rsidRDefault="006003FA" w:rsidP="006003FA">
            <w:pPr>
              <w:jc w:val="center"/>
            </w:pPr>
            <w:r>
              <w:t>Textbook</w:t>
            </w:r>
          </w:p>
          <w:p w:rsidR="006003FA" w:rsidRDefault="006003FA" w:rsidP="006003FA">
            <w:pPr>
              <w:jc w:val="center"/>
            </w:pPr>
            <w:r>
              <w:t>Workbook</w:t>
            </w:r>
          </w:p>
          <w:p w:rsidR="006003FA" w:rsidRDefault="006003FA" w:rsidP="006003FA">
            <w:pPr>
              <w:jc w:val="center"/>
            </w:pPr>
            <w:r>
              <w:t>Worksheets</w:t>
            </w:r>
          </w:p>
          <w:p w:rsidR="0080537B" w:rsidRPr="002F1426" w:rsidRDefault="006003FA" w:rsidP="006003FA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6003FA" w:rsidRDefault="006003FA" w:rsidP="006003FA">
            <w:pPr>
              <w:spacing w:after="120"/>
              <w:jc w:val="center"/>
            </w:pPr>
            <w:r>
              <w:t>In-class Performance</w:t>
            </w:r>
          </w:p>
          <w:p w:rsidR="006003FA" w:rsidRDefault="006003FA" w:rsidP="006003FA">
            <w:pPr>
              <w:spacing w:after="120"/>
              <w:jc w:val="center"/>
            </w:pPr>
            <w:r>
              <w:t>Homework</w:t>
            </w:r>
          </w:p>
          <w:p w:rsidR="006003FA" w:rsidRDefault="006003FA" w:rsidP="006003FA">
            <w:pPr>
              <w:spacing w:after="120"/>
              <w:jc w:val="center"/>
            </w:pPr>
            <w:r>
              <w:t>Study Island proficiency</w:t>
            </w:r>
          </w:p>
          <w:p w:rsidR="0080537B" w:rsidRPr="00DB305D" w:rsidRDefault="006003FA" w:rsidP="006003F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6003FA">
        <w:tc>
          <w:tcPr>
            <w:tcW w:w="2785" w:type="dxa"/>
            <w:vAlign w:val="center"/>
          </w:tcPr>
          <w:p w:rsidR="00884ADC" w:rsidRDefault="00884ADC" w:rsidP="00884ADC">
            <w:pPr>
              <w:jc w:val="center"/>
            </w:pPr>
            <w:r>
              <w:t>EXTENSION</w:t>
            </w:r>
          </w:p>
          <w:p w:rsidR="0080537B" w:rsidRPr="00DE5063" w:rsidRDefault="00884ADC" w:rsidP="00884ADC">
            <w:pPr>
              <w:jc w:val="center"/>
            </w:pPr>
            <w:r>
              <w:t>Applications of Square Roots</w:t>
            </w:r>
          </w:p>
        </w:tc>
        <w:tc>
          <w:tcPr>
            <w:tcW w:w="1890" w:type="dxa"/>
            <w:vAlign w:val="center"/>
          </w:tcPr>
          <w:p w:rsidR="0080537B" w:rsidRDefault="00884ADC" w:rsidP="006003FA">
            <w:pPr>
              <w:jc w:val="center"/>
            </w:pPr>
            <w:r>
              <w:t>2.10.A1.A</w:t>
            </w:r>
          </w:p>
          <w:p w:rsidR="00884ADC" w:rsidRPr="00A73EB8" w:rsidRDefault="00884ADC" w:rsidP="006003FA">
            <w:pPr>
              <w:jc w:val="center"/>
            </w:pPr>
            <w:r>
              <w:t>A1.1.1.3.1</w:t>
            </w:r>
          </w:p>
        </w:tc>
        <w:tc>
          <w:tcPr>
            <w:tcW w:w="3420" w:type="dxa"/>
            <w:vAlign w:val="center"/>
          </w:tcPr>
          <w:p w:rsidR="00990086" w:rsidRPr="00A73EB8" w:rsidRDefault="00884AD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Pythagorean Theorem</w:t>
            </w:r>
          </w:p>
        </w:tc>
        <w:tc>
          <w:tcPr>
            <w:tcW w:w="3420" w:type="dxa"/>
            <w:vAlign w:val="center"/>
          </w:tcPr>
          <w:p w:rsidR="006003FA" w:rsidRDefault="006003FA" w:rsidP="006003FA">
            <w:pPr>
              <w:jc w:val="center"/>
            </w:pPr>
            <w:r>
              <w:t>Textbook</w:t>
            </w:r>
          </w:p>
          <w:p w:rsidR="006003FA" w:rsidRDefault="006003FA" w:rsidP="006003FA">
            <w:pPr>
              <w:jc w:val="center"/>
            </w:pPr>
            <w:r>
              <w:t>Workbook</w:t>
            </w:r>
          </w:p>
          <w:p w:rsidR="006003FA" w:rsidRDefault="006003FA" w:rsidP="006003FA">
            <w:pPr>
              <w:jc w:val="center"/>
            </w:pPr>
            <w:r>
              <w:t>Worksheets</w:t>
            </w:r>
          </w:p>
          <w:p w:rsidR="0080537B" w:rsidRPr="002F1426" w:rsidRDefault="0080537B" w:rsidP="006003F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7461BC" w:rsidP="006003FA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2"/>
  </w:compat>
  <w:rsids>
    <w:rsidRoot w:val="000850C2"/>
    <w:rsid w:val="00064FBB"/>
    <w:rsid w:val="000850C2"/>
    <w:rsid w:val="001951E8"/>
    <w:rsid w:val="001E1FF2"/>
    <w:rsid w:val="001F4EB1"/>
    <w:rsid w:val="00243906"/>
    <w:rsid w:val="002717B6"/>
    <w:rsid w:val="002C1A43"/>
    <w:rsid w:val="002F1426"/>
    <w:rsid w:val="002F1966"/>
    <w:rsid w:val="005C75A2"/>
    <w:rsid w:val="005E38FC"/>
    <w:rsid w:val="006003FA"/>
    <w:rsid w:val="00611B54"/>
    <w:rsid w:val="007461BC"/>
    <w:rsid w:val="007A147C"/>
    <w:rsid w:val="007C6006"/>
    <w:rsid w:val="007F0C34"/>
    <w:rsid w:val="0080537B"/>
    <w:rsid w:val="00884ADC"/>
    <w:rsid w:val="008902B0"/>
    <w:rsid w:val="00990086"/>
    <w:rsid w:val="009A0FC1"/>
    <w:rsid w:val="00A23C68"/>
    <w:rsid w:val="00A73EB8"/>
    <w:rsid w:val="00AC2828"/>
    <w:rsid w:val="00B149C5"/>
    <w:rsid w:val="00B477DC"/>
    <w:rsid w:val="00B963EA"/>
    <w:rsid w:val="00BC6FDE"/>
    <w:rsid w:val="00C94F98"/>
    <w:rsid w:val="00DB305D"/>
    <w:rsid w:val="00DC29C5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5AC5C"/>
  <w15:docId w15:val="{55FB3914-B1BB-46F9-8426-13D8CBE4C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A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810B8-2FBE-4858-9BE7-0A01D1F94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52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Gleim, Debra</cp:lastModifiedBy>
  <cp:revision>8</cp:revision>
  <dcterms:created xsi:type="dcterms:W3CDTF">2017-02-03T14:43:00Z</dcterms:created>
  <dcterms:modified xsi:type="dcterms:W3CDTF">2017-11-13T20:46:00Z</dcterms:modified>
</cp:coreProperties>
</file>