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44FD2">
        <w:rPr>
          <w:u w:val="single"/>
        </w:rPr>
        <w:t xml:space="preserve">Honors </w:t>
      </w:r>
      <w:r w:rsidR="0075343A">
        <w:rPr>
          <w:u w:val="single"/>
        </w:rPr>
        <w:t>Life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5343A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5343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3500B">
              <w:t xml:space="preserve">Unit 9 - </w:t>
            </w:r>
            <w:bookmarkStart w:id="0" w:name="_GoBack"/>
            <w:bookmarkEnd w:id="0"/>
            <w:r w:rsidR="0075343A">
              <w:t>Plant Kingdom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44FD2">
              <w:t>9</w:t>
            </w:r>
            <w:r w:rsidR="009426A8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75343A">
              <w:t>How do plants interact with their environment?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44FD2" w:rsidTr="009F14CB">
        <w:tc>
          <w:tcPr>
            <w:tcW w:w="2785" w:type="dxa"/>
            <w:vAlign w:val="center"/>
          </w:tcPr>
          <w:p w:rsidR="00144FD2" w:rsidRPr="00DE5063" w:rsidRDefault="00144FD2" w:rsidP="00144FD2">
            <w:pPr>
              <w:jc w:val="center"/>
            </w:pPr>
            <w:r>
              <w:t>Plant Classification</w:t>
            </w:r>
          </w:p>
        </w:tc>
        <w:tc>
          <w:tcPr>
            <w:tcW w:w="1890" w:type="dxa"/>
            <w:vAlign w:val="center"/>
          </w:tcPr>
          <w:p w:rsidR="00144FD2" w:rsidRPr="003F1ED9" w:rsidRDefault="00144FD2" w:rsidP="00144FD2">
            <w:pPr>
              <w:jc w:val="center"/>
            </w:pPr>
            <w:r w:rsidRPr="003F1ED9">
              <w:t>3.1.6.A1</w:t>
            </w:r>
          </w:p>
          <w:p w:rsidR="00144FD2" w:rsidRPr="003F1ED9" w:rsidRDefault="00144FD2" w:rsidP="00144FD2">
            <w:pPr>
              <w:jc w:val="center"/>
            </w:pPr>
            <w:r w:rsidRPr="003F1ED9">
              <w:t>3.1.7.A1</w:t>
            </w:r>
          </w:p>
          <w:p w:rsidR="00144FD2" w:rsidRPr="003F1ED9" w:rsidRDefault="00144FD2" w:rsidP="00144FD2">
            <w:pPr>
              <w:jc w:val="center"/>
            </w:pPr>
            <w:r w:rsidRPr="003F1ED9">
              <w:t>3.1.6.A2</w:t>
            </w:r>
          </w:p>
          <w:p w:rsidR="00144FD2" w:rsidRPr="003F1ED9" w:rsidRDefault="00144FD2" w:rsidP="00144FD2">
            <w:pPr>
              <w:jc w:val="center"/>
            </w:pPr>
            <w:r w:rsidRPr="003F1ED9">
              <w:t>3.1.7.A2</w:t>
            </w:r>
          </w:p>
          <w:p w:rsidR="00144FD2" w:rsidRPr="003F1ED9" w:rsidRDefault="00144FD2" w:rsidP="00144FD2">
            <w:pPr>
              <w:jc w:val="center"/>
            </w:pPr>
            <w:r w:rsidRPr="003F1ED9">
              <w:t>3.1.7.A3</w:t>
            </w:r>
          </w:p>
          <w:p w:rsidR="00144FD2" w:rsidRPr="003F1ED9" w:rsidRDefault="00144FD2" w:rsidP="00144FD2">
            <w:pPr>
              <w:jc w:val="center"/>
            </w:pPr>
            <w:r w:rsidRPr="003F1ED9">
              <w:t>3.1.6.A4</w:t>
            </w:r>
          </w:p>
          <w:p w:rsidR="00144FD2" w:rsidRPr="003F1ED9" w:rsidRDefault="00144FD2" w:rsidP="00144FD2">
            <w:pPr>
              <w:jc w:val="center"/>
            </w:pPr>
            <w:r w:rsidRPr="003F1ED9">
              <w:t>3.1.7.A4</w:t>
            </w:r>
          </w:p>
          <w:p w:rsidR="00144FD2" w:rsidRPr="003F1ED9" w:rsidRDefault="00144FD2" w:rsidP="00144FD2">
            <w:pPr>
              <w:jc w:val="center"/>
            </w:pPr>
            <w:r w:rsidRPr="003F1ED9">
              <w:t>3.1.6.A5</w:t>
            </w:r>
          </w:p>
          <w:p w:rsidR="00144FD2" w:rsidRPr="003F1ED9" w:rsidRDefault="00144FD2" w:rsidP="00144FD2">
            <w:pPr>
              <w:jc w:val="center"/>
            </w:pPr>
            <w:r w:rsidRPr="003F1ED9">
              <w:t>3.1.7.A5</w:t>
            </w:r>
          </w:p>
          <w:p w:rsidR="00144FD2" w:rsidRPr="003F1ED9" w:rsidRDefault="00144FD2" w:rsidP="00144FD2">
            <w:pPr>
              <w:jc w:val="center"/>
            </w:pPr>
            <w:r w:rsidRPr="003F1ED9">
              <w:t>3.1.6.A6</w:t>
            </w:r>
          </w:p>
          <w:p w:rsidR="00144FD2" w:rsidRPr="003F1ED9" w:rsidRDefault="00144FD2" w:rsidP="00144FD2">
            <w:pPr>
              <w:jc w:val="center"/>
            </w:pPr>
            <w:r w:rsidRPr="003F1ED9">
              <w:t>3.1.7.A6</w:t>
            </w:r>
          </w:p>
          <w:p w:rsidR="00144FD2" w:rsidRPr="003F1ED9" w:rsidRDefault="00144FD2" w:rsidP="00144FD2">
            <w:pPr>
              <w:jc w:val="center"/>
            </w:pPr>
            <w:r w:rsidRPr="003F1ED9">
              <w:t>3.1.7.A7</w:t>
            </w:r>
          </w:p>
          <w:p w:rsidR="00144FD2" w:rsidRPr="003F1ED9" w:rsidRDefault="00144FD2" w:rsidP="00144FD2">
            <w:pPr>
              <w:jc w:val="center"/>
            </w:pPr>
            <w:r w:rsidRPr="003F1ED9">
              <w:t>3.1.6.A8</w:t>
            </w:r>
          </w:p>
          <w:p w:rsidR="00144FD2" w:rsidRPr="003F1ED9" w:rsidRDefault="00144FD2" w:rsidP="00144FD2">
            <w:pPr>
              <w:jc w:val="center"/>
            </w:pPr>
            <w:r w:rsidRPr="003F1ED9">
              <w:t>3.1.7.A8</w:t>
            </w:r>
          </w:p>
          <w:p w:rsidR="00144FD2" w:rsidRPr="00A73EB8" w:rsidRDefault="00144FD2" w:rsidP="00144FD2">
            <w:pPr>
              <w:jc w:val="center"/>
            </w:pPr>
            <w:r w:rsidRPr="003F1ED9">
              <w:t>3.1.7.A9</w:t>
            </w:r>
          </w:p>
        </w:tc>
        <w:tc>
          <w:tcPr>
            <w:tcW w:w="3420" w:type="dxa"/>
            <w:vAlign w:val="center"/>
          </w:tcPr>
          <w:p w:rsidR="00144FD2" w:rsidRDefault="00144FD2" w:rsidP="00144FD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nonvascular</w:t>
            </w:r>
          </w:p>
          <w:p w:rsidR="00144FD2" w:rsidRDefault="00144FD2" w:rsidP="00144FD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seedless vascular</w:t>
            </w:r>
          </w:p>
          <w:p w:rsidR="00144FD2" w:rsidRDefault="00144FD2" w:rsidP="00144FD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gymnosperms</w:t>
            </w:r>
          </w:p>
          <w:p w:rsidR="00144FD2" w:rsidRDefault="00144FD2" w:rsidP="00144FD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angiosperms</w:t>
            </w:r>
          </w:p>
          <w:p w:rsidR="00144FD2" w:rsidRPr="00A73EB8" w:rsidRDefault="00144FD2" w:rsidP="007B3125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144FD2" w:rsidRDefault="00144FD2" w:rsidP="00144FD2">
            <w:pPr>
              <w:jc w:val="center"/>
            </w:pPr>
            <w:r>
              <w:t>PowerPoints</w:t>
            </w:r>
          </w:p>
          <w:p w:rsidR="00144FD2" w:rsidRPr="002F1426" w:rsidRDefault="00144FD2" w:rsidP="00144FD2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144FD2" w:rsidRDefault="007B3125" w:rsidP="007B3125">
            <w:pPr>
              <w:jc w:val="center"/>
            </w:pPr>
            <w:r>
              <w:t>QUEST</w:t>
            </w:r>
            <w:r w:rsidR="00144FD2">
              <w:t xml:space="preserve"> Checks</w:t>
            </w:r>
          </w:p>
          <w:p w:rsidR="00144FD2" w:rsidRPr="00DB305D" w:rsidRDefault="00144FD2" w:rsidP="007B3125">
            <w:pPr>
              <w:jc w:val="center"/>
              <w:rPr>
                <w:sz w:val="18"/>
              </w:rPr>
            </w:pPr>
            <w:r>
              <w:t>Plant Common Assessment</w:t>
            </w:r>
          </w:p>
        </w:tc>
      </w:tr>
      <w:tr w:rsidR="00A73EB8" w:rsidTr="0080537B">
        <w:tc>
          <w:tcPr>
            <w:tcW w:w="2785" w:type="dxa"/>
            <w:vAlign w:val="center"/>
          </w:tcPr>
          <w:p w:rsidR="00A73EB8" w:rsidRPr="00DE5063" w:rsidRDefault="0075343A" w:rsidP="00A5565A">
            <w:pPr>
              <w:jc w:val="center"/>
            </w:pPr>
            <w:r>
              <w:t>Characteristics</w:t>
            </w:r>
            <w:r w:rsidR="00C456DB">
              <w:t xml:space="preserve"> of </w:t>
            </w:r>
            <w:r w:rsidR="00144FD2">
              <w:t xml:space="preserve">Seed </w:t>
            </w:r>
            <w:r w:rsidR="00C456DB">
              <w:t>Plants</w:t>
            </w:r>
          </w:p>
        </w:tc>
        <w:tc>
          <w:tcPr>
            <w:tcW w:w="1890" w:type="dxa"/>
            <w:vAlign w:val="center"/>
          </w:tcPr>
          <w:p w:rsidR="003F1ED9" w:rsidRPr="003F1ED9" w:rsidRDefault="003F1ED9" w:rsidP="003F1ED9">
            <w:pPr>
              <w:jc w:val="center"/>
            </w:pPr>
            <w:r w:rsidRPr="003F1ED9">
              <w:t>3.1.6.A1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3.1.7.A1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3.1.6.A2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3.1.7.A2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3.1.7.A3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3.1.6.A4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3.1.7.A4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3.1.6.A5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3.1.7.A5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3.1.6.A6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3.1.7.A6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3.1.7.A7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3.1.6.A8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3.1.7.A8</w:t>
            </w:r>
          </w:p>
          <w:p w:rsidR="00A73EB8" w:rsidRPr="00A73EB8" w:rsidRDefault="003F1ED9" w:rsidP="003F1ED9">
            <w:pPr>
              <w:jc w:val="center"/>
            </w:pPr>
            <w:r w:rsidRPr="003F1ED9">
              <w:lastRenderedPageBreak/>
              <w:t>3.1.7.A9</w:t>
            </w:r>
          </w:p>
        </w:tc>
        <w:tc>
          <w:tcPr>
            <w:tcW w:w="3420" w:type="dxa"/>
            <w:vAlign w:val="center"/>
          </w:tcPr>
          <w:p w:rsidR="00990086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vascular tissue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xylem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phloem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cambium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transpiration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leaves</w:t>
            </w:r>
          </w:p>
          <w:p w:rsidR="00696C46" w:rsidRDefault="00696C46" w:rsidP="00696C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stomata</w:t>
            </w:r>
          </w:p>
          <w:p w:rsidR="00696C46" w:rsidRDefault="00696C46" w:rsidP="00696C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guard cells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cuticle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roots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fibrous root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taproot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stems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herbaceous stem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woody stem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flowers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monocot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dicot</w:t>
            </w:r>
          </w:p>
          <w:p w:rsidR="007B3125" w:rsidRDefault="007B31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sepal</w:t>
            </w:r>
          </w:p>
          <w:p w:rsidR="007B3125" w:rsidRDefault="007B31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petal</w:t>
            </w:r>
          </w:p>
          <w:p w:rsidR="007B3125" w:rsidRDefault="007B31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stamen</w:t>
            </w:r>
          </w:p>
          <w:p w:rsidR="007B3125" w:rsidRDefault="007B31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anther</w:t>
            </w:r>
          </w:p>
          <w:p w:rsidR="007B3125" w:rsidRDefault="007B31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filament</w:t>
            </w:r>
          </w:p>
          <w:p w:rsidR="007B3125" w:rsidRDefault="007B31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pistil</w:t>
            </w:r>
          </w:p>
          <w:p w:rsidR="007B3125" w:rsidRDefault="007B31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stigma</w:t>
            </w:r>
          </w:p>
          <w:p w:rsidR="007B3125" w:rsidRDefault="007B31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style</w:t>
            </w:r>
          </w:p>
          <w:p w:rsidR="007B3125" w:rsidRDefault="007B31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ovary </w:t>
            </w:r>
          </w:p>
          <w:p w:rsidR="007B3125" w:rsidRDefault="007B31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ovule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seed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embryo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cotyledon</w:t>
            </w:r>
          </w:p>
          <w:p w:rsidR="0075343A" w:rsidRPr="00A73EB8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seed coat</w:t>
            </w:r>
          </w:p>
        </w:tc>
        <w:tc>
          <w:tcPr>
            <w:tcW w:w="3420" w:type="dxa"/>
            <w:vAlign w:val="center"/>
          </w:tcPr>
          <w:p w:rsidR="00A73EB8" w:rsidRDefault="009426A8" w:rsidP="00A5565A">
            <w:pPr>
              <w:jc w:val="center"/>
            </w:pPr>
            <w:r>
              <w:lastRenderedPageBreak/>
              <w:t>PowerPoints</w:t>
            </w:r>
          </w:p>
          <w:p w:rsidR="009426A8" w:rsidRDefault="009426A8" w:rsidP="00A5565A">
            <w:pPr>
              <w:jc w:val="center"/>
            </w:pPr>
            <w:r>
              <w:t>Online Resources</w:t>
            </w:r>
          </w:p>
          <w:p w:rsidR="009426A8" w:rsidRPr="002F1426" w:rsidRDefault="009426A8" w:rsidP="00A5565A">
            <w:pPr>
              <w:jc w:val="center"/>
              <w:rPr>
                <w:b/>
              </w:rPr>
            </w:pPr>
            <w:r>
              <w:t>Flower Dissection</w:t>
            </w:r>
          </w:p>
        </w:tc>
        <w:tc>
          <w:tcPr>
            <w:tcW w:w="2880" w:type="dxa"/>
            <w:vAlign w:val="center"/>
          </w:tcPr>
          <w:p w:rsidR="00A73EB8" w:rsidRDefault="007B3125" w:rsidP="007B3125">
            <w:pPr>
              <w:jc w:val="center"/>
            </w:pPr>
            <w:r>
              <w:t>QUEST</w:t>
            </w:r>
            <w:r w:rsidR="009426A8">
              <w:t xml:space="preserve"> Checks</w:t>
            </w:r>
          </w:p>
          <w:p w:rsidR="009426A8" w:rsidRDefault="009426A8" w:rsidP="007B3125">
            <w:pPr>
              <w:jc w:val="center"/>
            </w:pPr>
            <w:r>
              <w:t>Flower Dissection</w:t>
            </w:r>
          </w:p>
          <w:p w:rsidR="009426A8" w:rsidRPr="00DB305D" w:rsidRDefault="009426A8" w:rsidP="007B3125">
            <w:pPr>
              <w:jc w:val="center"/>
              <w:rPr>
                <w:sz w:val="18"/>
              </w:rPr>
            </w:pPr>
            <w:r>
              <w:t>Plant Common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456DB" w:rsidP="00A5565A">
            <w:pPr>
              <w:jc w:val="center"/>
            </w:pPr>
            <w:r>
              <w:t xml:space="preserve">Plant </w:t>
            </w:r>
            <w:r w:rsidR="0075343A">
              <w:t>Processes</w:t>
            </w:r>
          </w:p>
        </w:tc>
        <w:tc>
          <w:tcPr>
            <w:tcW w:w="1890" w:type="dxa"/>
            <w:vAlign w:val="center"/>
          </w:tcPr>
          <w:p w:rsidR="003F1ED9" w:rsidRPr="003F1ED9" w:rsidRDefault="003F1ED9" w:rsidP="003F1ED9">
            <w:pPr>
              <w:jc w:val="center"/>
            </w:pPr>
            <w:r w:rsidRPr="003F1ED9">
              <w:t>3.1.6.A1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3.1.7.A1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3.1.6.A2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3.1.7.A2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3.1.7.A3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3.1.6.A4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3.1.7.A4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3.1.6.A5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3.1.7.A5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3.1.6.A6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3.1.7.A6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3.1.7.A7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3.1.6.A8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3.1.7.A8</w:t>
            </w:r>
          </w:p>
          <w:p w:rsidR="0080537B" w:rsidRPr="00A73EB8" w:rsidRDefault="003F1ED9" w:rsidP="003F1ED9">
            <w:pPr>
              <w:jc w:val="center"/>
            </w:pPr>
            <w:r w:rsidRPr="003F1ED9">
              <w:t>3.1.7.A9</w:t>
            </w:r>
          </w:p>
        </w:tc>
        <w:tc>
          <w:tcPr>
            <w:tcW w:w="3420" w:type="dxa"/>
            <w:vAlign w:val="center"/>
          </w:tcPr>
          <w:p w:rsidR="00990086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photosynthesis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chlorophyll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fertilization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sporophyte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gametophyte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spores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seed dispersal</w:t>
            </w:r>
          </w:p>
          <w:p w:rsidR="0075343A" w:rsidRPr="00A73EB8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germination</w:t>
            </w:r>
          </w:p>
        </w:tc>
        <w:tc>
          <w:tcPr>
            <w:tcW w:w="3420" w:type="dxa"/>
            <w:vAlign w:val="center"/>
          </w:tcPr>
          <w:p w:rsidR="009426A8" w:rsidRDefault="009426A8" w:rsidP="009426A8">
            <w:pPr>
              <w:jc w:val="center"/>
            </w:pPr>
            <w:r>
              <w:t>PowerPoints</w:t>
            </w:r>
          </w:p>
          <w:p w:rsidR="0080537B" w:rsidRDefault="009426A8" w:rsidP="009426A8">
            <w:pPr>
              <w:jc w:val="center"/>
            </w:pPr>
            <w:r>
              <w:t>Online Resources</w:t>
            </w:r>
          </w:p>
          <w:p w:rsidR="009426A8" w:rsidRPr="002F1426" w:rsidRDefault="009426A8" w:rsidP="009426A8">
            <w:pPr>
              <w:jc w:val="center"/>
              <w:rPr>
                <w:b/>
              </w:rPr>
            </w:pPr>
            <w:r>
              <w:t>Seed Dispersal Activity</w:t>
            </w:r>
          </w:p>
        </w:tc>
        <w:tc>
          <w:tcPr>
            <w:tcW w:w="2880" w:type="dxa"/>
            <w:vAlign w:val="center"/>
          </w:tcPr>
          <w:p w:rsidR="009426A8" w:rsidRDefault="007B3125" w:rsidP="007B3125">
            <w:pPr>
              <w:jc w:val="center"/>
            </w:pPr>
            <w:r>
              <w:t>QUEST</w:t>
            </w:r>
            <w:r w:rsidR="009426A8">
              <w:t xml:space="preserve"> Checks</w:t>
            </w:r>
          </w:p>
          <w:p w:rsidR="0080537B" w:rsidRPr="00DB305D" w:rsidRDefault="009426A8" w:rsidP="007B3125">
            <w:pPr>
              <w:jc w:val="center"/>
              <w:rPr>
                <w:sz w:val="18"/>
              </w:rPr>
            </w:pPr>
            <w:r>
              <w:t>Plant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456DB" w:rsidP="00A5565A">
            <w:pPr>
              <w:jc w:val="center"/>
            </w:pPr>
            <w:r>
              <w:t xml:space="preserve">Agricultural </w:t>
            </w:r>
            <w:r w:rsidR="0075343A">
              <w:t>Technologies</w:t>
            </w:r>
          </w:p>
        </w:tc>
        <w:tc>
          <w:tcPr>
            <w:tcW w:w="1890" w:type="dxa"/>
            <w:vAlign w:val="center"/>
          </w:tcPr>
          <w:p w:rsidR="006E6B8D" w:rsidRDefault="006E6B8D" w:rsidP="003F1ED9">
            <w:pPr>
              <w:jc w:val="center"/>
            </w:pPr>
            <w:r>
              <w:t>4.4.7.D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3.1.6.A1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3.1.7.A1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3.1.6.A2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3.1.7.A2</w:t>
            </w:r>
          </w:p>
          <w:p w:rsidR="003F1ED9" w:rsidRPr="003F1ED9" w:rsidRDefault="003F1ED9" w:rsidP="003F1ED9">
            <w:pPr>
              <w:jc w:val="center"/>
            </w:pPr>
            <w:r w:rsidRPr="003F1ED9">
              <w:lastRenderedPageBreak/>
              <w:t>3.1.7.A3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3.1.6.A4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3.1.7.A4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3.1.6.A5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3.1.7.A5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3.1.6.A6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3.1.7.A6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3.1.7.A7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3.1.6.A8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3.1.7.A8</w:t>
            </w:r>
          </w:p>
          <w:p w:rsidR="0080537B" w:rsidRPr="00A73EB8" w:rsidRDefault="003F1ED9" w:rsidP="003F1ED9">
            <w:pPr>
              <w:jc w:val="center"/>
            </w:pPr>
            <w:r w:rsidRPr="003F1ED9">
              <w:t>3.1.7.A9</w:t>
            </w:r>
          </w:p>
        </w:tc>
        <w:tc>
          <w:tcPr>
            <w:tcW w:w="3420" w:type="dxa"/>
            <w:vAlign w:val="center"/>
          </w:tcPr>
          <w:p w:rsidR="00990086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precision farming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hydroponics</w:t>
            </w:r>
          </w:p>
          <w:p w:rsidR="0075343A" w:rsidRPr="00A73EB8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 engineering</w:t>
            </w:r>
          </w:p>
        </w:tc>
        <w:tc>
          <w:tcPr>
            <w:tcW w:w="3420" w:type="dxa"/>
            <w:vAlign w:val="center"/>
          </w:tcPr>
          <w:p w:rsidR="009426A8" w:rsidRDefault="009426A8" w:rsidP="009426A8">
            <w:pPr>
              <w:jc w:val="center"/>
            </w:pPr>
            <w:r>
              <w:t>PowerPoints</w:t>
            </w:r>
          </w:p>
          <w:p w:rsidR="0080537B" w:rsidRPr="002F1426" w:rsidRDefault="009426A8" w:rsidP="009426A8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9426A8" w:rsidRDefault="007B3125" w:rsidP="007B3125">
            <w:pPr>
              <w:jc w:val="center"/>
            </w:pPr>
            <w:r>
              <w:t>QUEST</w:t>
            </w:r>
            <w:r w:rsidR="009426A8">
              <w:t xml:space="preserve"> Checks</w:t>
            </w:r>
          </w:p>
          <w:p w:rsidR="0080537B" w:rsidRPr="00DB305D" w:rsidRDefault="009426A8" w:rsidP="007B3125">
            <w:pPr>
              <w:jc w:val="center"/>
              <w:rPr>
                <w:sz w:val="18"/>
              </w:rPr>
            </w:pPr>
            <w:r>
              <w:t>Plant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3500B"/>
    <w:rsid w:val="00144FD2"/>
    <w:rsid w:val="001951E8"/>
    <w:rsid w:val="001E1FF2"/>
    <w:rsid w:val="00243906"/>
    <w:rsid w:val="002717B6"/>
    <w:rsid w:val="002F1426"/>
    <w:rsid w:val="002F1966"/>
    <w:rsid w:val="003F1ED9"/>
    <w:rsid w:val="005E38FC"/>
    <w:rsid w:val="00611B54"/>
    <w:rsid w:val="00696C46"/>
    <w:rsid w:val="006E6B8D"/>
    <w:rsid w:val="0075343A"/>
    <w:rsid w:val="007A147C"/>
    <w:rsid w:val="007B3125"/>
    <w:rsid w:val="007F0C34"/>
    <w:rsid w:val="0080537B"/>
    <w:rsid w:val="008902B0"/>
    <w:rsid w:val="009426A8"/>
    <w:rsid w:val="00990086"/>
    <w:rsid w:val="009A0FC1"/>
    <w:rsid w:val="00A725D7"/>
    <w:rsid w:val="00A73EB8"/>
    <w:rsid w:val="00AC2828"/>
    <w:rsid w:val="00B149C5"/>
    <w:rsid w:val="00B477DC"/>
    <w:rsid w:val="00B963EA"/>
    <w:rsid w:val="00C456DB"/>
    <w:rsid w:val="00C94F98"/>
    <w:rsid w:val="00DB305D"/>
    <w:rsid w:val="00DE5063"/>
    <w:rsid w:val="00DE571F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914F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8FDDB-881D-4F65-BEA4-A5F5BEA29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18</TotalTime>
  <Pages>3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Fischer, Lori</cp:lastModifiedBy>
  <cp:revision>4</cp:revision>
  <dcterms:created xsi:type="dcterms:W3CDTF">2017-09-22T21:11:00Z</dcterms:created>
  <dcterms:modified xsi:type="dcterms:W3CDTF">2017-09-22T22:07:00Z</dcterms:modified>
</cp:coreProperties>
</file>