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B8E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D5314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="00FF1A77">
        <w:rPr>
          <w:b/>
        </w:rPr>
        <w:t>(s)</w:t>
      </w:r>
      <w:r w:rsidRPr="002F1426">
        <w:rPr>
          <w:b/>
        </w:rPr>
        <w:t xml:space="preserve">: </w:t>
      </w:r>
      <w:r w:rsidR="00FF1A77">
        <w:rPr>
          <w:u w:val="single"/>
        </w:rPr>
        <w:t>6-8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D531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D5314">
              <w:t>Unit 6: Polynomials</w:t>
            </w:r>
          </w:p>
        </w:tc>
        <w:tc>
          <w:tcPr>
            <w:tcW w:w="7920" w:type="dxa"/>
          </w:tcPr>
          <w:p w:rsidR="009A0FC1" w:rsidRPr="00B477DC" w:rsidRDefault="009A0FC1" w:rsidP="009A0FC1"/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FF1A77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D5314">
              <w:t>How do I simplify algebraic expressions?</w:t>
            </w:r>
          </w:p>
          <w:p w:rsidR="00B149C5" w:rsidRDefault="00FF1A77" w:rsidP="00B149C5">
            <w:pPr>
              <w:rPr>
                <w:b/>
              </w:rPr>
            </w:pPr>
            <w:r>
              <w:rPr>
                <w:b/>
              </w:rPr>
              <w:t>Lesson Essential Questions:</w:t>
            </w:r>
          </w:p>
          <w:p w:rsidR="00FF1A77" w:rsidRDefault="00FF1A77" w:rsidP="00B149C5">
            <w:r>
              <w:t>How do I combine like terms?</w:t>
            </w:r>
          </w:p>
          <w:p w:rsidR="00FF1A77" w:rsidRDefault="00FF1A77" w:rsidP="00B149C5">
            <w:r>
              <w:t>How do the properties of exponents help us to simplify expressions?</w:t>
            </w:r>
          </w:p>
          <w:p w:rsidR="00FF1A77" w:rsidRDefault="00FF1A77" w:rsidP="00B149C5">
            <w:r>
              <w:t>How do I multiply and divide monomials?</w:t>
            </w:r>
          </w:p>
          <w:p w:rsidR="00FF1A77" w:rsidRPr="00FF1A77" w:rsidRDefault="00FF1A77" w:rsidP="00B149C5">
            <w:r>
              <w:t>How do I multiply polynomials?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D5314" w:rsidP="00883B8E">
            <w:pPr>
              <w:jc w:val="center"/>
            </w:pPr>
            <w:r>
              <w:t>Adding and Subtracting Polynomials</w:t>
            </w:r>
          </w:p>
        </w:tc>
        <w:tc>
          <w:tcPr>
            <w:tcW w:w="1890" w:type="dxa"/>
            <w:vAlign w:val="center"/>
          </w:tcPr>
          <w:p w:rsidR="00A73EB8" w:rsidRDefault="008D5314" w:rsidP="00883B8E">
            <w:pPr>
              <w:jc w:val="center"/>
            </w:pPr>
            <w:r>
              <w:t>2.8.A1.B A1.1.1.5.1</w:t>
            </w:r>
          </w:p>
          <w:p w:rsidR="00BF4901" w:rsidRDefault="00BF4901" w:rsidP="00883B8E">
            <w:pPr>
              <w:jc w:val="center"/>
            </w:pPr>
            <w:r>
              <w:t>CC.2.2.HS.D.1</w:t>
            </w:r>
          </w:p>
          <w:p w:rsidR="00BF4901" w:rsidRDefault="00BF4901" w:rsidP="00883B8E">
            <w:pPr>
              <w:jc w:val="center"/>
            </w:pPr>
            <w:r>
              <w:t>CC.2.2.HS.D.2</w:t>
            </w:r>
          </w:p>
          <w:p w:rsidR="00BF4901" w:rsidRPr="00A73EB8" w:rsidRDefault="00BF4901" w:rsidP="00883B8E">
            <w:pPr>
              <w:jc w:val="center"/>
            </w:pPr>
            <w:r>
              <w:t>CC.2.2.HS.D.3</w:t>
            </w:r>
          </w:p>
        </w:tc>
        <w:tc>
          <w:tcPr>
            <w:tcW w:w="3420" w:type="dxa"/>
            <w:vAlign w:val="center"/>
          </w:tcPr>
          <w:p w:rsidR="00990086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polynomial</w:t>
            </w:r>
          </w:p>
          <w:p w:rsidR="008D5314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monomial</w:t>
            </w:r>
          </w:p>
          <w:p w:rsidR="008D5314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binomial</w:t>
            </w:r>
          </w:p>
          <w:p w:rsidR="008D5314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trinomial</w:t>
            </w:r>
          </w:p>
          <w:p w:rsidR="008D5314" w:rsidRPr="00A73EB8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degree of a polynomial</w:t>
            </w:r>
          </w:p>
        </w:tc>
        <w:tc>
          <w:tcPr>
            <w:tcW w:w="3420" w:type="dxa"/>
            <w:vAlign w:val="center"/>
          </w:tcPr>
          <w:p w:rsidR="00A73EB8" w:rsidRDefault="00883B8E" w:rsidP="00883B8E">
            <w:pPr>
              <w:jc w:val="center"/>
            </w:pPr>
            <w:r>
              <w:t>Textbook</w:t>
            </w:r>
          </w:p>
          <w:p w:rsidR="00883B8E" w:rsidRDefault="00883B8E" w:rsidP="00883B8E">
            <w:pPr>
              <w:jc w:val="center"/>
            </w:pPr>
            <w:r>
              <w:t>Workbook</w:t>
            </w:r>
          </w:p>
          <w:p w:rsidR="00883B8E" w:rsidRPr="002F1426" w:rsidRDefault="00883B8E" w:rsidP="00883B8E">
            <w:pPr>
              <w:jc w:val="center"/>
              <w:rPr>
                <w:b/>
              </w:rPr>
            </w:pPr>
            <w:r>
              <w:t xml:space="preserve">Study Island </w:t>
            </w:r>
          </w:p>
        </w:tc>
        <w:tc>
          <w:tcPr>
            <w:tcW w:w="2880" w:type="dxa"/>
            <w:vAlign w:val="center"/>
          </w:tcPr>
          <w:p w:rsidR="000C5737" w:rsidRDefault="000C5737" w:rsidP="000C5737">
            <w:pPr>
              <w:spacing w:after="120"/>
              <w:jc w:val="center"/>
            </w:pPr>
            <w:r>
              <w:t>In-class performance</w:t>
            </w:r>
          </w:p>
          <w:p w:rsidR="000C5737" w:rsidRDefault="000C5737" w:rsidP="000C5737">
            <w:pPr>
              <w:spacing w:after="120"/>
              <w:jc w:val="center"/>
            </w:pPr>
            <w:r>
              <w:t>Homework</w:t>
            </w:r>
          </w:p>
          <w:p w:rsidR="00A73EB8" w:rsidRPr="00DB305D" w:rsidRDefault="000C5737" w:rsidP="000C5737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883B8E">
        <w:tc>
          <w:tcPr>
            <w:tcW w:w="2785" w:type="dxa"/>
            <w:vAlign w:val="center"/>
          </w:tcPr>
          <w:p w:rsidR="0080537B" w:rsidRPr="00DE5063" w:rsidRDefault="008D5314" w:rsidP="00883B8E">
            <w:pPr>
              <w:jc w:val="center"/>
            </w:pPr>
            <w:r>
              <w:t>Properties of Exponents</w:t>
            </w:r>
          </w:p>
        </w:tc>
        <w:tc>
          <w:tcPr>
            <w:tcW w:w="1890" w:type="dxa"/>
            <w:vAlign w:val="center"/>
          </w:tcPr>
          <w:p w:rsidR="0080537B" w:rsidRDefault="008D5314" w:rsidP="00883B8E">
            <w:pPr>
              <w:jc w:val="center"/>
            </w:pPr>
            <w:r>
              <w:t>2.2.A1.C A1.1.1.3.1</w:t>
            </w:r>
          </w:p>
          <w:p w:rsidR="00883B8E" w:rsidRPr="00883B8E" w:rsidRDefault="00883B8E" w:rsidP="00883B8E">
            <w:pPr>
              <w:jc w:val="center"/>
              <w:rPr>
                <w:i/>
              </w:rPr>
            </w:pPr>
          </w:p>
          <w:p w:rsidR="00883B8E" w:rsidRDefault="00883B8E" w:rsidP="00883B8E">
            <w:pPr>
              <w:jc w:val="center"/>
              <w:rPr>
                <w:i/>
              </w:rPr>
            </w:pPr>
            <w:r w:rsidRPr="00883B8E">
              <w:rPr>
                <w:i/>
              </w:rPr>
              <w:t>PA Core Standards</w:t>
            </w:r>
          </w:p>
          <w:p w:rsidR="00883B8E" w:rsidRDefault="00883B8E" w:rsidP="00883B8E">
            <w:r>
              <w:t>CC.2.1.HS.F.1</w:t>
            </w:r>
          </w:p>
          <w:p w:rsidR="00883B8E" w:rsidRDefault="00883B8E" w:rsidP="00883B8E">
            <w:r>
              <w:t>CC.2.1.HS.F.2</w:t>
            </w:r>
          </w:p>
          <w:p w:rsidR="00883B8E" w:rsidRPr="00883B8E" w:rsidRDefault="00883B8E" w:rsidP="00883B8E">
            <w:r>
              <w:t>CC.2.2.8.B.1</w:t>
            </w:r>
          </w:p>
        </w:tc>
        <w:tc>
          <w:tcPr>
            <w:tcW w:w="3420" w:type="dxa"/>
            <w:vAlign w:val="center"/>
          </w:tcPr>
          <w:p w:rsidR="00990086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8D5314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</w:t>
            </w:r>
          </w:p>
          <w:p w:rsidR="008D5314" w:rsidRPr="00A73EB8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</w:t>
            </w:r>
          </w:p>
        </w:tc>
        <w:tc>
          <w:tcPr>
            <w:tcW w:w="3420" w:type="dxa"/>
            <w:vAlign w:val="center"/>
          </w:tcPr>
          <w:p w:rsidR="0080537B" w:rsidRDefault="00883B8E" w:rsidP="00883B8E">
            <w:pPr>
              <w:jc w:val="center"/>
            </w:pPr>
            <w:r>
              <w:t>Textbook</w:t>
            </w:r>
          </w:p>
          <w:p w:rsidR="00883B8E" w:rsidRDefault="00883B8E" w:rsidP="00883B8E">
            <w:pPr>
              <w:jc w:val="center"/>
            </w:pPr>
            <w:r>
              <w:t>Workbook</w:t>
            </w:r>
          </w:p>
          <w:p w:rsidR="00883B8E" w:rsidRDefault="009C0538" w:rsidP="00883B8E">
            <w:pPr>
              <w:jc w:val="center"/>
            </w:pPr>
            <w:r>
              <w:t>W</w:t>
            </w:r>
            <w:r w:rsidR="00883B8E">
              <w:t>orksheets</w:t>
            </w:r>
          </w:p>
          <w:p w:rsidR="009C0538" w:rsidRPr="002F1426" w:rsidRDefault="009C0538" w:rsidP="00883B8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0C5737" w:rsidRDefault="000C5737" w:rsidP="000C5737">
            <w:pPr>
              <w:spacing w:after="120"/>
              <w:jc w:val="center"/>
            </w:pPr>
            <w:r>
              <w:t>In-class performance</w:t>
            </w:r>
          </w:p>
          <w:p w:rsidR="000C5737" w:rsidRDefault="000C5737" w:rsidP="000C5737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0C5737" w:rsidP="000C5737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883B8E">
        <w:tc>
          <w:tcPr>
            <w:tcW w:w="2785" w:type="dxa"/>
            <w:vAlign w:val="center"/>
          </w:tcPr>
          <w:p w:rsidR="0080537B" w:rsidRPr="00DE5063" w:rsidRDefault="008D5314" w:rsidP="00883B8E">
            <w:pPr>
              <w:jc w:val="center"/>
            </w:pPr>
            <w:r>
              <w:t>Multiplying &amp; Dividing Monomials</w:t>
            </w:r>
          </w:p>
        </w:tc>
        <w:tc>
          <w:tcPr>
            <w:tcW w:w="1890" w:type="dxa"/>
            <w:vAlign w:val="center"/>
          </w:tcPr>
          <w:p w:rsidR="0080537B" w:rsidRDefault="008D5314" w:rsidP="00883B8E">
            <w:pPr>
              <w:jc w:val="center"/>
            </w:pPr>
            <w:r>
              <w:t>2.8.A1.B; 2.1.A1.D A1.1.1.5.1; A1.1.1.5.3</w:t>
            </w:r>
          </w:p>
          <w:p w:rsidR="0090603F" w:rsidRDefault="0090603F" w:rsidP="00883B8E">
            <w:pPr>
              <w:jc w:val="center"/>
            </w:pPr>
            <w:r>
              <w:t>CC.2.2.HS.D.1</w:t>
            </w:r>
          </w:p>
          <w:p w:rsidR="0090603F" w:rsidRPr="00A73EB8" w:rsidRDefault="0090603F" w:rsidP="00883B8E">
            <w:pPr>
              <w:jc w:val="center"/>
            </w:pPr>
            <w:r>
              <w:t>CC.2.1.HS.F.1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Scientific Notation</w:t>
            </w:r>
            <w:r w:rsidR="009C0538">
              <w:t xml:space="preserve"> (Extension)</w:t>
            </w:r>
          </w:p>
          <w:p w:rsidR="008D5314" w:rsidRPr="00A73EB8" w:rsidRDefault="008D53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LCM</w:t>
            </w:r>
          </w:p>
        </w:tc>
        <w:tc>
          <w:tcPr>
            <w:tcW w:w="3420" w:type="dxa"/>
            <w:vAlign w:val="center"/>
          </w:tcPr>
          <w:p w:rsidR="0080537B" w:rsidRDefault="009C0538" w:rsidP="00883B8E">
            <w:pPr>
              <w:jc w:val="center"/>
            </w:pPr>
            <w:r>
              <w:t>Textbook</w:t>
            </w:r>
          </w:p>
          <w:p w:rsidR="009C0538" w:rsidRDefault="009C0538" w:rsidP="00883B8E">
            <w:pPr>
              <w:jc w:val="center"/>
            </w:pPr>
            <w:r>
              <w:t>Workbook</w:t>
            </w:r>
          </w:p>
          <w:p w:rsidR="009C0538" w:rsidRPr="002F1426" w:rsidRDefault="009C0538" w:rsidP="00883B8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0C5737" w:rsidRDefault="000C5737" w:rsidP="000C5737">
            <w:pPr>
              <w:spacing w:after="120"/>
              <w:jc w:val="center"/>
            </w:pPr>
            <w:r>
              <w:t>In-class performance</w:t>
            </w:r>
          </w:p>
          <w:p w:rsidR="000C5737" w:rsidRDefault="000C5737" w:rsidP="000C5737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0C5737" w:rsidP="000C5737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883B8E">
        <w:tc>
          <w:tcPr>
            <w:tcW w:w="2785" w:type="dxa"/>
            <w:vAlign w:val="center"/>
          </w:tcPr>
          <w:p w:rsidR="002717B6" w:rsidRPr="00DE5063" w:rsidRDefault="008D5314" w:rsidP="00883B8E">
            <w:pPr>
              <w:jc w:val="center"/>
            </w:pPr>
            <w:r>
              <w:t>Multiplying Polynomials</w:t>
            </w:r>
          </w:p>
        </w:tc>
        <w:tc>
          <w:tcPr>
            <w:tcW w:w="1890" w:type="dxa"/>
            <w:vAlign w:val="center"/>
          </w:tcPr>
          <w:p w:rsidR="002717B6" w:rsidRDefault="008D5314" w:rsidP="00883B8E">
            <w:pPr>
              <w:jc w:val="center"/>
            </w:pPr>
            <w:r>
              <w:t>2.8.A1.B; A1.1.1.5.1</w:t>
            </w:r>
          </w:p>
          <w:p w:rsidR="0090603F" w:rsidRDefault="0090603F" w:rsidP="00883B8E">
            <w:pPr>
              <w:jc w:val="center"/>
            </w:pPr>
            <w:r>
              <w:t>CC.2.2.HS.D.1</w:t>
            </w:r>
          </w:p>
          <w:p w:rsidR="0090603F" w:rsidRDefault="0090603F" w:rsidP="00883B8E">
            <w:pPr>
              <w:jc w:val="center"/>
            </w:pPr>
            <w:r>
              <w:t>CC.2.2.HS.D.2</w:t>
            </w:r>
          </w:p>
          <w:p w:rsidR="0090603F" w:rsidRPr="00A73EB8" w:rsidRDefault="0090603F" w:rsidP="00883B8E">
            <w:pPr>
              <w:jc w:val="center"/>
            </w:pPr>
            <w:r>
              <w:t>CC.2.2.HS.D.3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DC781A"/>
        </w:tc>
        <w:tc>
          <w:tcPr>
            <w:tcW w:w="3420" w:type="dxa"/>
            <w:vAlign w:val="center"/>
          </w:tcPr>
          <w:p w:rsidR="002717B6" w:rsidRDefault="009C0538" w:rsidP="00883B8E">
            <w:pPr>
              <w:jc w:val="center"/>
            </w:pPr>
            <w:r>
              <w:t>Textbook</w:t>
            </w:r>
          </w:p>
          <w:p w:rsidR="009C0538" w:rsidRDefault="009C0538" w:rsidP="00883B8E">
            <w:pPr>
              <w:jc w:val="center"/>
            </w:pPr>
            <w:r>
              <w:t>Workbook</w:t>
            </w:r>
          </w:p>
          <w:p w:rsidR="009C0538" w:rsidRPr="002F1426" w:rsidRDefault="009C0538" w:rsidP="00883B8E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0C5737" w:rsidRDefault="000C5737" w:rsidP="000C5737">
            <w:pPr>
              <w:spacing w:after="120"/>
              <w:jc w:val="center"/>
            </w:pPr>
            <w:r>
              <w:t>In-class performance</w:t>
            </w:r>
          </w:p>
          <w:p w:rsidR="000C5737" w:rsidRDefault="000C5737" w:rsidP="000C5737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0C5737" w:rsidP="000C5737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0C5737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83B8E"/>
    <w:rsid w:val="008902B0"/>
    <w:rsid w:val="008D5314"/>
    <w:rsid w:val="0090603F"/>
    <w:rsid w:val="00990086"/>
    <w:rsid w:val="009A0FC1"/>
    <w:rsid w:val="009B31B0"/>
    <w:rsid w:val="009C0538"/>
    <w:rsid w:val="00A73EB8"/>
    <w:rsid w:val="00AB3C8A"/>
    <w:rsid w:val="00AC2828"/>
    <w:rsid w:val="00B149C5"/>
    <w:rsid w:val="00B477DC"/>
    <w:rsid w:val="00B963EA"/>
    <w:rsid w:val="00BF4901"/>
    <w:rsid w:val="00C94F98"/>
    <w:rsid w:val="00CE1C09"/>
    <w:rsid w:val="00DB305D"/>
    <w:rsid w:val="00DC781A"/>
    <w:rsid w:val="00DE5063"/>
    <w:rsid w:val="00EF1B39"/>
    <w:rsid w:val="00FF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54996"/>
  <w15:docId w15:val="{EEA39689-A594-4A10-A752-2DC3F616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C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D4564-F555-48DF-A1BC-CF231FF7E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Gleim, Debra</cp:lastModifiedBy>
  <cp:revision>8</cp:revision>
  <dcterms:created xsi:type="dcterms:W3CDTF">2017-02-03T14:30:00Z</dcterms:created>
  <dcterms:modified xsi:type="dcterms:W3CDTF">2017-11-13T21:15:00Z</dcterms:modified>
</cp:coreProperties>
</file>