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E088E">
        <w:rPr>
          <w:u w:val="single"/>
        </w:rPr>
        <w:t xml:space="preserve">Honors </w:t>
      </w:r>
      <w:r w:rsidR="001D409E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D409E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12B0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E1890">
              <w:t xml:space="preserve">Unit 8 - </w:t>
            </w:r>
            <w:bookmarkStart w:id="0" w:name="_GoBack"/>
            <w:bookmarkEnd w:id="0"/>
            <w:r w:rsidR="00B12B08">
              <w:t>Animal Kingdom:</w:t>
            </w:r>
            <w:r w:rsidR="003B7950">
              <w:t xml:space="preserve"> Vertebrates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E088E">
              <w:t>15</w:t>
            </w:r>
            <w:r w:rsidR="00592A5D">
              <w:t xml:space="preserve"> </w:t>
            </w:r>
            <w:r w:rsidR="00E64834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D409E">
              <w:t>How do animals interact with their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D409E" w:rsidP="00A5565A">
            <w:pPr>
              <w:jc w:val="center"/>
            </w:pPr>
            <w:r>
              <w:t>Phylum Chordata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A73EB8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chordates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notochord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nerve chord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throat pouches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vertebrae</w:t>
            </w:r>
          </w:p>
          <w:p w:rsidR="00D1012D" w:rsidRDefault="00D1012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endoskeleton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U</w:t>
            </w:r>
            <w:r w:rsidR="001D409E">
              <w:t>rochordata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C</w:t>
            </w:r>
            <w:r w:rsidR="001D409E">
              <w:t>ephalochordata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Vertebrata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ectotherm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endotherm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vertebrates</w:t>
            </w:r>
          </w:p>
          <w:p w:rsidR="00C16815" w:rsidRPr="00A73EB8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invertebrates</w:t>
            </w:r>
          </w:p>
        </w:tc>
        <w:tc>
          <w:tcPr>
            <w:tcW w:w="3420" w:type="dxa"/>
            <w:vAlign w:val="center"/>
          </w:tcPr>
          <w:p w:rsidR="00A73EB8" w:rsidRDefault="00E64834" w:rsidP="00A5565A">
            <w:pPr>
              <w:jc w:val="center"/>
            </w:pPr>
            <w:r>
              <w:t>PowerPoints</w:t>
            </w:r>
          </w:p>
          <w:p w:rsidR="00E64834" w:rsidRPr="002F1426" w:rsidRDefault="00E64834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D1012D" w:rsidP="00D1012D">
            <w:pPr>
              <w:jc w:val="center"/>
            </w:pPr>
            <w:r>
              <w:t>QUEST</w:t>
            </w:r>
            <w:r w:rsidR="00E64834">
              <w:t xml:space="preserve"> Checks</w:t>
            </w:r>
          </w:p>
          <w:p w:rsidR="00E64834" w:rsidRPr="00DB305D" w:rsidRDefault="00E64834" w:rsidP="00D1012D">
            <w:pPr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1012D" w:rsidP="00A5565A">
            <w:pPr>
              <w:jc w:val="center"/>
            </w:pPr>
            <w:r>
              <w:t>Ectothermic Vertebrates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80537B" w:rsidRPr="00A73EB8" w:rsidRDefault="000E59A7" w:rsidP="000E59A7">
            <w:pPr>
              <w:jc w:val="center"/>
            </w:pPr>
            <w:r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Class Agnatha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Chondrichthyes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Osteichthyes</w:t>
            </w:r>
            <w:proofErr w:type="spellEnd"/>
          </w:p>
          <w:p w:rsidR="00C92592" w:rsidRDefault="00C92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fertilization</w:t>
            </w:r>
          </w:p>
          <w:p w:rsidR="00C92592" w:rsidRDefault="00C92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internal fertilization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cartilage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swim bladder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gills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scales</w:t>
            </w:r>
          </w:p>
          <w:p w:rsidR="001D409E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maxilla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mandible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nares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operculum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lateral line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pyloric caeca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Amphibia</w:t>
            </w:r>
            <w:proofErr w:type="spellEnd"/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hibernate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estivate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camouflage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larva (tadpole)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metamorphosis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vessel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large intestines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liver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gall bladder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lungs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esophagus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pancreas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stomach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fat body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small intestines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kidney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bladder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spleen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ovary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vomerine</w:t>
            </w:r>
            <w:proofErr w:type="spellEnd"/>
            <w:r>
              <w:t xml:space="preserve"> teeth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maxillary teeth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sockets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tongue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glottis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gullet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Eustachian tube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nares (nostrils)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tympanum (ears)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Reptilia</w:t>
            </w:r>
            <w:proofErr w:type="spellEnd"/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amniotic egg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shell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yolk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 xml:space="preserve">Order </w:t>
            </w:r>
            <w:proofErr w:type="spellStart"/>
            <w:r>
              <w:t>Squamata</w:t>
            </w:r>
            <w:proofErr w:type="spellEnd"/>
            <w:r>
              <w:t xml:space="preserve"> (lizards and snakes)</w:t>
            </w:r>
          </w:p>
          <w:p w:rsidR="00C92592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Order </w:t>
            </w:r>
            <w:proofErr w:type="spellStart"/>
            <w:r>
              <w:t>Crocodilia</w:t>
            </w:r>
            <w:proofErr w:type="spellEnd"/>
            <w:r>
              <w:t xml:space="preserve"> (crocodiles and alligators)</w:t>
            </w:r>
          </w:p>
          <w:p w:rsidR="00C92592" w:rsidRPr="00A73EB8" w:rsidRDefault="00C92592" w:rsidP="00C92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Order </w:t>
            </w:r>
            <w:proofErr w:type="spellStart"/>
            <w:r>
              <w:t>Testudines</w:t>
            </w:r>
            <w:proofErr w:type="spellEnd"/>
            <w:r>
              <w:t xml:space="preserve"> (turtles)</w:t>
            </w:r>
          </w:p>
        </w:tc>
        <w:tc>
          <w:tcPr>
            <w:tcW w:w="3420" w:type="dxa"/>
            <w:vAlign w:val="center"/>
          </w:tcPr>
          <w:p w:rsidR="00E64834" w:rsidRDefault="00E64834" w:rsidP="00E64834">
            <w:pPr>
              <w:jc w:val="center"/>
            </w:pPr>
            <w:r>
              <w:lastRenderedPageBreak/>
              <w:t>PowerPoints</w:t>
            </w:r>
          </w:p>
          <w:p w:rsidR="0080537B" w:rsidRDefault="00E64834" w:rsidP="00E64834">
            <w:pPr>
              <w:jc w:val="center"/>
            </w:pPr>
            <w:r>
              <w:t>Online Resources</w:t>
            </w:r>
          </w:p>
          <w:p w:rsidR="00C92592" w:rsidRDefault="00C92592" w:rsidP="00E64834">
            <w:pPr>
              <w:jc w:val="center"/>
            </w:pPr>
            <w:r>
              <w:t>Perch Dissection</w:t>
            </w:r>
          </w:p>
          <w:p w:rsidR="00C92592" w:rsidRPr="002F1426" w:rsidRDefault="00C92592" w:rsidP="00E64834">
            <w:pPr>
              <w:jc w:val="center"/>
              <w:rPr>
                <w:b/>
              </w:rPr>
            </w:pPr>
            <w:r>
              <w:t>Frog Dissection</w:t>
            </w:r>
          </w:p>
        </w:tc>
        <w:tc>
          <w:tcPr>
            <w:tcW w:w="2880" w:type="dxa"/>
            <w:vAlign w:val="center"/>
          </w:tcPr>
          <w:p w:rsidR="00E64834" w:rsidRDefault="00C92592" w:rsidP="00C92592">
            <w:pPr>
              <w:jc w:val="center"/>
            </w:pPr>
            <w:r>
              <w:t>QUEST</w:t>
            </w:r>
            <w:r w:rsidR="00E64834">
              <w:t xml:space="preserve"> Checks</w:t>
            </w:r>
          </w:p>
          <w:p w:rsidR="0080537B" w:rsidRPr="00DB305D" w:rsidRDefault="00E64834" w:rsidP="00C92592">
            <w:pPr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92A5D" w:rsidTr="00CD7DC6">
        <w:tc>
          <w:tcPr>
            <w:tcW w:w="2785" w:type="dxa"/>
            <w:vAlign w:val="center"/>
          </w:tcPr>
          <w:p w:rsidR="00592A5D" w:rsidRPr="00DE5063" w:rsidRDefault="004A0213" w:rsidP="00CD7DC6">
            <w:pPr>
              <w:jc w:val="center"/>
            </w:pPr>
            <w:r>
              <w:t>Endothermic Vertebrates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592A5D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Aves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 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preening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lightweight bones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amniotic egg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sacs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bill/beak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crop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gizzard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pollinator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dispersal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Mammalia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mammary glands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diaphragm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incisors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canines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molars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herbivore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carnivore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omnivore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monotreme</w:t>
            </w:r>
            <w:proofErr w:type="spellEnd"/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marsupial 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placental mammal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gestation period</w:t>
            </w:r>
          </w:p>
          <w:p w:rsidR="004A0213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placenta</w:t>
            </w:r>
          </w:p>
          <w:p w:rsidR="004A0213" w:rsidRPr="00A73EB8" w:rsidRDefault="004A0213" w:rsidP="004A02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umbilical cord</w:t>
            </w:r>
          </w:p>
        </w:tc>
        <w:tc>
          <w:tcPr>
            <w:tcW w:w="3420" w:type="dxa"/>
            <w:vAlign w:val="center"/>
          </w:tcPr>
          <w:p w:rsidR="00592A5D" w:rsidRDefault="00592A5D" w:rsidP="00592A5D">
            <w:pPr>
              <w:jc w:val="center"/>
            </w:pPr>
            <w:r>
              <w:t>PowerPoints</w:t>
            </w:r>
          </w:p>
          <w:p w:rsidR="00592A5D" w:rsidRPr="002F1426" w:rsidRDefault="00592A5D" w:rsidP="00592A5D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92A5D" w:rsidRDefault="004A0213" w:rsidP="004A0213">
            <w:pPr>
              <w:jc w:val="center"/>
            </w:pPr>
            <w:r>
              <w:t>QUEST</w:t>
            </w:r>
            <w:r w:rsidR="00592A5D">
              <w:t xml:space="preserve"> Check</w:t>
            </w:r>
            <w:r>
              <w:t>s</w:t>
            </w:r>
          </w:p>
          <w:p w:rsidR="00592A5D" w:rsidRPr="00DB305D" w:rsidRDefault="00592A5D" w:rsidP="004A0213">
            <w:pPr>
              <w:jc w:val="center"/>
              <w:rPr>
                <w:sz w:val="18"/>
              </w:rPr>
            </w:pPr>
            <w:r>
              <w:t>Endotherm</w:t>
            </w:r>
            <w:r w:rsidR="00F76C64">
              <w:t>ic Vertebrate</w:t>
            </w:r>
            <w:r>
              <w:t xml:space="preserve"> Test</w:t>
            </w:r>
          </w:p>
        </w:tc>
      </w:tr>
    </w:tbl>
    <w:p w:rsidR="00592A5D" w:rsidRPr="001951E8" w:rsidRDefault="00592A5D" w:rsidP="00592A5D">
      <w:pPr>
        <w:spacing w:after="0"/>
        <w:rPr>
          <w:sz w:val="4"/>
        </w:rPr>
      </w:pPr>
    </w:p>
    <w:p w:rsidR="00592A5D" w:rsidRPr="001951E8" w:rsidRDefault="00592A5D" w:rsidP="00592A5D">
      <w:pPr>
        <w:spacing w:after="0"/>
        <w:rPr>
          <w:sz w:val="4"/>
        </w:rPr>
      </w:pPr>
    </w:p>
    <w:p w:rsidR="00592A5D" w:rsidRDefault="00592A5D" w:rsidP="00592A5D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59A7"/>
    <w:rsid w:val="001951E8"/>
    <w:rsid w:val="001C399B"/>
    <w:rsid w:val="001D409E"/>
    <w:rsid w:val="001E1FF2"/>
    <w:rsid w:val="00243906"/>
    <w:rsid w:val="002717B6"/>
    <w:rsid w:val="002F1426"/>
    <w:rsid w:val="002F1966"/>
    <w:rsid w:val="003B7950"/>
    <w:rsid w:val="004233ED"/>
    <w:rsid w:val="004A0213"/>
    <w:rsid w:val="004E088E"/>
    <w:rsid w:val="004E1890"/>
    <w:rsid w:val="00592A5D"/>
    <w:rsid w:val="005E38FC"/>
    <w:rsid w:val="00611B54"/>
    <w:rsid w:val="00700377"/>
    <w:rsid w:val="007A147C"/>
    <w:rsid w:val="007F0C34"/>
    <w:rsid w:val="0080537B"/>
    <w:rsid w:val="008902B0"/>
    <w:rsid w:val="00990086"/>
    <w:rsid w:val="009A0FC1"/>
    <w:rsid w:val="00A4305A"/>
    <w:rsid w:val="00A73EB8"/>
    <w:rsid w:val="00AC2828"/>
    <w:rsid w:val="00B12B08"/>
    <w:rsid w:val="00B149C5"/>
    <w:rsid w:val="00B477DC"/>
    <w:rsid w:val="00B963EA"/>
    <w:rsid w:val="00C16815"/>
    <w:rsid w:val="00C92592"/>
    <w:rsid w:val="00C94F98"/>
    <w:rsid w:val="00D1012D"/>
    <w:rsid w:val="00DB305D"/>
    <w:rsid w:val="00DE5063"/>
    <w:rsid w:val="00E64834"/>
    <w:rsid w:val="00EF1B39"/>
    <w:rsid w:val="00F7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F885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57BCD-51DC-49CC-9DF3-453DA2201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6</cp:revision>
  <dcterms:created xsi:type="dcterms:W3CDTF">2017-09-22T20:49:00Z</dcterms:created>
  <dcterms:modified xsi:type="dcterms:W3CDTF">2017-09-22T22:06:00Z</dcterms:modified>
</cp:coreProperties>
</file>