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D0997">
        <w:rPr>
          <w:u w:val="single"/>
        </w:rPr>
        <w:t xml:space="preserve">Honors </w:t>
      </w:r>
      <w:r w:rsidR="00FB1304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B1304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B15F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21085">
              <w:t xml:space="preserve">Unit 7 - </w:t>
            </w:r>
            <w:bookmarkStart w:id="0" w:name="_GoBack"/>
            <w:bookmarkEnd w:id="0"/>
            <w:r w:rsidR="005D0997">
              <w:t>Animal Kingdom-</w:t>
            </w:r>
            <w:r w:rsidR="00FB1304">
              <w:t>Invertebrates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D0997">
              <w:t>37</w:t>
            </w:r>
            <w:r w:rsidR="007A78D2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B1304">
              <w:t>How do animals interact with the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866BB" w:rsidP="00A5565A">
            <w:pPr>
              <w:jc w:val="center"/>
            </w:pPr>
            <w:r>
              <w:t>Simple Invertebrates</w:t>
            </w:r>
          </w:p>
        </w:tc>
        <w:tc>
          <w:tcPr>
            <w:tcW w:w="1890" w:type="dxa"/>
            <w:vAlign w:val="center"/>
          </w:tcPr>
          <w:p w:rsidR="007D5A4A" w:rsidRPr="003F1ED9" w:rsidRDefault="007D5A4A" w:rsidP="007D5A4A">
            <w:pPr>
              <w:jc w:val="center"/>
            </w:pPr>
            <w:r w:rsidRPr="003F1ED9">
              <w:t>3.1.6.A1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3.1.7.A3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3.1.7.A7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3.1.6.A8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3.1.7.A8</w:t>
            </w:r>
          </w:p>
          <w:p w:rsidR="0080537B" w:rsidRPr="00A73EB8" w:rsidRDefault="007D5A4A" w:rsidP="007D5A4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symmetry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asymmetry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radial symmetry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bilateral symmetry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anterior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posterior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dorsal</w:t>
            </w:r>
          </w:p>
          <w:p w:rsidR="008A7C89" w:rsidRDefault="008A7C89" w:rsidP="008A7C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ventral</w:t>
            </w:r>
          </w:p>
          <w:p w:rsidR="00990086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Phylum </w:t>
            </w:r>
            <w:proofErr w:type="spellStart"/>
            <w:r>
              <w:t>Porifera</w:t>
            </w:r>
            <w:proofErr w:type="spellEnd"/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sponge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collar cell</w:t>
            </w:r>
            <w:r w:rsidR="00A50F30">
              <w:t xml:space="preserve"> (</w:t>
            </w:r>
            <w:proofErr w:type="spellStart"/>
            <w:r w:rsidR="00A50F30">
              <w:t>choanocyte</w:t>
            </w:r>
            <w:proofErr w:type="spellEnd"/>
            <w:r w:rsidR="00A50F30">
              <w:t>)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spike cell</w:t>
            </w:r>
            <w:r w:rsidR="00A50F30">
              <w:t xml:space="preserve"> (spicule)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jelly-like cell</w:t>
            </w:r>
            <w:r w:rsidR="00A50F30">
              <w:t xml:space="preserve"> (</w:t>
            </w:r>
            <w:proofErr w:type="spellStart"/>
            <w:r w:rsidR="00A50F30">
              <w:t>amoebocyte</w:t>
            </w:r>
            <w:proofErr w:type="spellEnd"/>
            <w:r w:rsidR="00A50F30">
              <w:t>)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pore</w:t>
            </w:r>
          </w:p>
          <w:p w:rsidR="00A50F30" w:rsidRDefault="00A50F3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osculum</w:t>
            </w:r>
          </w:p>
          <w:p w:rsidR="00B26C36" w:rsidRDefault="00B26C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filter feeder</w:t>
            </w:r>
          </w:p>
          <w:p w:rsidR="00A50F30" w:rsidRDefault="00A50F3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sessile</w:t>
            </w:r>
          </w:p>
          <w:p w:rsidR="00A50F30" w:rsidRDefault="00A50F3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larva</w:t>
            </w:r>
          </w:p>
          <w:p w:rsidR="00FB1304" w:rsidRDefault="00FB13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budding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Phylum </w:t>
            </w:r>
            <w:proofErr w:type="spellStart"/>
            <w:r>
              <w:t>Cnidaria</w:t>
            </w:r>
            <w:proofErr w:type="spellEnd"/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stinging cell (nematocyst)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cavity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medusa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polyp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colony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Portuguese Man of War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coral reef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Platyhelminthes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Phylum </w:t>
            </w:r>
            <w:proofErr w:type="spellStart"/>
            <w:r>
              <w:t>Nematoda</w:t>
            </w:r>
            <w:proofErr w:type="spellEnd"/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hermaphrodite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regeneration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host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free-living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scavenger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planarian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tapeworm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pinworm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heartworm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digestive tract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eyespot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pharynx</w:t>
            </w:r>
          </w:p>
          <w:p w:rsidR="00D866BB" w:rsidRDefault="00D866BB" w:rsidP="00D866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FB1304" w:rsidRPr="00A73EB8" w:rsidRDefault="00FB1304" w:rsidP="009166D4"/>
        </w:tc>
        <w:tc>
          <w:tcPr>
            <w:tcW w:w="3420" w:type="dxa"/>
            <w:vAlign w:val="center"/>
          </w:tcPr>
          <w:p w:rsidR="007A78D2" w:rsidRDefault="007A78D2" w:rsidP="007A78D2">
            <w:pPr>
              <w:jc w:val="center"/>
            </w:pPr>
            <w:r>
              <w:lastRenderedPageBreak/>
              <w:t>PowerPoints</w:t>
            </w:r>
          </w:p>
          <w:p w:rsidR="0080537B" w:rsidRDefault="007A78D2" w:rsidP="007A78D2">
            <w:pPr>
              <w:jc w:val="center"/>
            </w:pPr>
            <w:r>
              <w:t>Online Resources</w:t>
            </w:r>
          </w:p>
          <w:p w:rsidR="007A78D2" w:rsidRDefault="001B2660" w:rsidP="0081134B">
            <w:pPr>
              <w:jc w:val="center"/>
            </w:pPr>
            <w:r>
              <w:t>Observing a Cnidarian lab</w:t>
            </w:r>
          </w:p>
          <w:p w:rsidR="001B2660" w:rsidRPr="007A78D2" w:rsidRDefault="001B2660" w:rsidP="0081134B">
            <w:pPr>
              <w:jc w:val="center"/>
            </w:pPr>
            <w:proofErr w:type="spellStart"/>
            <w:r>
              <w:t>Planaria</w:t>
            </w:r>
            <w:proofErr w:type="spellEnd"/>
            <w:r>
              <w:t xml:space="preserve"> and Vinegar Eel lab</w:t>
            </w:r>
          </w:p>
        </w:tc>
        <w:tc>
          <w:tcPr>
            <w:tcW w:w="2880" w:type="dxa"/>
            <w:vAlign w:val="center"/>
          </w:tcPr>
          <w:p w:rsidR="007A78D2" w:rsidRDefault="00D866BB" w:rsidP="001B2660">
            <w:pPr>
              <w:jc w:val="center"/>
            </w:pPr>
            <w:r>
              <w:t>QUEST</w:t>
            </w:r>
            <w:r w:rsidR="007A78D2">
              <w:t xml:space="preserve"> Checks</w:t>
            </w:r>
          </w:p>
          <w:p w:rsidR="007A78D2" w:rsidRDefault="001B2660" w:rsidP="001B2660">
            <w:pPr>
              <w:jc w:val="center"/>
            </w:pPr>
            <w:r>
              <w:t>Observing a Cnidarian lab</w:t>
            </w:r>
          </w:p>
          <w:p w:rsidR="001B2660" w:rsidRDefault="001B2660" w:rsidP="001B2660">
            <w:pPr>
              <w:jc w:val="center"/>
            </w:pPr>
            <w:proofErr w:type="spellStart"/>
            <w:r>
              <w:t>Planaria</w:t>
            </w:r>
            <w:proofErr w:type="spellEnd"/>
            <w:r>
              <w:t xml:space="preserve"> and Vinegar Eel lab</w:t>
            </w:r>
          </w:p>
          <w:p w:rsidR="0080537B" w:rsidRPr="00DB305D" w:rsidRDefault="007A78D2" w:rsidP="001B2660">
            <w:pPr>
              <w:jc w:val="center"/>
              <w:rPr>
                <w:sz w:val="18"/>
              </w:rPr>
            </w:pPr>
            <w:r>
              <w:t>Simple Invertebrates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349E2" w:rsidP="00B72758">
            <w:pPr>
              <w:jc w:val="center"/>
            </w:pPr>
            <w:r>
              <w:t>Phylum Annelida</w:t>
            </w:r>
          </w:p>
        </w:tc>
        <w:tc>
          <w:tcPr>
            <w:tcW w:w="1890" w:type="dxa"/>
            <w:vAlign w:val="center"/>
          </w:tcPr>
          <w:p w:rsidR="007D5A4A" w:rsidRPr="003F1ED9" w:rsidRDefault="007D5A4A" w:rsidP="007D5A4A">
            <w:pPr>
              <w:jc w:val="center"/>
            </w:pPr>
            <w:r w:rsidRPr="003F1ED9">
              <w:t>3.1.6.A1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3.1.7.A1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3.1.7.A2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3.1.7.A3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3.1.7.A4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3.1.7.A5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3.1.7.A6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3.1.7.A7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3.1.6.A8</w:t>
            </w:r>
          </w:p>
          <w:p w:rsidR="007D5A4A" w:rsidRPr="003F1ED9" w:rsidRDefault="007D5A4A" w:rsidP="007D5A4A">
            <w:pPr>
              <w:jc w:val="center"/>
            </w:pPr>
            <w:r w:rsidRPr="003F1ED9">
              <w:t>3.1.7.A8</w:t>
            </w:r>
          </w:p>
          <w:p w:rsidR="002717B6" w:rsidRPr="00A73EB8" w:rsidRDefault="007D5A4A" w:rsidP="007D5A4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FB1304" w:rsidRDefault="001349E2" w:rsidP="001349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Annelida</w:t>
            </w:r>
          </w:p>
          <w:p w:rsidR="001349E2" w:rsidRDefault="001349E2" w:rsidP="001349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closed circulatory system</w:t>
            </w:r>
          </w:p>
          <w:p w:rsidR="001349E2" w:rsidRDefault="001349E2" w:rsidP="001349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circulatory system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pharynx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esophagus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crop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gizzard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intestine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anus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aortic arches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dorsal blood vessel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ventral blood vessel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nephridia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ganglia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ventral nerve cord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clitellum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seminal vesicles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seminal receptacles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ovaries</w:t>
            </w:r>
          </w:p>
          <w:p w:rsidR="0081134B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setae</w:t>
            </w:r>
          </w:p>
          <w:p w:rsidR="0081134B" w:rsidRPr="00A73EB8" w:rsidRDefault="0081134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prostomium</w:t>
            </w:r>
          </w:p>
        </w:tc>
        <w:tc>
          <w:tcPr>
            <w:tcW w:w="3420" w:type="dxa"/>
            <w:vAlign w:val="center"/>
          </w:tcPr>
          <w:p w:rsidR="007A78D2" w:rsidRDefault="007A78D2" w:rsidP="007A78D2">
            <w:pPr>
              <w:jc w:val="center"/>
            </w:pPr>
            <w:r>
              <w:lastRenderedPageBreak/>
              <w:t>PowerPoints</w:t>
            </w:r>
          </w:p>
          <w:p w:rsidR="002717B6" w:rsidRDefault="007A78D2" w:rsidP="007A78D2">
            <w:pPr>
              <w:jc w:val="center"/>
            </w:pPr>
            <w:r>
              <w:t>Online Resources</w:t>
            </w:r>
          </w:p>
          <w:p w:rsidR="007A78D2" w:rsidRDefault="001349E2" w:rsidP="007A78D2">
            <w:pPr>
              <w:jc w:val="center"/>
            </w:pPr>
            <w:r>
              <w:t xml:space="preserve">Earthworm </w:t>
            </w:r>
            <w:r w:rsidR="007A78D2">
              <w:t>Dissection</w:t>
            </w:r>
          </w:p>
          <w:p w:rsidR="001349E2" w:rsidRPr="002F1426" w:rsidRDefault="001349E2" w:rsidP="007A78D2">
            <w:pPr>
              <w:jc w:val="center"/>
              <w:rPr>
                <w:b/>
              </w:rPr>
            </w:pPr>
            <w:r>
              <w:t>Live Earthworm lab</w:t>
            </w:r>
          </w:p>
        </w:tc>
        <w:tc>
          <w:tcPr>
            <w:tcW w:w="2880" w:type="dxa"/>
            <w:vAlign w:val="center"/>
          </w:tcPr>
          <w:p w:rsidR="007A78D2" w:rsidRDefault="001349E2" w:rsidP="001349E2">
            <w:pPr>
              <w:jc w:val="center"/>
            </w:pPr>
            <w:r>
              <w:t>QUEST</w:t>
            </w:r>
            <w:r w:rsidR="007A78D2">
              <w:t xml:space="preserve"> Checks</w:t>
            </w:r>
          </w:p>
          <w:p w:rsidR="001349E2" w:rsidRDefault="001349E2" w:rsidP="001349E2">
            <w:pPr>
              <w:jc w:val="center"/>
            </w:pPr>
            <w:r>
              <w:t>Live Earthworm lab</w:t>
            </w:r>
          </w:p>
          <w:p w:rsidR="002717B6" w:rsidRPr="00DB305D" w:rsidRDefault="001349E2" w:rsidP="001349E2">
            <w:pPr>
              <w:jc w:val="center"/>
              <w:rPr>
                <w:sz w:val="18"/>
              </w:rPr>
            </w:pPr>
            <w:r>
              <w:t>Earthworm Structures and Functions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15FA9" w:rsidTr="00EC2ED9">
        <w:tc>
          <w:tcPr>
            <w:tcW w:w="2785" w:type="dxa"/>
            <w:vAlign w:val="center"/>
          </w:tcPr>
          <w:p w:rsidR="00E15FA9" w:rsidRPr="00DE5063" w:rsidRDefault="00B26C36" w:rsidP="00EC2ED9">
            <w:pPr>
              <w:jc w:val="center"/>
            </w:pPr>
            <w:r>
              <w:t>Phylum Mollusca and Phylum Echinodermata</w:t>
            </w:r>
          </w:p>
        </w:tc>
        <w:tc>
          <w:tcPr>
            <w:tcW w:w="1890" w:type="dxa"/>
            <w:vAlign w:val="center"/>
          </w:tcPr>
          <w:p w:rsidR="00E15FA9" w:rsidRDefault="00E15FA9" w:rsidP="00EC2ED9">
            <w:pPr>
              <w:jc w:val="center"/>
            </w:pPr>
            <w:r>
              <w:t>3.1.6.A1</w:t>
            </w:r>
          </w:p>
          <w:p w:rsidR="00E15FA9" w:rsidRDefault="00E15FA9" w:rsidP="00EC2ED9">
            <w:pPr>
              <w:jc w:val="center"/>
            </w:pPr>
            <w:r>
              <w:t>3.1.7.A1</w:t>
            </w:r>
          </w:p>
          <w:p w:rsidR="00E15FA9" w:rsidRDefault="00E15FA9" w:rsidP="00EC2ED9">
            <w:pPr>
              <w:jc w:val="center"/>
            </w:pPr>
            <w:r>
              <w:t>3.1.6.A2</w:t>
            </w:r>
          </w:p>
          <w:p w:rsidR="00E15FA9" w:rsidRDefault="00E15FA9" w:rsidP="00EC2ED9">
            <w:pPr>
              <w:jc w:val="center"/>
            </w:pPr>
            <w:r>
              <w:t>3.1.7.A2</w:t>
            </w:r>
          </w:p>
          <w:p w:rsidR="00E15FA9" w:rsidRDefault="00E15FA9" w:rsidP="00EC2ED9">
            <w:pPr>
              <w:jc w:val="center"/>
            </w:pPr>
            <w:r>
              <w:t>3.1.7.A3</w:t>
            </w:r>
          </w:p>
          <w:p w:rsidR="00E15FA9" w:rsidRDefault="00E15FA9" w:rsidP="00EC2ED9">
            <w:pPr>
              <w:jc w:val="center"/>
            </w:pPr>
            <w:r>
              <w:t>3.1.6.A4</w:t>
            </w:r>
          </w:p>
          <w:p w:rsidR="00E15FA9" w:rsidRDefault="00E15FA9" w:rsidP="00EC2ED9">
            <w:pPr>
              <w:jc w:val="center"/>
            </w:pPr>
            <w:r>
              <w:t>3.1.7.A4</w:t>
            </w:r>
          </w:p>
          <w:p w:rsidR="00E15FA9" w:rsidRDefault="00E15FA9" w:rsidP="00EC2ED9">
            <w:pPr>
              <w:jc w:val="center"/>
            </w:pPr>
            <w:r>
              <w:t>3.1.6.A5</w:t>
            </w:r>
          </w:p>
          <w:p w:rsidR="00E15FA9" w:rsidRDefault="00E15FA9" w:rsidP="00EC2ED9">
            <w:pPr>
              <w:jc w:val="center"/>
            </w:pPr>
            <w:r>
              <w:t>3.1.7.A5</w:t>
            </w:r>
          </w:p>
          <w:p w:rsidR="00E15FA9" w:rsidRDefault="00E15FA9" w:rsidP="00EC2ED9">
            <w:pPr>
              <w:jc w:val="center"/>
            </w:pPr>
            <w:r>
              <w:t>3.1.6.A6</w:t>
            </w:r>
          </w:p>
          <w:p w:rsidR="00E15FA9" w:rsidRDefault="00E15FA9" w:rsidP="00EC2ED9">
            <w:pPr>
              <w:jc w:val="center"/>
            </w:pPr>
            <w:r>
              <w:t>3.1.7.A6</w:t>
            </w:r>
          </w:p>
          <w:p w:rsidR="00E15FA9" w:rsidRDefault="00E15FA9" w:rsidP="00EC2ED9">
            <w:pPr>
              <w:jc w:val="center"/>
            </w:pPr>
            <w:r>
              <w:t>3.1.7.A7</w:t>
            </w:r>
          </w:p>
          <w:p w:rsidR="00E15FA9" w:rsidRDefault="00E15FA9" w:rsidP="00EC2ED9">
            <w:pPr>
              <w:jc w:val="center"/>
            </w:pPr>
            <w:r>
              <w:t>3.1.6.A8</w:t>
            </w:r>
          </w:p>
          <w:p w:rsidR="00E15FA9" w:rsidRDefault="00E15FA9" w:rsidP="00EC2ED9">
            <w:pPr>
              <w:jc w:val="center"/>
            </w:pPr>
            <w:r>
              <w:t>3.1.7.A8</w:t>
            </w:r>
          </w:p>
          <w:p w:rsidR="00E15FA9" w:rsidRPr="00A73EB8" w:rsidRDefault="00E15FA9" w:rsidP="00EC2ED9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Mollusca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Gastropoda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Bivalvia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Cephalopoda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radula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shell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mantle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gill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foot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chromatophore</w:t>
            </w:r>
            <w:proofErr w:type="spellEnd"/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tentacle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suction cups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beak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ink sac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siphon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carnivore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herbivore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scavenger 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omnivore </w:t>
            </w:r>
          </w:p>
          <w:p w:rsidR="00B26C36" w:rsidRDefault="00B26C36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 Echinodermata</w:t>
            </w:r>
          </w:p>
          <w:p w:rsidR="00B26C36" w:rsidRDefault="00B26C36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endoskeleton</w:t>
            </w:r>
          </w:p>
          <w:p w:rsidR="00B26C36" w:rsidRDefault="00B26C36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spiny</w:t>
            </w:r>
          </w:p>
          <w:p w:rsidR="00B26C36" w:rsidRDefault="00B26C36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 vascular system</w:t>
            </w:r>
          </w:p>
          <w:p w:rsidR="00B26C36" w:rsidRDefault="00B26C36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tube feet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sieve plate (</w:t>
            </w:r>
            <w:proofErr w:type="spellStart"/>
            <w:r>
              <w:t>madreporite</w:t>
            </w:r>
            <w:proofErr w:type="spellEnd"/>
            <w:r>
              <w:t>)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ambulacral</w:t>
            </w:r>
            <w:proofErr w:type="spellEnd"/>
            <w:r>
              <w:t xml:space="preserve"> groove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stomach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pyloric stomach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rectal pouches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pyloric duct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gonads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stone canal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ring canal</w:t>
            </w:r>
          </w:p>
          <w:p w:rsidR="008A7C89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radial canal</w:t>
            </w:r>
          </w:p>
          <w:p w:rsidR="008A7C89" w:rsidRPr="00A73EB8" w:rsidRDefault="008A7C89" w:rsidP="00B26C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ampulla</w:t>
            </w:r>
          </w:p>
        </w:tc>
        <w:tc>
          <w:tcPr>
            <w:tcW w:w="3420" w:type="dxa"/>
            <w:vAlign w:val="center"/>
          </w:tcPr>
          <w:p w:rsidR="00E15FA9" w:rsidRDefault="00E15FA9" w:rsidP="00EC2ED9">
            <w:pPr>
              <w:jc w:val="center"/>
            </w:pPr>
            <w:r>
              <w:t>PowerPoints</w:t>
            </w:r>
          </w:p>
          <w:p w:rsidR="00E15FA9" w:rsidRDefault="00E15FA9" w:rsidP="00EC2ED9">
            <w:pPr>
              <w:jc w:val="center"/>
            </w:pPr>
            <w:r>
              <w:t>Online Resources</w:t>
            </w:r>
          </w:p>
          <w:p w:rsidR="00E15FA9" w:rsidRDefault="008A7C89" w:rsidP="00EC2ED9">
            <w:pPr>
              <w:jc w:val="center"/>
            </w:pPr>
            <w:r>
              <w:t>Squid Dissection</w:t>
            </w:r>
          </w:p>
          <w:p w:rsidR="008A7C89" w:rsidRPr="00CC3675" w:rsidRDefault="008A7C89" w:rsidP="00EC2ED9">
            <w:pPr>
              <w:jc w:val="center"/>
            </w:pPr>
            <w:r>
              <w:t>Starfish Dissection</w:t>
            </w:r>
          </w:p>
        </w:tc>
        <w:tc>
          <w:tcPr>
            <w:tcW w:w="2880" w:type="dxa"/>
            <w:vAlign w:val="center"/>
          </w:tcPr>
          <w:p w:rsidR="00E15FA9" w:rsidRDefault="008A7C89" w:rsidP="008A7C89">
            <w:pPr>
              <w:jc w:val="center"/>
            </w:pPr>
            <w:r>
              <w:t>QUEST</w:t>
            </w:r>
            <w:r w:rsidR="00E15FA9">
              <w:t xml:space="preserve"> Checks</w:t>
            </w:r>
          </w:p>
          <w:p w:rsidR="00E15FA9" w:rsidRPr="00DB305D" w:rsidRDefault="00E15FA9" w:rsidP="008A7C89">
            <w:pPr>
              <w:jc w:val="center"/>
              <w:rPr>
                <w:sz w:val="18"/>
              </w:rPr>
            </w:pPr>
            <w:r>
              <w:t>Mollusk and Echinoderm Test</w:t>
            </w:r>
          </w:p>
        </w:tc>
      </w:tr>
      <w:tr w:rsidR="00E15FA9" w:rsidTr="00EC2ED9">
        <w:tc>
          <w:tcPr>
            <w:tcW w:w="2785" w:type="dxa"/>
            <w:vAlign w:val="center"/>
          </w:tcPr>
          <w:p w:rsidR="00E15FA9" w:rsidRPr="00DE5063" w:rsidRDefault="00E15FA9" w:rsidP="00EC2ED9">
            <w:pPr>
              <w:jc w:val="center"/>
            </w:pPr>
            <w:r>
              <w:lastRenderedPageBreak/>
              <w:t xml:space="preserve">Phylum </w:t>
            </w:r>
            <w:proofErr w:type="spellStart"/>
            <w:r>
              <w:t>Arthropoda</w:t>
            </w:r>
            <w:proofErr w:type="spellEnd"/>
          </w:p>
        </w:tc>
        <w:tc>
          <w:tcPr>
            <w:tcW w:w="1890" w:type="dxa"/>
            <w:vAlign w:val="center"/>
          </w:tcPr>
          <w:p w:rsidR="00E15FA9" w:rsidRDefault="00E15FA9" w:rsidP="00EC2ED9">
            <w:pPr>
              <w:jc w:val="center"/>
            </w:pPr>
            <w:r>
              <w:t>3.1.6.A1</w:t>
            </w:r>
          </w:p>
          <w:p w:rsidR="00E15FA9" w:rsidRDefault="00E15FA9" w:rsidP="00EC2ED9">
            <w:pPr>
              <w:jc w:val="center"/>
            </w:pPr>
            <w:r>
              <w:t>3.1.7.A1</w:t>
            </w:r>
          </w:p>
          <w:p w:rsidR="00E15FA9" w:rsidRDefault="00E15FA9" w:rsidP="00EC2ED9">
            <w:pPr>
              <w:jc w:val="center"/>
            </w:pPr>
            <w:r>
              <w:t>3.1.6.A2</w:t>
            </w:r>
          </w:p>
          <w:p w:rsidR="00E15FA9" w:rsidRDefault="00E15FA9" w:rsidP="00EC2ED9">
            <w:pPr>
              <w:jc w:val="center"/>
            </w:pPr>
            <w:r>
              <w:t>3.1.7.A2</w:t>
            </w:r>
          </w:p>
          <w:p w:rsidR="00E15FA9" w:rsidRDefault="00E15FA9" w:rsidP="00EC2ED9">
            <w:pPr>
              <w:jc w:val="center"/>
            </w:pPr>
            <w:r>
              <w:t>3.1.7.A3</w:t>
            </w:r>
          </w:p>
          <w:p w:rsidR="00E15FA9" w:rsidRDefault="00E15FA9" w:rsidP="00EC2ED9">
            <w:pPr>
              <w:jc w:val="center"/>
            </w:pPr>
            <w:r>
              <w:t>3.1.6.A4</w:t>
            </w:r>
          </w:p>
          <w:p w:rsidR="00E15FA9" w:rsidRDefault="00E15FA9" w:rsidP="00EC2ED9">
            <w:pPr>
              <w:jc w:val="center"/>
            </w:pPr>
            <w:r>
              <w:t>3.1.7.A4</w:t>
            </w:r>
          </w:p>
          <w:p w:rsidR="00E15FA9" w:rsidRDefault="00E15FA9" w:rsidP="00EC2ED9">
            <w:pPr>
              <w:jc w:val="center"/>
            </w:pPr>
            <w:r>
              <w:t>3.1.6.A5</w:t>
            </w:r>
          </w:p>
          <w:p w:rsidR="00E15FA9" w:rsidRDefault="00E15FA9" w:rsidP="00EC2ED9">
            <w:pPr>
              <w:jc w:val="center"/>
            </w:pPr>
            <w:r>
              <w:t>3.1.7.A5</w:t>
            </w:r>
          </w:p>
          <w:p w:rsidR="00E15FA9" w:rsidRDefault="00E15FA9" w:rsidP="00EC2ED9">
            <w:pPr>
              <w:jc w:val="center"/>
            </w:pPr>
            <w:r>
              <w:t>3.1.6.A6</w:t>
            </w:r>
          </w:p>
          <w:p w:rsidR="00E15FA9" w:rsidRDefault="00E15FA9" w:rsidP="00EC2ED9">
            <w:pPr>
              <w:jc w:val="center"/>
            </w:pPr>
            <w:r>
              <w:t>3.1.7.A6</w:t>
            </w:r>
          </w:p>
          <w:p w:rsidR="00E15FA9" w:rsidRDefault="00E15FA9" w:rsidP="00EC2ED9">
            <w:pPr>
              <w:jc w:val="center"/>
            </w:pPr>
            <w:r>
              <w:t>3.1.7.A7</w:t>
            </w:r>
          </w:p>
          <w:p w:rsidR="00E15FA9" w:rsidRDefault="00E15FA9" w:rsidP="00EC2ED9">
            <w:pPr>
              <w:jc w:val="center"/>
            </w:pPr>
            <w:r>
              <w:t>3.1.6.A8</w:t>
            </w:r>
          </w:p>
          <w:p w:rsidR="00E15FA9" w:rsidRDefault="00E15FA9" w:rsidP="00EC2ED9">
            <w:pPr>
              <w:jc w:val="center"/>
            </w:pPr>
            <w:r>
              <w:t>3.1.7.A8</w:t>
            </w:r>
          </w:p>
          <w:p w:rsidR="00E15FA9" w:rsidRDefault="00E15FA9" w:rsidP="00EC2ED9">
            <w:pPr>
              <w:jc w:val="center"/>
            </w:pPr>
            <w:r>
              <w:t>3.1.7.A9</w:t>
            </w:r>
          </w:p>
          <w:p w:rsidR="00E15FA9" w:rsidRDefault="00E15FA9" w:rsidP="00EC2ED9">
            <w:pPr>
              <w:jc w:val="center"/>
            </w:pPr>
          </w:p>
          <w:p w:rsidR="00E15FA9" w:rsidRPr="00A73EB8" w:rsidRDefault="00E15FA9" w:rsidP="00EC2ED9">
            <w:pPr>
              <w:jc w:val="center"/>
            </w:pPr>
            <w:r>
              <w:t>4.5.7.B</w:t>
            </w:r>
          </w:p>
        </w:tc>
        <w:tc>
          <w:tcPr>
            <w:tcW w:w="3420" w:type="dxa"/>
            <w:vAlign w:val="center"/>
          </w:tcPr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Phylum </w:t>
            </w:r>
            <w:proofErr w:type="spellStart"/>
            <w:r>
              <w:t>Arthropoda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Crustacea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Chilopoda</w:t>
            </w:r>
            <w:proofErr w:type="spellEnd"/>
            <w:r>
              <w:t xml:space="preserve"> (centipedes)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Diplopoda</w:t>
            </w:r>
            <w:proofErr w:type="spellEnd"/>
            <w:r>
              <w:t xml:space="preserve"> (millipedes)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 Arachnida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Class </w:t>
            </w:r>
            <w:proofErr w:type="spellStart"/>
            <w:r>
              <w:t>Insecta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exoskeleton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molting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appendages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antenna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swimmeret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cheliped</w:t>
            </w:r>
            <w:proofErr w:type="spellEnd"/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walking leg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complete metamorphosis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gradual metamorphosis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integrated pest management</w:t>
            </w:r>
          </w:p>
          <w:p w:rsidR="008A7C89" w:rsidRDefault="008A7C8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pest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pesticide</w:t>
            </w:r>
          </w:p>
          <w:p w:rsidR="00E15FA9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biological control</w:t>
            </w:r>
          </w:p>
          <w:p w:rsidR="00E15FA9" w:rsidRPr="00A73EB8" w:rsidRDefault="00E15FA9" w:rsidP="00EC2ED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pollinators</w:t>
            </w:r>
          </w:p>
        </w:tc>
        <w:tc>
          <w:tcPr>
            <w:tcW w:w="3420" w:type="dxa"/>
            <w:vAlign w:val="center"/>
          </w:tcPr>
          <w:p w:rsidR="00E15FA9" w:rsidRDefault="00E15FA9" w:rsidP="00EC2ED9">
            <w:pPr>
              <w:jc w:val="center"/>
            </w:pPr>
            <w:r>
              <w:t>PowerPoints</w:t>
            </w:r>
          </w:p>
          <w:p w:rsidR="00E15FA9" w:rsidRDefault="00E15FA9" w:rsidP="00EC2ED9">
            <w:pPr>
              <w:jc w:val="center"/>
            </w:pPr>
            <w:r>
              <w:t>Online Resources</w:t>
            </w:r>
          </w:p>
          <w:p w:rsidR="00E15FA9" w:rsidRPr="002F1426" w:rsidRDefault="00E15FA9" w:rsidP="00EC2ED9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15FA9" w:rsidRDefault="008A7C89" w:rsidP="008A7C89">
            <w:pPr>
              <w:jc w:val="center"/>
            </w:pPr>
            <w:r>
              <w:t>QUEST</w:t>
            </w:r>
            <w:r w:rsidR="00E15FA9">
              <w:t xml:space="preserve"> Checks</w:t>
            </w:r>
          </w:p>
          <w:p w:rsidR="00E15FA9" w:rsidRPr="00DB305D" w:rsidRDefault="00E15FA9" w:rsidP="008A7C89">
            <w:pPr>
              <w:jc w:val="center"/>
              <w:rPr>
                <w:sz w:val="18"/>
              </w:rPr>
            </w:pPr>
            <w:r>
              <w:t>Arthropod Test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25D1"/>
    <w:rsid w:val="001349E2"/>
    <w:rsid w:val="001951E8"/>
    <w:rsid w:val="001B2660"/>
    <w:rsid w:val="001E1FF2"/>
    <w:rsid w:val="001F76B4"/>
    <w:rsid w:val="00243906"/>
    <w:rsid w:val="002717B6"/>
    <w:rsid w:val="002B15FD"/>
    <w:rsid w:val="002F1426"/>
    <w:rsid w:val="002F1966"/>
    <w:rsid w:val="00450300"/>
    <w:rsid w:val="005D0997"/>
    <w:rsid w:val="005E38FC"/>
    <w:rsid w:val="00611B54"/>
    <w:rsid w:val="007A147C"/>
    <w:rsid w:val="007A78D2"/>
    <w:rsid w:val="007D5A4A"/>
    <w:rsid w:val="007F0C34"/>
    <w:rsid w:val="0080537B"/>
    <w:rsid w:val="0081134B"/>
    <w:rsid w:val="00816206"/>
    <w:rsid w:val="00855C93"/>
    <w:rsid w:val="008902B0"/>
    <w:rsid w:val="008A7C89"/>
    <w:rsid w:val="009166D4"/>
    <w:rsid w:val="00990086"/>
    <w:rsid w:val="009A0FC1"/>
    <w:rsid w:val="00A50F30"/>
    <w:rsid w:val="00A73EB8"/>
    <w:rsid w:val="00A76551"/>
    <w:rsid w:val="00AC2828"/>
    <w:rsid w:val="00B149C5"/>
    <w:rsid w:val="00B26C36"/>
    <w:rsid w:val="00B477DC"/>
    <w:rsid w:val="00B72758"/>
    <w:rsid w:val="00B963EA"/>
    <w:rsid w:val="00C94F98"/>
    <w:rsid w:val="00D866BB"/>
    <w:rsid w:val="00DB305D"/>
    <w:rsid w:val="00DE5063"/>
    <w:rsid w:val="00E15FA9"/>
    <w:rsid w:val="00EA0840"/>
    <w:rsid w:val="00EF1B39"/>
    <w:rsid w:val="00F21085"/>
    <w:rsid w:val="00FB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2D06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622C3-99DF-4FA6-B76E-131815ED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60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9</cp:revision>
  <dcterms:created xsi:type="dcterms:W3CDTF">2017-09-22T19:43:00Z</dcterms:created>
  <dcterms:modified xsi:type="dcterms:W3CDTF">2017-09-22T22:06:00Z</dcterms:modified>
</cp:coreProperties>
</file>