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6D5B74">
        <w:rPr>
          <w:u w:val="single"/>
        </w:rPr>
        <w:t>Algebra 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>Grade</w:t>
      </w:r>
      <w:r w:rsidR="00180B9A">
        <w:rPr>
          <w:b/>
        </w:rPr>
        <w:t>(s)</w:t>
      </w:r>
      <w:r w:rsidRPr="002F1426">
        <w:rPr>
          <w:b/>
        </w:rPr>
        <w:t xml:space="preserve">: </w:t>
      </w:r>
      <w:r w:rsidR="00180B9A">
        <w:rPr>
          <w:u w:val="single"/>
        </w:rPr>
        <w:t>6-8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6D5B74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6D5B74">
              <w:t>Unit 5: Linear Inequalities</w:t>
            </w:r>
          </w:p>
        </w:tc>
        <w:tc>
          <w:tcPr>
            <w:tcW w:w="7920" w:type="dxa"/>
          </w:tcPr>
          <w:p w:rsidR="009A0FC1" w:rsidRPr="00B477DC" w:rsidRDefault="009A0FC1" w:rsidP="009A0FC1"/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180B9A" w:rsidP="00B149C5">
            <w:r>
              <w:rPr>
                <w:b/>
              </w:rPr>
              <w:t xml:space="preserve">Unit </w:t>
            </w:r>
            <w:r w:rsidR="002F1426"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6D5B74">
              <w:t>How do the solutions of linear inequalities apply to real life situations?</w:t>
            </w:r>
          </w:p>
          <w:p w:rsidR="00B149C5" w:rsidRDefault="00180B9A" w:rsidP="00B149C5">
            <w:pPr>
              <w:rPr>
                <w:b/>
              </w:rPr>
            </w:pPr>
            <w:r>
              <w:rPr>
                <w:b/>
              </w:rPr>
              <w:t>Lesson Essential Questions:</w:t>
            </w:r>
          </w:p>
          <w:p w:rsidR="00180B9A" w:rsidRDefault="00180B9A" w:rsidP="00B149C5">
            <w:r>
              <w:t>How do I write, solve, and graph 1-variable inequalities?</w:t>
            </w:r>
          </w:p>
          <w:p w:rsidR="00180B9A" w:rsidRDefault="00180B9A" w:rsidP="00B149C5">
            <w:r>
              <w:t>How do I represent the solution to a compound inequality?</w:t>
            </w:r>
          </w:p>
          <w:p w:rsidR="00180B9A" w:rsidRDefault="00180B9A" w:rsidP="00B149C5">
            <w:r>
              <w:t>How do solving absolute value equations and inequalities relate to compound sentences?</w:t>
            </w:r>
          </w:p>
          <w:p w:rsidR="00180B9A" w:rsidRDefault="00180B9A" w:rsidP="00B149C5">
            <w:r>
              <w:t>What do a dashed line and shading mean when solving a real world inequality?</w:t>
            </w:r>
          </w:p>
          <w:p w:rsidR="00180B9A" w:rsidRPr="00180B9A" w:rsidRDefault="00180B9A" w:rsidP="00B149C5">
            <w:r>
              <w:t>How do I graphically represent the solution to a system of linear inequalities?</w:t>
            </w: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6D5B74" w:rsidP="00A5565A">
            <w:pPr>
              <w:jc w:val="center"/>
            </w:pPr>
            <w:r>
              <w:t>Write, solve, &amp; graph 1- variable inequalities</w:t>
            </w:r>
          </w:p>
        </w:tc>
        <w:tc>
          <w:tcPr>
            <w:tcW w:w="1890" w:type="dxa"/>
            <w:vAlign w:val="center"/>
          </w:tcPr>
          <w:p w:rsidR="00A73EB8" w:rsidRDefault="006D5B74" w:rsidP="00A5565A">
            <w:pPr>
              <w:jc w:val="center"/>
            </w:pPr>
            <w:r>
              <w:t>2.8.A1.B; 2.8.A1.E; 2.8.A1.F; A1.1.3.1.2; A1.1.3.1.3</w:t>
            </w:r>
          </w:p>
          <w:p w:rsidR="000D2A92" w:rsidRDefault="000D2A92" w:rsidP="00A5565A">
            <w:pPr>
              <w:jc w:val="center"/>
            </w:pPr>
            <w:r>
              <w:t>CC.2.1.HS.F.5</w:t>
            </w:r>
          </w:p>
          <w:p w:rsidR="000D2A92" w:rsidRPr="00A73EB8" w:rsidRDefault="000D2A92" w:rsidP="000D2A92">
            <w:pPr>
              <w:jc w:val="center"/>
            </w:pPr>
            <w:r>
              <w:t>CC.2.2.HS.D.7, D.9, D.10</w:t>
            </w:r>
          </w:p>
        </w:tc>
        <w:tc>
          <w:tcPr>
            <w:tcW w:w="3420" w:type="dxa"/>
            <w:vAlign w:val="center"/>
          </w:tcPr>
          <w:p w:rsidR="00990086" w:rsidRDefault="006D5B7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open circle</w:t>
            </w:r>
          </w:p>
          <w:p w:rsidR="006D5B74" w:rsidRDefault="006D5B7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closed circle</w:t>
            </w:r>
          </w:p>
          <w:p w:rsidR="006D5B74" w:rsidRDefault="006D5B7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infinity</w:t>
            </w:r>
          </w:p>
          <w:p w:rsidR="006D5B74" w:rsidRPr="00A73EB8" w:rsidRDefault="006D5B7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solution set</w:t>
            </w:r>
          </w:p>
        </w:tc>
        <w:tc>
          <w:tcPr>
            <w:tcW w:w="3420" w:type="dxa"/>
            <w:vAlign w:val="center"/>
          </w:tcPr>
          <w:p w:rsidR="00A73EB8" w:rsidRDefault="00FC3FD3" w:rsidP="00A5565A">
            <w:pPr>
              <w:jc w:val="center"/>
            </w:pPr>
            <w:r>
              <w:t>Textbook</w:t>
            </w:r>
          </w:p>
          <w:p w:rsidR="00FC3FD3" w:rsidRDefault="00FC3FD3" w:rsidP="00A5565A">
            <w:pPr>
              <w:jc w:val="center"/>
            </w:pPr>
            <w:r>
              <w:t>Workbook</w:t>
            </w:r>
          </w:p>
          <w:p w:rsidR="00FC3FD3" w:rsidRPr="002F1426" w:rsidRDefault="00FC3FD3" w:rsidP="00A5565A">
            <w:pPr>
              <w:jc w:val="center"/>
              <w:rPr>
                <w:b/>
              </w:rPr>
            </w:pPr>
            <w:r>
              <w:t>Study Island</w:t>
            </w:r>
          </w:p>
        </w:tc>
        <w:tc>
          <w:tcPr>
            <w:tcW w:w="2880" w:type="dxa"/>
            <w:vAlign w:val="center"/>
          </w:tcPr>
          <w:p w:rsidR="00A73EB8" w:rsidRDefault="00FC3FD3" w:rsidP="00A5565A">
            <w:pPr>
              <w:spacing w:after="120"/>
              <w:jc w:val="center"/>
            </w:pPr>
            <w:r>
              <w:t>In-class performance</w:t>
            </w:r>
          </w:p>
          <w:p w:rsidR="00FC3FD3" w:rsidRDefault="00FC3FD3" w:rsidP="00A5565A">
            <w:pPr>
              <w:spacing w:after="120"/>
              <w:jc w:val="center"/>
            </w:pPr>
            <w:r>
              <w:t>Homework</w:t>
            </w:r>
          </w:p>
          <w:p w:rsidR="00FC3FD3" w:rsidRPr="00DB305D" w:rsidRDefault="00FC3FD3" w:rsidP="00A5565A">
            <w:pPr>
              <w:spacing w:after="120"/>
              <w:jc w:val="center"/>
              <w:rPr>
                <w:sz w:val="18"/>
              </w:rPr>
            </w:pPr>
            <w:r>
              <w:t>Quiz/Test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6D5B74" w:rsidP="00A5565A">
            <w:pPr>
              <w:jc w:val="center"/>
            </w:pPr>
            <w:r>
              <w:t>Solving Compound Inequalities</w:t>
            </w:r>
          </w:p>
        </w:tc>
        <w:tc>
          <w:tcPr>
            <w:tcW w:w="1890" w:type="dxa"/>
            <w:vAlign w:val="center"/>
          </w:tcPr>
          <w:p w:rsidR="0080537B" w:rsidRPr="00A73EB8" w:rsidRDefault="006D5B74" w:rsidP="00A5565A">
            <w:pPr>
              <w:jc w:val="center"/>
            </w:pPr>
            <w:r>
              <w:t>2.8.A1.B; 2.8.A1.F; A1.1.3.1.1; A1.1.3.1.2; A1.1.3.1.3</w:t>
            </w:r>
          </w:p>
        </w:tc>
        <w:tc>
          <w:tcPr>
            <w:tcW w:w="3420" w:type="dxa"/>
            <w:vAlign w:val="center"/>
          </w:tcPr>
          <w:p w:rsidR="00990086" w:rsidRDefault="006D5B7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union</w:t>
            </w:r>
          </w:p>
          <w:p w:rsidR="00AD75E3" w:rsidRDefault="006D5B74" w:rsidP="00AD75E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intersection</w:t>
            </w:r>
          </w:p>
          <w:p w:rsidR="00AD75E3" w:rsidRDefault="00AD75E3" w:rsidP="00AD75E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disjunction</w:t>
            </w:r>
          </w:p>
          <w:p w:rsidR="00AD75E3" w:rsidRPr="00A73EB8" w:rsidRDefault="00AD75E3" w:rsidP="00AD75E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conjunction</w:t>
            </w:r>
          </w:p>
          <w:p w:rsidR="00AD75E3" w:rsidRPr="00A73EB8" w:rsidRDefault="00AD75E3" w:rsidP="00AD75E3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80537B" w:rsidRDefault="00FC3FD3" w:rsidP="00A5565A">
            <w:pPr>
              <w:jc w:val="center"/>
            </w:pPr>
            <w:r>
              <w:t>Textbook</w:t>
            </w:r>
          </w:p>
          <w:p w:rsidR="00FC3FD3" w:rsidRDefault="00FC3FD3" w:rsidP="00A5565A">
            <w:pPr>
              <w:jc w:val="center"/>
            </w:pPr>
            <w:r>
              <w:t>Workbook</w:t>
            </w:r>
          </w:p>
          <w:p w:rsidR="00FC3FD3" w:rsidRPr="002F1426" w:rsidRDefault="00FC3FD3" w:rsidP="00A5565A">
            <w:pPr>
              <w:jc w:val="center"/>
              <w:rPr>
                <w:b/>
              </w:rPr>
            </w:pPr>
            <w:r>
              <w:t>Study Island</w:t>
            </w:r>
          </w:p>
        </w:tc>
        <w:tc>
          <w:tcPr>
            <w:tcW w:w="2880" w:type="dxa"/>
            <w:vAlign w:val="center"/>
          </w:tcPr>
          <w:p w:rsidR="00FC3FD3" w:rsidRDefault="00FC3FD3" w:rsidP="00FC3FD3">
            <w:pPr>
              <w:spacing w:after="120"/>
              <w:jc w:val="center"/>
            </w:pPr>
            <w:r>
              <w:t>In-class performance</w:t>
            </w:r>
          </w:p>
          <w:p w:rsidR="00FC3FD3" w:rsidRDefault="00FC3FD3" w:rsidP="00FC3FD3">
            <w:pPr>
              <w:spacing w:after="120"/>
              <w:jc w:val="center"/>
            </w:pPr>
            <w:r>
              <w:t>Homework</w:t>
            </w:r>
          </w:p>
          <w:p w:rsidR="0080537B" w:rsidRPr="00DB305D" w:rsidRDefault="00FC3FD3" w:rsidP="00FC3FD3">
            <w:pPr>
              <w:spacing w:after="120"/>
              <w:jc w:val="center"/>
              <w:rPr>
                <w:sz w:val="18"/>
              </w:rPr>
            </w:pPr>
            <w:r>
              <w:t>Quiz/Test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6D5B74" w:rsidP="00A5565A">
            <w:pPr>
              <w:jc w:val="center"/>
            </w:pPr>
            <w:r>
              <w:t>Absolute Value Equations &amp; Inequalities</w:t>
            </w:r>
          </w:p>
        </w:tc>
        <w:tc>
          <w:tcPr>
            <w:tcW w:w="1890" w:type="dxa"/>
            <w:vAlign w:val="center"/>
          </w:tcPr>
          <w:p w:rsidR="0080537B" w:rsidRPr="00A73EB8" w:rsidRDefault="006D5B74" w:rsidP="00A5565A">
            <w:pPr>
              <w:jc w:val="center"/>
            </w:pPr>
            <w:r>
              <w:t>2.8.A1.B; 2.8.A1.F A1.1.3.1.1; A1.1.3.1.3</w:t>
            </w:r>
          </w:p>
        </w:tc>
        <w:tc>
          <w:tcPr>
            <w:tcW w:w="3420" w:type="dxa"/>
            <w:vAlign w:val="center"/>
          </w:tcPr>
          <w:p w:rsidR="00AD75E3" w:rsidRDefault="00AD75E3" w:rsidP="00AD75E3"/>
          <w:p w:rsidR="00990086" w:rsidRDefault="00990086" w:rsidP="00AD75E3">
            <w:pPr>
              <w:pStyle w:val="ListParagraph"/>
              <w:ind w:left="360"/>
            </w:pPr>
          </w:p>
          <w:p w:rsidR="00AD75E3" w:rsidRPr="00A73EB8" w:rsidRDefault="00AD75E3" w:rsidP="00AD75E3"/>
        </w:tc>
        <w:tc>
          <w:tcPr>
            <w:tcW w:w="3420" w:type="dxa"/>
            <w:vAlign w:val="center"/>
          </w:tcPr>
          <w:p w:rsidR="0080537B" w:rsidRDefault="00FC3FD3" w:rsidP="00A5565A">
            <w:pPr>
              <w:jc w:val="center"/>
            </w:pPr>
            <w:r>
              <w:t>Graphic organizer</w:t>
            </w:r>
          </w:p>
          <w:p w:rsidR="00FC3FD3" w:rsidRDefault="00FC3FD3" w:rsidP="00A5565A">
            <w:pPr>
              <w:jc w:val="center"/>
            </w:pPr>
            <w:r>
              <w:t>Textbook</w:t>
            </w:r>
          </w:p>
          <w:p w:rsidR="00FC3FD3" w:rsidRDefault="00FC3FD3" w:rsidP="00A5565A">
            <w:pPr>
              <w:jc w:val="center"/>
            </w:pPr>
            <w:r>
              <w:t>Workbook</w:t>
            </w:r>
          </w:p>
          <w:p w:rsidR="00FC3FD3" w:rsidRPr="002F1426" w:rsidRDefault="00FC3FD3" w:rsidP="00A5565A">
            <w:pPr>
              <w:jc w:val="center"/>
              <w:rPr>
                <w:b/>
              </w:rPr>
            </w:pPr>
            <w:r>
              <w:t>Study Island</w:t>
            </w:r>
          </w:p>
        </w:tc>
        <w:tc>
          <w:tcPr>
            <w:tcW w:w="2880" w:type="dxa"/>
            <w:vAlign w:val="center"/>
          </w:tcPr>
          <w:p w:rsidR="00FC3FD3" w:rsidRDefault="00FC3FD3" w:rsidP="00FC3FD3">
            <w:pPr>
              <w:spacing w:after="120"/>
              <w:jc w:val="center"/>
            </w:pPr>
            <w:r>
              <w:t>In-class performance</w:t>
            </w:r>
          </w:p>
          <w:p w:rsidR="00FC3FD3" w:rsidRDefault="00FC3FD3" w:rsidP="00FC3FD3">
            <w:pPr>
              <w:spacing w:after="120"/>
              <w:jc w:val="center"/>
            </w:pPr>
            <w:r>
              <w:t>Homework</w:t>
            </w:r>
          </w:p>
          <w:p w:rsidR="0080537B" w:rsidRPr="00DB305D" w:rsidRDefault="00FC3FD3" w:rsidP="00FC3FD3">
            <w:pPr>
              <w:spacing w:after="120"/>
              <w:jc w:val="center"/>
              <w:rPr>
                <w:sz w:val="18"/>
              </w:rPr>
            </w:pPr>
            <w:r>
              <w:t>Quiz/Test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6D5B74" w:rsidP="00A5565A">
            <w:pPr>
              <w:jc w:val="center"/>
            </w:pPr>
            <w:r>
              <w:t>Graphing Linear Inequalities</w:t>
            </w:r>
          </w:p>
        </w:tc>
        <w:tc>
          <w:tcPr>
            <w:tcW w:w="1890" w:type="dxa"/>
            <w:vAlign w:val="center"/>
          </w:tcPr>
          <w:p w:rsidR="002717B6" w:rsidRDefault="006D5B74" w:rsidP="00A5565A">
            <w:pPr>
              <w:jc w:val="center"/>
            </w:pPr>
            <w:r>
              <w:t>2.8.A1.B; 2.8.A1.F; 2.5.A1.B A1.1.3.1.2; A1.1.3.1.3</w:t>
            </w:r>
          </w:p>
          <w:p w:rsidR="000D2A92" w:rsidRDefault="000D2A92" w:rsidP="00A5565A">
            <w:pPr>
              <w:jc w:val="center"/>
            </w:pPr>
            <w:r>
              <w:t>CC.2.2.HS.D.7</w:t>
            </w:r>
          </w:p>
          <w:p w:rsidR="000D2A92" w:rsidRPr="00A73EB8" w:rsidRDefault="000D2A92" w:rsidP="00A5565A">
            <w:pPr>
              <w:jc w:val="center"/>
            </w:pPr>
            <w:r>
              <w:t>CC.2.2.HS.D.10</w:t>
            </w:r>
          </w:p>
        </w:tc>
        <w:tc>
          <w:tcPr>
            <w:tcW w:w="3420" w:type="dxa"/>
            <w:vAlign w:val="center"/>
          </w:tcPr>
          <w:p w:rsidR="00990086" w:rsidRDefault="00624A4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half plane</w:t>
            </w:r>
          </w:p>
          <w:p w:rsidR="00624A4C" w:rsidRDefault="00624A4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boundary</w:t>
            </w:r>
          </w:p>
          <w:p w:rsidR="00624A4C" w:rsidRDefault="00624A4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solid line</w:t>
            </w:r>
          </w:p>
          <w:p w:rsidR="00624A4C" w:rsidRPr="00A73EB8" w:rsidRDefault="00624A4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dotted line</w:t>
            </w:r>
          </w:p>
        </w:tc>
        <w:tc>
          <w:tcPr>
            <w:tcW w:w="3420" w:type="dxa"/>
            <w:vAlign w:val="center"/>
          </w:tcPr>
          <w:p w:rsidR="002717B6" w:rsidRDefault="00FC3FD3" w:rsidP="00A5565A">
            <w:pPr>
              <w:jc w:val="center"/>
            </w:pPr>
            <w:r>
              <w:t>Textbook</w:t>
            </w:r>
          </w:p>
          <w:p w:rsidR="00FC3FD3" w:rsidRDefault="00FC3FD3" w:rsidP="00A5565A">
            <w:pPr>
              <w:jc w:val="center"/>
            </w:pPr>
            <w:r>
              <w:t>Workbook</w:t>
            </w:r>
          </w:p>
          <w:p w:rsidR="00FC3FD3" w:rsidRPr="002F1426" w:rsidRDefault="00FC3FD3" w:rsidP="00A5565A">
            <w:pPr>
              <w:jc w:val="center"/>
              <w:rPr>
                <w:b/>
              </w:rPr>
            </w:pPr>
            <w:r>
              <w:t>Study Island</w:t>
            </w:r>
          </w:p>
        </w:tc>
        <w:tc>
          <w:tcPr>
            <w:tcW w:w="2880" w:type="dxa"/>
            <w:vAlign w:val="center"/>
          </w:tcPr>
          <w:p w:rsidR="00FC3FD3" w:rsidRDefault="00FC3FD3" w:rsidP="00FC3FD3">
            <w:pPr>
              <w:spacing w:after="120"/>
              <w:jc w:val="center"/>
            </w:pPr>
            <w:r>
              <w:t>In-class performance</w:t>
            </w:r>
          </w:p>
          <w:p w:rsidR="00FC3FD3" w:rsidRDefault="00FC3FD3" w:rsidP="00FC3FD3">
            <w:pPr>
              <w:spacing w:after="120"/>
              <w:jc w:val="center"/>
            </w:pPr>
            <w:r>
              <w:t>Homework</w:t>
            </w:r>
          </w:p>
          <w:p w:rsidR="002717B6" w:rsidRPr="00DB305D" w:rsidRDefault="00FC3FD3" w:rsidP="00FC3FD3">
            <w:pPr>
              <w:spacing w:after="120"/>
              <w:jc w:val="center"/>
              <w:rPr>
                <w:sz w:val="18"/>
              </w:rPr>
            </w:pPr>
            <w:r>
              <w:t>Quiz/Test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6D5B74" w:rsidP="00A5565A">
            <w:pPr>
              <w:jc w:val="center"/>
            </w:pPr>
            <w:r>
              <w:lastRenderedPageBreak/>
              <w:t>Systems of Linear Inequalities</w:t>
            </w:r>
          </w:p>
        </w:tc>
        <w:tc>
          <w:tcPr>
            <w:tcW w:w="1890" w:type="dxa"/>
            <w:vAlign w:val="center"/>
          </w:tcPr>
          <w:p w:rsidR="000D2A92" w:rsidRDefault="006D5B74" w:rsidP="00A5565A">
            <w:pPr>
              <w:jc w:val="center"/>
            </w:pPr>
            <w:r>
              <w:t xml:space="preserve">2.8.A1.E; 2.8.A1.F; 2.5.A1.A; 2.5.A1.B </w:t>
            </w:r>
          </w:p>
          <w:p w:rsidR="002717B6" w:rsidRDefault="006D5B74" w:rsidP="00A5565A">
            <w:pPr>
              <w:jc w:val="center"/>
            </w:pPr>
            <w:r>
              <w:t>A1.1.3.2.1; A1. 1.3.2.2.</w:t>
            </w:r>
          </w:p>
          <w:p w:rsidR="000D2A92" w:rsidRDefault="000D2A92" w:rsidP="00A5565A">
            <w:pPr>
              <w:jc w:val="center"/>
            </w:pPr>
            <w:r>
              <w:t>CC.2.1.HS.F.5</w:t>
            </w:r>
          </w:p>
          <w:p w:rsidR="000D2A92" w:rsidRDefault="000D2A92" w:rsidP="00A5565A">
            <w:pPr>
              <w:jc w:val="center"/>
            </w:pPr>
            <w:r>
              <w:t>CC.2.2.HS.D.7</w:t>
            </w:r>
          </w:p>
          <w:p w:rsidR="000D2A92" w:rsidRPr="00A73EB8" w:rsidRDefault="000D2A92" w:rsidP="00A5565A">
            <w:pPr>
              <w:jc w:val="center"/>
            </w:pPr>
            <w:r>
              <w:t>CC.2.2.HS.D.10</w:t>
            </w: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990086" w:rsidRDefault="00624A4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intersection</w:t>
            </w:r>
          </w:p>
          <w:p w:rsidR="00624A4C" w:rsidRPr="00A73EB8" w:rsidRDefault="00624A4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 solution</w:t>
            </w:r>
          </w:p>
        </w:tc>
        <w:tc>
          <w:tcPr>
            <w:tcW w:w="3420" w:type="dxa"/>
            <w:vAlign w:val="center"/>
          </w:tcPr>
          <w:p w:rsidR="002717B6" w:rsidRDefault="00FC3FD3" w:rsidP="00A5565A">
            <w:pPr>
              <w:jc w:val="center"/>
            </w:pPr>
            <w:r>
              <w:t>Textbook</w:t>
            </w:r>
          </w:p>
          <w:p w:rsidR="00FC3FD3" w:rsidRDefault="00FC3FD3" w:rsidP="00A5565A">
            <w:pPr>
              <w:jc w:val="center"/>
            </w:pPr>
            <w:r>
              <w:t>Workbook</w:t>
            </w:r>
          </w:p>
          <w:p w:rsidR="00FC3FD3" w:rsidRPr="002F1426" w:rsidRDefault="00FC3FD3" w:rsidP="00A5565A">
            <w:pPr>
              <w:jc w:val="center"/>
              <w:rPr>
                <w:b/>
              </w:rPr>
            </w:pPr>
            <w:r>
              <w:t>Study Island</w:t>
            </w:r>
          </w:p>
        </w:tc>
        <w:tc>
          <w:tcPr>
            <w:tcW w:w="2880" w:type="dxa"/>
            <w:vAlign w:val="center"/>
          </w:tcPr>
          <w:p w:rsidR="00FC3FD3" w:rsidRDefault="00FC3FD3" w:rsidP="00FC3FD3">
            <w:pPr>
              <w:spacing w:after="120"/>
              <w:jc w:val="center"/>
            </w:pPr>
            <w:r>
              <w:t>In-class performance</w:t>
            </w:r>
          </w:p>
          <w:p w:rsidR="00FC3FD3" w:rsidRDefault="00FC3FD3" w:rsidP="00FC3FD3">
            <w:pPr>
              <w:spacing w:after="120"/>
              <w:jc w:val="center"/>
            </w:pPr>
            <w:r>
              <w:t>Homework</w:t>
            </w:r>
          </w:p>
          <w:p w:rsidR="002717B6" w:rsidRPr="00DB305D" w:rsidRDefault="00FC3FD3" w:rsidP="00FC3FD3">
            <w:pPr>
              <w:spacing w:after="120"/>
              <w:jc w:val="center"/>
              <w:rPr>
                <w:sz w:val="18"/>
              </w:rPr>
            </w:pPr>
            <w:r>
              <w:t>Quiz/Test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Default="00990086" w:rsidP="00990086">
      <w:pPr>
        <w:spacing w:after="0"/>
        <w:rPr>
          <w:sz w:val="4"/>
          <w:szCs w:val="4"/>
        </w:rPr>
      </w:pPr>
    </w:p>
    <w:p w:rsidR="006D5B74" w:rsidRPr="006D5B74" w:rsidRDefault="006D5B74" w:rsidP="00990086">
      <w:pPr>
        <w:spacing w:after="0"/>
        <w:rPr>
          <w:sz w:val="4"/>
          <w:szCs w:val="4"/>
        </w:rPr>
      </w:pPr>
    </w:p>
    <w:sectPr w:rsidR="006D5B74" w:rsidRPr="006D5B74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45431B"/>
    <w:multiLevelType w:val="hybridMultilevel"/>
    <w:tmpl w:val="3BD85754"/>
    <w:lvl w:ilvl="0" w:tplc="04090001">
      <w:start w:val="1"/>
      <w:numFmt w:val="bullet"/>
      <w:lvlText w:val=""/>
      <w:lvlJc w:val="left"/>
      <w:pPr>
        <w:ind w:left="91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7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2"/>
  </w:compat>
  <w:rsids>
    <w:rsidRoot w:val="000850C2"/>
    <w:rsid w:val="000850C2"/>
    <w:rsid w:val="000D2A92"/>
    <w:rsid w:val="00180B9A"/>
    <w:rsid w:val="001951E8"/>
    <w:rsid w:val="001E1FF2"/>
    <w:rsid w:val="00243906"/>
    <w:rsid w:val="002717B6"/>
    <w:rsid w:val="002F1426"/>
    <w:rsid w:val="002F1966"/>
    <w:rsid w:val="005E38FC"/>
    <w:rsid w:val="00611B54"/>
    <w:rsid w:val="00624A4C"/>
    <w:rsid w:val="006D5B74"/>
    <w:rsid w:val="007979EB"/>
    <w:rsid w:val="007A06EC"/>
    <w:rsid w:val="007A147C"/>
    <w:rsid w:val="007F0C34"/>
    <w:rsid w:val="0080537B"/>
    <w:rsid w:val="008902B0"/>
    <w:rsid w:val="00990086"/>
    <w:rsid w:val="009A0FC1"/>
    <w:rsid w:val="00A73EB8"/>
    <w:rsid w:val="00AC2828"/>
    <w:rsid w:val="00AD75E3"/>
    <w:rsid w:val="00B149C5"/>
    <w:rsid w:val="00B477DC"/>
    <w:rsid w:val="00B963EA"/>
    <w:rsid w:val="00C94F98"/>
    <w:rsid w:val="00D9602D"/>
    <w:rsid w:val="00DB305D"/>
    <w:rsid w:val="00DE5063"/>
    <w:rsid w:val="00EF1B39"/>
    <w:rsid w:val="00FC3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05EA0F"/>
  <w15:docId w15:val="{FEB9801B-2570-42C3-89AD-040D90D8E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6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EF5AB2-626F-4599-9F75-892399904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41</TotalTime>
  <Pages>2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Gleim, Debra</cp:lastModifiedBy>
  <cp:revision>6</cp:revision>
  <dcterms:created xsi:type="dcterms:W3CDTF">2017-02-03T14:26:00Z</dcterms:created>
  <dcterms:modified xsi:type="dcterms:W3CDTF">2017-11-13T21:47:00Z</dcterms:modified>
</cp:coreProperties>
</file>