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83948" w:rsidRPr="00083948">
        <w:rPr>
          <w:u w:val="single"/>
        </w:rPr>
        <w:t xml:space="preserve">Honors </w:t>
      </w:r>
      <w:r w:rsidR="00904445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04445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0444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94AC0">
              <w:t xml:space="preserve">Unit 6 - </w:t>
            </w:r>
            <w:r w:rsidR="00FF72A8">
              <w:t>V</w:t>
            </w:r>
            <w:r w:rsidR="00904445">
              <w:t>iruses and Simple Organisms</w:t>
            </w:r>
          </w:p>
        </w:tc>
        <w:tc>
          <w:tcPr>
            <w:tcW w:w="7920" w:type="dxa"/>
          </w:tcPr>
          <w:p w:rsidR="00610C3C" w:rsidRDefault="002F1426" w:rsidP="00610C3C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86523" w:rsidRPr="00D86523">
              <w:t xml:space="preserve">22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04445">
              <w:t>How do simple organisms interact with the environment?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04445" w:rsidP="00A5565A">
            <w:pPr>
              <w:jc w:val="center"/>
            </w:pPr>
            <w:r>
              <w:t>Viruses</w:t>
            </w:r>
          </w:p>
        </w:tc>
        <w:tc>
          <w:tcPr>
            <w:tcW w:w="1890" w:type="dxa"/>
            <w:vAlign w:val="center"/>
          </w:tcPr>
          <w:p w:rsidR="0071546A" w:rsidRPr="003F1ED9" w:rsidRDefault="0071546A" w:rsidP="0071546A">
            <w:pPr>
              <w:jc w:val="center"/>
            </w:pPr>
            <w:r w:rsidRPr="003F1ED9">
              <w:t>3.1.6.A1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3.1.7.A3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3.1.7.A7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3.1.6.A8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3.1.7.A8</w:t>
            </w:r>
          </w:p>
          <w:p w:rsidR="008E754C" w:rsidRPr="00A73EB8" w:rsidRDefault="0071546A" w:rsidP="0071546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90444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virus</w:t>
            </w:r>
          </w:p>
          <w:p w:rsidR="00904445" w:rsidRDefault="0090444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</w:t>
            </w:r>
            <w:r w:rsidR="00FF72A8">
              <w:t>ein coat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host cell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bacteriophage</w:t>
            </w:r>
          </w:p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nanometer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virus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hidden virus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vaccine</w:t>
            </w:r>
          </w:p>
          <w:p w:rsidR="00FF72A8" w:rsidRPr="00A73EB8" w:rsidRDefault="00FF72A8" w:rsidP="0008394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C21F17" w:rsidP="00A5565A">
            <w:pPr>
              <w:jc w:val="center"/>
            </w:pPr>
            <w:r>
              <w:t>PowerPoints</w:t>
            </w:r>
          </w:p>
          <w:p w:rsidR="00C21F17" w:rsidRDefault="00C21F17" w:rsidP="00A5565A">
            <w:pPr>
              <w:jc w:val="center"/>
            </w:pPr>
            <w:r>
              <w:t>Online Resources</w:t>
            </w:r>
          </w:p>
          <w:p w:rsidR="00CC7087" w:rsidRPr="002F1426" w:rsidRDefault="00CC7087" w:rsidP="00A5565A">
            <w:pPr>
              <w:jc w:val="center"/>
              <w:rPr>
                <w:b/>
              </w:rPr>
            </w:pPr>
            <w:r>
              <w:t>Virus Reproduction Relay Race</w:t>
            </w:r>
          </w:p>
        </w:tc>
        <w:tc>
          <w:tcPr>
            <w:tcW w:w="2880" w:type="dxa"/>
            <w:vAlign w:val="center"/>
          </w:tcPr>
          <w:p w:rsidR="00A73EB8" w:rsidRDefault="00CC7087" w:rsidP="00094AC0">
            <w:pPr>
              <w:jc w:val="center"/>
            </w:pPr>
            <w:r>
              <w:t xml:space="preserve">QUEST </w:t>
            </w:r>
            <w:r w:rsidR="00C21F17">
              <w:t>Checks</w:t>
            </w:r>
          </w:p>
          <w:p w:rsidR="00C21F17" w:rsidRPr="00DB305D" w:rsidRDefault="00C21F17" w:rsidP="00094AC0">
            <w:pPr>
              <w:jc w:val="center"/>
              <w:rPr>
                <w:sz w:val="18"/>
              </w:rPr>
            </w:pPr>
            <w:r>
              <w:t>Virus and Bacteria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04445" w:rsidP="00A5565A">
            <w:pPr>
              <w:jc w:val="center"/>
            </w:pPr>
            <w:r>
              <w:t>Bacteria</w:t>
            </w:r>
          </w:p>
        </w:tc>
        <w:tc>
          <w:tcPr>
            <w:tcW w:w="1890" w:type="dxa"/>
            <w:vAlign w:val="center"/>
          </w:tcPr>
          <w:p w:rsidR="0071546A" w:rsidRPr="003F1ED9" w:rsidRDefault="0071546A" w:rsidP="0071546A">
            <w:pPr>
              <w:jc w:val="center"/>
            </w:pPr>
            <w:r w:rsidRPr="003F1ED9">
              <w:t>3.1.6.A1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3.1.7.A3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3.1.7.A7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3.1.6.A8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3.1.7.A8</w:t>
            </w:r>
          </w:p>
          <w:p w:rsidR="0080537B" w:rsidRPr="00A73EB8" w:rsidRDefault="0071546A" w:rsidP="0071546A">
            <w:pPr>
              <w:jc w:val="center"/>
            </w:pPr>
            <w:r w:rsidRPr="003F1ED9">
              <w:lastRenderedPageBreak/>
              <w:t>3.1.7.A9</w:t>
            </w:r>
          </w:p>
        </w:tc>
        <w:tc>
          <w:tcPr>
            <w:tcW w:w="3420" w:type="dxa"/>
            <w:vAlign w:val="center"/>
          </w:tcPr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Domain Bacteria</w:t>
            </w:r>
          </w:p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 Archaea</w:t>
            </w:r>
          </w:p>
          <w:p w:rsidR="00083948" w:rsidRDefault="00083948" w:rsidP="0008394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methanogens</w:t>
            </w:r>
          </w:p>
          <w:p w:rsidR="00083948" w:rsidRDefault="00083948" w:rsidP="0008394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halophiles</w:t>
            </w:r>
          </w:p>
          <w:p w:rsidR="00083948" w:rsidRDefault="00083948" w:rsidP="00083948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thermoacidophiles</w:t>
            </w:r>
            <w:proofErr w:type="spellEnd"/>
          </w:p>
          <w:p w:rsidR="00990086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bacteria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cytoplasm</w:t>
            </w:r>
          </w:p>
          <w:p w:rsidR="007C31E3" w:rsidRDefault="007C31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wall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ribosome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flagellum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conjugation</w:t>
            </w:r>
          </w:p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binary fission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endospore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pasteurization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decompose</w:t>
            </w:r>
          </w:p>
          <w:p w:rsidR="00FF72A8" w:rsidRDefault="007C31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nitrogen-</w:t>
            </w:r>
            <w:r w:rsidR="00FF72A8">
              <w:t>fixing bacteria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toxin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cyanobacteria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infectious disease</w:t>
            </w:r>
          </w:p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antibiotic</w:t>
            </w:r>
          </w:p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antibiotic resistance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coccus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bacillus</w:t>
            </w:r>
          </w:p>
          <w:p w:rsidR="00FF72A8" w:rsidRDefault="007C31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spirillum</w:t>
            </w:r>
          </w:p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Gram positive bacteria</w:t>
            </w:r>
          </w:p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Gram negative bacteria</w:t>
            </w:r>
          </w:p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peptidoglycan</w:t>
            </w:r>
          </w:p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micrometer</w:t>
            </w:r>
          </w:p>
          <w:p w:rsidR="0008394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aerobe</w:t>
            </w:r>
          </w:p>
          <w:p w:rsidR="00083948" w:rsidRPr="00A73EB8" w:rsidRDefault="0008394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anaerobe</w:t>
            </w:r>
          </w:p>
        </w:tc>
        <w:tc>
          <w:tcPr>
            <w:tcW w:w="3420" w:type="dxa"/>
            <w:vAlign w:val="center"/>
          </w:tcPr>
          <w:p w:rsidR="00C21F17" w:rsidRDefault="00C21F17" w:rsidP="00C21F17">
            <w:pPr>
              <w:jc w:val="center"/>
            </w:pPr>
            <w:r>
              <w:lastRenderedPageBreak/>
              <w:t>PowerPoints</w:t>
            </w:r>
          </w:p>
          <w:p w:rsidR="0080537B" w:rsidRPr="002F1426" w:rsidRDefault="00C21F17" w:rsidP="00C21F17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C21F17" w:rsidRDefault="00CC7087" w:rsidP="00094AC0">
            <w:pPr>
              <w:jc w:val="center"/>
            </w:pPr>
            <w:r>
              <w:t>QUEST</w:t>
            </w:r>
            <w:r w:rsidR="00C21F17">
              <w:t xml:space="preserve"> Checks</w:t>
            </w:r>
          </w:p>
          <w:p w:rsidR="0080537B" w:rsidRPr="00DB305D" w:rsidRDefault="00C21F17" w:rsidP="00094AC0">
            <w:pPr>
              <w:jc w:val="center"/>
              <w:rPr>
                <w:sz w:val="18"/>
              </w:rPr>
            </w:pPr>
            <w:r>
              <w:t>Virus and Bacteria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04445" w:rsidP="00A5565A">
            <w:pPr>
              <w:jc w:val="center"/>
            </w:pPr>
            <w:r>
              <w:t>Protists</w:t>
            </w:r>
          </w:p>
        </w:tc>
        <w:tc>
          <w:tcPr>
            <w:tcW w:w="1890" w:type="dxa"/>
            <w:vAlign w:val="center"/>
          </w:tcPr>
          <w:p w:rsidR="0071546A" w:rsidRPr="003F1ED9" w:rsidRDefault="0071546A" w:rsidP="0071546A">
            <w:pPr>
              <w:jc w:val="center"/>
            </w:pPr>
            <w:r w:rsidRPr="003F1ED9">
              <w:t>3.1.6.A1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3.1.7.A3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3.1.7.A7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3.1.6.A8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3.1.7.A8</w:t>
            </w:r>
          </w:p>
          <w:p w:rsidR="0080537B" w:rsidRPr="00A73EB8" w:rsidRDefault="0071546A" w:rsidP="0071546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protists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protozoa</w:t>
            </w:r>
            <w:r w:rsidR="00CF63F2">
              <w:t xml:space="preserve"> </w:t>
            </w:r>
            <w:r w:rsidR="00B36733">
              <w:t xml:space="preserve">(animal-like </w:t>
            </w:r>
            <w:r w:rsidR="00CF63F2">
              <w:t>p</w:t>
            </w:r>
            <w:r w:rsidR="00B36733">
              <w:t>rotist</w:t>
            </w:r>
            <w:r w:rsidR="007C31E3">
              <w:t>s</w:t>
            </w:r>
            <w:r w:rsidR="00B36733">
              <w:t>)</w:t>
            </w:r>
          </w:p>
          <w:p w:rsidR="00FF72A8" w:rsidRDefault="00B36733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algae (</w:t>
            </w:r>
            <w:r w:rsidR="00FF72A8">
              <w:t>plant-like protists</w:t>
            </w:r>
            <w:r>
              <w:t>)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fungus-like protists</w:t>
            </w:r>
          </w:p>
          <w:p w:rsidR="00B36733" w:rsidRDefault="00B36733" w:rsidP="00B3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spore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pseudopods</w:t>
            </w:r>
          </w:p>
          <w:p w:rsidR="00B36733" w:rsidRDefault="00B36733" w:rsidP="00B3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cilia</w:t>
            </w:r>
          </w:p>
          <w:p w:rsidR="00B36733" w:rsidRDefault="00B36733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flagella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contractile vacuole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vacuole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oral groove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sarcodines</w:t>
            </w:r>
          </w:p>
          <w:p w:rsidR="00B36733" w:rsidRDefault="007C31E3" w:rsidP="00B3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cil</w:t>
            </w:r>
            <w:r w:rsidR="00B36733">
              <w:t>iates</w:t>
            </w:r>
          </w:p>
          <w:p w:rsidR="00B36733" w:rsidRDefault="00B36733" w:rsidP="00B3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flagellates</w:t>
            </w:r>
          </w:p>
          <w:p w:rsidR="00B36733" w:rsidRDefault="00B36733" w:rsidP="00B3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parasites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dinoflagellates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diatoms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euglenoids</w:t>
            </w:r>
          </w:p>
          <w:p w:rsidR="00B36733" w:rsidRDefault="00B36733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 mold</w:t>
            </w:r>
          </w:p>
          <w:p w:rsidR="00B36733" w:rsidRDefault="00B36733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downy mildew</w:t>
            </w:r>
          </w:p>
          <w:p w:rsidR="00B36733" w:rsidRDefault="00B36733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slime mold</w:t>
            </w:r>
          </w:p>
          <w:p w:rsidR="00811F7C" w:rsidRDefault="00811F7C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mutualism</w:t>
            </w:r>
          </w:p>
          <w:p w:rsidR="00811F7C" w:rsidRDefault="00811F7C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eutrophication</w:t>
            </w:r>
          </w:p>
          <w:p w:rsidR="00811F7C" w:rsidRDefault="00811F7C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algal bloom</w:t>
            </w:r>
          </w:p>
          <w:p w:rsidR="00811F7C" w:rsidRPr="00A73EB8" w:rsidRDefault="00811F7C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 tides</w:t>
            </w:r>
          </w:p>
        </w:tc>
        <w:tc>
          <w:tcPr>
            <w:tcW w:w="3420" w:type="dxa"/>
            <w:vAlign w:val="center"/>
          </w:tcPr>
          <w:p w:rsidR="00C21F17" w:rsidRDefault="00C21F17" w:rsidP="00C21F17">
            <w:pPr>
              <w:jc w:val="center"/>
            </w:pPr>
            <w:r>
              <w:lastRenderedPageBreak/>
              <w:t>PowerPoints</w:t>
            </w:r>
          </w:p>
          <w:p w:rsidR="00C21F17" w:rsidRDefault="00C21F17" w:rsidP="00C21F17">
            <w:pPr>
              <w:jc w:val="center"/>
            </w:pPr>
            <w:r>
              <w:t>Online Resources</w:t>
            </w:r>
          </w:p>
          <w:p w:rsidR="00C21F17" w:rsidRDefault="00C21F17" w:rsidP="00C21F17">
            <w:pPr>
              <w:jc w:val="center"/>
            </w:pPr>
            <w:proofErr w:type="spellStart"/>
            <w:r>
              <w:t>Protist</w:t>
            </w:r>
            <w:proofErr w:type="spellEnd"/>
            <w:r>
              <w:t xml:space="preserve"> </w:t>
            </w:r>
            <w:proofErr w:type="spellStart"/>
            <w:r>
              <w:t>Microviewer</w:t>
            </w:r>
            <w:proofErr w:type="spellEnd"/>
            <w:r>
              <w:t xml:space="preserve"> Lab</w:t>
            </w:r>
          </w:p>
          <w:p w:rsidR="00C21F17" w:rsidRDefault="00C21F17" w:rsidP="00C21F17">
            <w:pPr>
              <w:jc w:val="center"/>
            </w:pPr>
            <w:r>
              <w:t>Protist Live Lab</w:t>
            </w:r>
          </w:p>
          <w:p w:rsidR="0080537B" w:rsidRPr="002F1426" w:rsidRDefault="0080537B" w:rsidP="00C21F1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811F7C" w:rsidP="00094AC0">
            <w:pPr>
              <w:jc w:val="center"/>
            </w:pPr>
            <w:r>
              <w:t>QUEST</w:t>
            </w:r>
            <w:r w:rsidR="00C21F17">
              <w:t xml:space="preserve"> Check</w:t>
            </w:r>
          </w:p>
          <w:p w:rsidR="00C21F17" w:rsidRDefault="00C21F17" w:rsidP="00094AC0">
            <w:pPr>
              <w:jc w:val="center"/>
            </w:pPr>
            <w:r>
              <w:t>Protist Microviewer Lab</w:t>
            </w:r>
          </w:p>
          <w:p w:rsidR="00C21F17" w:rsidRDefault="00CF63F2" w:rsidP="00094AC0">
            <w:pPr>
              <w:jc w:val="center"/>
            </w:pPr>
            <w:r>
              <w:t>Protist</w:t>
            </w:r>
            <w:r w:rsidR="00C21F17">
              <w:t xml:space="preserve"> and Fungus Test</w:t>
            </w:r>
          </w:p>
          <w:p w:rsidR="00C21F17" w:rsidRPr="00DB305D" w:rsidRDefault="00C21F17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04445" w:rsidP="00A5565A">
            <w:pPr>
              <w:jc w:val="center"/>
            </w:pPr>
            <w:r>
              <w:t>Fungi</w:t>
            </w:r>
          </w:p>
        </w:tc>
        <w:tc>
          <w:tcPr>
            <w:tcW w:w="1890" w:type="dxa"/>
            <w:vAlign w:val="center"/>
          </w:tcPr>
          <w:p w:rsidR="0071546A" w:rsidRPr="003F1ED9" w:rsidRDefault="0071546A" w:rsidP="0071546A">
            <w:pPr>
              <w:jc w:val="center"/>
            </w:pPr>
            <w:r w:rsidRPr="003F1ED9">
              <w:t>3.1.6.A1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3.1.7.A3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3.1.7.A7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3.1.6.A8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3.1.7.A8</w:t>
            </w:r>
          </w:p>
          <w:p w:rsidR="002717B6" w:rsidRPr="00A73EB8" w:rsidRDefault="0071546A" w:rsidP="0071546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fungi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hyphae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fruiting bodies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budding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club fungi</w:t>
            </w:r>
            <w:r w:rsidR="00811F7C">
              <w:t xml:space="preserve"> (Basidiomycota)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sac fungi</w:t>
            </w:r>
            <w:r w:rsidR="00811F7C">
              <w:t xml:space="preserve"> (Ascomycota)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zygote fungi</w:t>
            </w:r>
            <w:r w:rsidR="00811F7C">
              <w:t xml:space="preserve"> (</w:t>
            </w:r>
            <w:proofErr w:type="spellStart"/>
            <w:r w:rsidR="00811F7C">
              <w:t>Zygomycota</w:t>
            </w:r>
            <w:proofErr w:type="spellEnd"/>
            <w:r w:rsidR="00811F7C">
              <w:t>)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lichen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decomposer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spore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parasitic fungi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mutualism</w:t>
            </w:r>
          </w:p>
          <w:p w:rsidR="00FF72A8" w:rsidRDefault="00645A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antibiotics</w:t>
            </w:r>
          </w:p>
          <w:p w:rsidR="00811F7C" w:rsidRPr="00A73EB8" w:rsidRDefault="00811F7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mycorrhizae</w:t>
            </w:r>
          </w:p>
        </w:tc>
        <w:tc>
          <w:tcPr>
            <w:tcW w:w="3420" w:type="dxa"/>
            <w:vAlign w:val="center"/>
          </w:tcPr>
          <w:p w:rsidR="00C21F17" w:rsidRDefault="00C21F17" w:rsidP="00C21F17">
            <w:pPr>
              <w:jc w:val="center"/>
            </w:pPr>
            <w:r>
              <w:t>PowerPoints</w:t>
            </w:r>
          </w:p>
          <w:p w:rsidR="00C21F17" w:rsidRDefault="00C21F17" w:rsidP="00C21F17">
            <w:pPr>
              <w:jc w:val="center"/>
            </w:pPr>
            <w:r>
              <w:t>Online Resources</w:t>
            </w:r>
          </w:p>
          <w:p w:rsidR="00C21F17" w:rsidRPr="00C21F17" w:rsidRDefault="00C21F17" w:rsidP="00C21F17">
            <w:pPr>
              <w:jc w:val="center"/>
            </w:pPr>
            <w:r>
              <w:t>Fungus Lab</w:t>
            </w:r>
          </w:p>
        </w:tc>
        <w:tc>
          <w:tcPr>
            <w:tcW w:w="2880" w:type="dxa"/>
            <w:vAlign w:val="center"/>
          </w:tcPr>
          <w:p w:rsidR="002717B6" w:rsidRDefault="00811F7C" w:rsidP="00094AC0">
            <w:pPr>
              <w:jc w:val="center"/>
            </w:pPr>
            <w:bookmarkStart w:id="0" w:name="_GoBack"/>
            <w:r>
              <w:t>QUEST</w:t>
            </w:r>
            <w:r w:rsidR="00C21F17">
              <w:t xml:space="preserve"> Check</w:t>
            </w:r>
          </w:p>
          <w:p w:rsidR="00C21F17" w:rsidRDefault="00C21F17" w:rsidP="00094AC0">
            <w:pPr>
              <w:jc w:val="center"/>
            </w:pPr>
            <w:r>
              <w:t>Fungus Lab</w:t>
            </w:r>
          </w:p>
          <w:p w:rsidR="00C21F17" w:rsidRPr="00DB305D" w:rsidRDefault="00C21F17" w:rsidP="00094AC0">
            <w:pPr>
              <w:jc w:val="center"/>
              <w:rPr>
                <w:sz w:val="18"/>
              </w:rPr>
            </w:pPr>
            <w:r>
              <w:t>Protist and Fungus Test</w:t>
            </w:r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3948"/>
    <w:rsid w:val="000850C2"/>
    <w:rsid w:val="00094AC0"/>
    <w:rsid w:val="001951E8"/>
    <w:rsid w:val="001E1FF2"/>
    <w:rsid w:val="00243906"/>
    <w:rsid w:val="002717B6"/>
    <w:rsid w:val="002F1426"/>
    <w:rsid w:val="002F1966"/>
    <w:rsid w:val="005E38FC"/>
    <w:rsid w:val="00610C3C"/>
    <w:rsid w:val="00611B54"/>
    <w:rsid w:val="00645A06"/>
    <w:rsid w:val="006D5416"/>
    <w:rsid w:val="0071546A"/>
    <w:rsid w:val="007A147C"/>
    <w:rsid w:val="007C31E3"/>
    <w:rsid w:val="007F0C34"/>
    <w:rsid w:val="0080537B"/>
    <w:rsid w:val="00811F7C"/>
    <w:rsid w:val="008902B0"/>
    <w:rsid w:val="008E754C"/>
    <w:rsid w:val="00904445"/>
    <w:rsid w:val="00990086"/>
    <w:rsid w:val="009A0FC1"/>
    <w:rsid w:val="00A73EB8"/>
    <w:rsid w:val="00AC2828"/>
    <w:rsid w:val="00B149C5"/>
    <w:rsid w:val="00B36733"/>
    <w:rsid w:val="00B477DC"/>
    <w:rsid w:val="00B963EA"/>
    <w:rsid w:val="00C21F17"/>
    <w:rsid w:val="00C41AB0"/>
    <w:rsid w:val="00C94F98"/>
    <w:rsid w:val="00CC7087"/>
    <w:rsid w:val="00CF63F2"/>
    <w:rsid w:val="00D86523"/>
    <w:rsid w:val="00DB305D"/>
    <w:rsid w:val="00DE5063"/>
    <w:rsid w:val="00EF1B39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1CAE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54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4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3CFCC-36BD-460D-82FD-039BAB095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24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Fischer, Lori</cp:lastModifiedBy>
  <cp:revision>6</cp:revision>
  <cp:lastPrinted>2017-09-22T19:09:00Z</cp:lastPrinted>
  <dcterms:created xsi:type="dcterms:W3CDTF">2017-09-22T19:17:00Z</dcterms:created>
  <dcterms:modified xsi:type="dcterms:W3CDTF">2017-09-22T22:04:00Z</dcterms:modified>
</cp:coreProperties>
</file>