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F142A">
        <w:rPr>
          <w:u w:val="single"/>
        </w:rPr>
        <w:t>Honors 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142A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F142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5B1A">
              <w:t xml:space="preserve">Unit 4 - </w:t>
            </w:r>
            <w:bookmarkStart w:id="0" w:name="_GoBack"/>
            <w:bookmarkEnd w:id="0"/>
            <w:r w:rsidR="00035673">
              <w:t xml:space="preserve">Adaptations and </w:t>
            </w:r>
            <w:r w:rsidR="00AF142A">
              <w:t>Natural Selection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35673">
              <w:t>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F142A">
              <w:t>How did all of the organisms on Earth change to appear, behave and function as they do today?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F142A" w:rsidP="00A5565A">
            <w:pPr>
              <w:jc w:val="center"/>
            </w:pPr>
            <w:r>
              <w:t>Principles of Natural Selection through Adaptations</w:t>
            </w:r>
          </w:p>
        </w:tc>
        <w:tc>
          <w:tcPr>
            <w:tcW w:w="1890" w:type="dxa"/>
            <w:vAlign w:val="center"/>
          </w:tcPr>
          <w:p w:rsidR="00470217" w:rsidRDefault="00470217" w:rsidP="00470217">
            <w:pPr>
              <w:jc w:val="center"/>
            </w:pPr>
            <w:r>
              <w:t>3.1.7.C1</w:t>
            </w:r>
          </w:p>
          <w:p w:rsidR="00470217" w:rsidRDefault="00470217" w:rsidP="00470217">
            <w:pPr>
              <w:jc w:val="center"/>
            </w:pPr>
            <w:r>
              <w:t>3.1.8.C1</w:t>
            </w:r>
          </w:p>
          <w:p w:rsidR="00470217" w:rsidRDefault="00470217" w:rsidP="00470217">
            <w:pPr>
              <w:jc w:val="center"/>
            </w:pPr>
            <w:r>
              <w:t>3.1.7.C2</w:t>
            </w:r>
          </w:p>
          <w:p w:rsidR="00A73EB8" w:rsidRPr="00A73EB8" w:rsidRDefault="00470217" w:rsidP="00470217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035673" w:rsidRDefault="000356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990086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F142A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coloration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warning coloration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camouflage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mimicry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variation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035673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035673" w:rsidRPr="00A73EB8" w:rsidRDefault="00035673" w:rsidP="00AF14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</w:tc>
        <w:tc>
          <w:tcPr>
            <w:tcW w:w="3420" w:type="dxa"/>
            <w:vAlign w:val="center"/>
          </w:tcPr>
          <w:p w:rsidR="00A73EB8" w:rsidRDefault="00035673" w:rsidP="00A5565A">
            <w:pPr>
              <w:jc w:val="center"/>
            </w:pPr>
            <w:r>
              <w:t>PowerPoints</w:t>
            </w:r>
          </w:p>
          <w:p w:rsidR="00035673" w:rsidRDefault="00035673" w:rsidP="00A5565A">
            <w:pPr>
              <w:jc w:val="center"/>
            </w:pPr>
            <w:r>
              <w:t xml:space="preserve">Online </w:t>
            </w:r>
            <w:r w:rsidR="0009717B">
              <w:t>Resources</w:t>
            </w:r>
          </w:p>
          <w:p w:rsidR="0009717B" w:rsidRDefault="0009717B" w:rsidP="00A5565A">
            <w:pPr>
              <w:jc w:val="center"/>
            </w:pPr>
            <w:r>
              <w:t>Peppered Moth lab</w:t>
            </w:r>
          </w:p>
          <w:p w:rsidR="0009717B" w:rsidRPr="002F1426" w:rsidRDefault="0009717B" w:rsidP="00A5565A">
            <w:pPr>
              <w:jc w:val="center"/>
              <w:rPr>
                <w:b/>
              </w:rPr>
            </w:pPr>
            <w:r>
              <w:t>Bird Beak lab</w:t>
            </w:r>
          </w:p>
        </w:tc>
        <w:tc>
          <w:tcPr>
            <w:tcW w:w="2880" w:type="dxa"/>
            <w:vAlign w:val="center"/>
          </w:tcPr>
          <w:p w:rsidR="00A73EB8" w:rsidRDefault="0009717B" w:rsidP="0009717B">
            <w:pPr>
              <w:jc w:val="center"/>
            </w:pPr>
            <w:r>
              <w:t>QUEST</w:t>
            </w:r>
            <w:r w:rsidR="00035673">
              <w:t xml:space="preserve"> Checks</w:t>
            </w:r>
          </w:p>
          <w:p w:rsidR="0009717B" w:rsidRDefault="0009717B" w:rsidP="0009717B">
            <w:pPr>
              <w:jc w:val="center"/>
            </w:pPr>
            <w:r>
              <w:t>Peppered Moth lab</w:t>
            </w:r>
          </w:p>
          <w:p w:rsidR="0009717B" w:rsidRDefault="0009717B" w:rsidP="0009717B">
            <w:pPr>
              <w:jc w:val="center"/>
            </w:pPr>
            <w:r>
              <w:t>Bird Beak lab</w:t>
            </w:r>
          </w:p>
          <w:p w:rsidR="00035673" w:rsidRPr="00DB305D" w:rsidRDefault="00035673" w:rsidP="0009717B">
            <w:pPr>
              <w:jc w:val="center"/>
              <w:rPr>
                <w:sz w:val="18"/>
              </w:rPr>
            </w:pPr>
            <w:r>
              <w:t>Evolution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AF142A" w:rsidRDefault="00AF142A" w:rsidP="00A5565A">
            <w:pPr>
              <w:jc w:val="center"/>
            </w:pPr>
            <w:r>
              <w:t xml:space="preserve">Evidence of </w:t>
            </w:r>
          </w:p>
          <w:p w:rsidR="0080537B" w:rsidRPr="00DE5063" w:rsidRDefault="00AF142A" w:rsidP="00A5565A">
            <w:pPr>
              <w:jc w:val="center"/>
            </w:pPr>
            <w:r>
              <w:t>Natural Selection</w:t>
            </w:r>
          </w:p>
        </w:tc>
        <w:tc>
          <w:tcPr>
            <w:tcW w:w="1890" w:type="dxa"/>
            <w:vAlign w:val="center"/>
          </w:tcPr>
          <w:p w:rsidR="00470217" w:rsidRDefault="00470217" w:rsidP="00470217">
            <w:pPr>
              <w:jc w:val="center"/>
            </w:pPr>
            <w:r>
              <w:t>3.1.7.C2</w:t>
            </w:r>
          </w:p>
          <w:p w:rsidR="00470217" w:rsidRDefault="00470217" w:rsidP="00470217">
            <w:pPr>
              <w:jc w:val="center"/>
            </w:pPr>
            <w:r>
              <w:t>3.1.7.C3</w:t>
            </w:r>
          </w:p>
          <w:p w:rsidR="0080537B" w:rsidRPr="00A73EB8" w:rsidRDefault="00470217" w:rsidP="00470217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fossils</w:t>
            </w:r>
          </w:p>
          <w:p w:rsidR="00AF142A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structures</w:t>
            </w:r>
          </w:p>
          <w:p w:rsidR="00AF142A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structures</w:t>
            </w:r>
          </w:p>
          <w:p w:rsidR="00AF142A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ancestor</w:t>
            </w:r>
          </w:p>
          <w:p w:rsidR="00AF142A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AF142A" w:rsidRPr="00A73EB8" w:rsidRDefault="00AF14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radioactive dating</w:t>
            </w:r>
          </w:p>
        </w:tc>
        <w:tc>
          <w:tcPr>
            <w:tcW w:w="3420" w:type="dxa"/>
            <w:vAlign w:val="center"/>
          </w:tcPr>
          <w:p w:rsidR="0080537B" w:rsidRDefault="0009717B" w:rsidP="00A5565A">
            <w:pPr>
              <w:jc w:val="center"/>
            </w:pPr>
            <w:r>
              <w:t>PowerPoints</w:t>
            </w:r>
          </w:p>
          <w:p w:rsidR="0009717B" w:rsidRPr="002F1426" w:rsidRDefault="0009717B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Default="0009717B" w:rsidP="0009717B">
            <w:pPr>
              <w:jc w:val="center"/>
            </w:pPr>
            <w:r>
              <w:t>QUEST Checks</w:t>
            </w:r>
          </w:p>
          <w:p w:rsidR="0009717B" w:rsidRPr="00DB305D" w:rsidRDefault="0009717B" w:rsidP="0009717B">
            <w:pPr>
              <w:jc w:val="center"/>
              <w:rPr>
                <w:sz w:val="18"/>
              </w:rPr>
            </w:pPr>
            <w:r>
              <w:t>Evolution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5673"/>
    <w:rsid w:val="000850C2"/>
    <w:rsid w:val="0009717B"/>
    <w:rsid w:val="001951E8"/>
    <w:rsid w:val="001E1FF2"/>
    <w:rsid w:val="00243906"/>
    <w:rsid w:val="002717B6"/>
    <w:rsid w:val="002F1426"/>
    <w:rsid w:val="002F1966"/>
    <w:rsid w:val="00470217"/>
    <w:rsid w:val="005E38FC"/>
    <w:rsid w:val="00611B54"/>
    <w:rsid w:val="007A147C"/>
    <w:rsid w:val="007F0C34"/>
    <w:rsid w:val="0080537B"/>
    <w:rsid w:val="008902B0"/>
    <w:rsid w:val="00990086"/>
    <w:rsid w:val="009A0FC1"/>
    <w:rsid w:val="00A65B1A"/>
    <w:rsid w:val="00A73EB8"/>
    <w:rsid w:val="00AC2828"/>
    <w:rsid w:val="00AF142A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333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EA3BF-6D34-452F-AE45-54F1295C8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5</cp:revision>
  <dcterms:created xsi:type="dcterms:W3CDTF">2017-02-03T20:25:00Z</dcterms:created>
  <dcterms:modified xsi:type="dcterms:W3CDTF">2017-09-22T22:01:00Z</dcterms:modified>
</cp:coreProperties>
</file>