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39D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83F64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652E2F">
        <w:rPr>
          <w:b/>
        </w:rPr>
        <w:t>(s)</w:t>
      </w:r>
      <w:r w:rsidRPr="002F1426">
        <w:rPr>
          <w:b/>
        </w:rPr>
        <w:t xml:space="preserve">: </w:t>
      </w:r>
      <w:r w:rsidR="00652E2F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83F6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3F64">
              <w:t>Unit 3: Linear Functions</w:t>
            </w:r>
          </w:p>
        </w:tc>
        <w:tc>
          <w:tcPr>
            <w:tcW w:w="7920" w:type="dxa"/>
          </w:tcPr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652E2F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83F64">
              <w:t>How can a linear function be used to describe a trend in a set of data?</w:t>
            </w:r>
          </w:p>
          <w:p w:rsidR="00B149C5" w:rsidRDefault="00652E2F" w:rsidP="00B149C5">
            <w:pPr>
              <w:rPr>
                <w:b/>
              </w:rPr>
            </w:pPr>
            <w:r>
              <w:rPr>
                <w:b/>
              </w:rPr>
              <w:t>Lesson Essential Questions:</w:t>
            </w:r>
          </w:p>
          <w:p w:rsidR="00652E2F" w:rsidRDefault="00652E2F" w:rsidP="00B149C5">
            <w:r>
              <w:t>How do I determine the slope of a line?</w:t>
            </w:r>
          </w:p>
          <w:p w:rsidR="00652E2F" w:rsidRDefault="00652E2F" w:rsidP="00B149C5">
            <w:r>
              <w:t>How do I graph linear equations from a table or an equation?</w:t>
            </w:r>
          </w:p>
          <w:p w:rsidR="00652E2F" w:rsidRDefault="00652E2F" w:rsidP="00B149C5">
            <w:r>
              <w:t>How do I write linear equations in different forms when given a graph, 2 points, or a point and the slope of a line?</w:t>
            </w:r>
          </w:p>
          <w:p w:rsidR="00652E2F" w:rsidRDefault="00652E2F" w:rsidP="00B149C5">
            <w:r>
              <w:t>How can a line of best fit help me to make predictions about the future?</w:t>
            </w:r>
          </w:p>
          <w:p w:rsidR="00652E2F" w:rsidRDefault="00652E2F" w:rsidP="00B149C5">
            <w:r>
              <w:t>How do I determine the algebraic rule of a pattern?</w:t>
            </w:r>
          </w:p>
          <w:p w:rsidR="00652E2F" w:rsidRPr="00652E2F" w:rsidRDefault="00652E2F" w:rsidP="00B149C5">
            <w:r>
              <w:t>How do I determine if a relation is a function?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83F64" w:rsidP="00C2339D">
            <w:pPr>
              <w:jc w:val="center"/>
            </w:pPr>
            <w:r>
              <w:t>Rate of Change/Slope</w:t>
            </w:r>
          </w:p>
        </w:tc>
        <w:tc>
          <w:tcPr>
            <w:tcW w:w="1890" w:type="dxa"/>
            <w:vAlign w:val="center"/>
          </w:tcPr>
          <w:p w:rsidR="00A73EB8" w:rsidRPr="00A73EB8" w:rsidRDefault="00883F64" w:rsidP="00C2339D">
            <w:pPr>
              <w:jc w:val="center"/>
            </w:pPr>
            <w:r>
              <w:t>2.11.A1.B; 2.5.A1.B A1.2.2.1.1.; A1.2.2.1.2; A1.2.2.1.4</w:t>
            </w:r>
          </w:p>
        </w:tc>
        <w:tc>
          <w:tcPr>
            <w:tcW w:w="3420" w:type="dxa"/>
            <w:vAlign w:val="center"/>
          </w:tcPr>
          <w:p w:rsidR="00990086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</w:t>
            </w:r>
          </w:p>
          <w:p w:rsidR="00883F64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rise/run</w:t>
            </w:r>
          </w:p>
          <w:p w:rsidR="00883F64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rate of change</w:t>
            </w:r>
          </w:p>
          <w:p w:rsidR="00883F64" w:rsidRPr="00A73EB8" w:rsidRDefault="00883F64" w:rsidP="00883F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undefined slope</w:t>
            </w:r>
          </w:p>
        </w:tc>
        <w:tc>
          <w:tcPr>
            <w:tcW w:w="3420" w:type="dxa"/>
            <w:vAlign w:val="center"/>
          </w:tcPr>
          <w:p w:rsidR="00A73EB8" w:rsidRDefault="003142B6" w:rsidP="00C2339D">
            <w:pPr>
              <w:jc w:val="center"/>
            </w:pPr>
            <w:r>
              <w:t>Textbook</w:t>
            </w:r>
          </w:p>
          <w:p w:rsidR="003142B6" w:rsidRDefault="003142B6" w:rsidP="00C2339D">
            <w:pPr>
              <w:jc w:val="center"/>
            </w:pPr>
            <w:r>
              <w:t>Workbook</w:t>
            </w:r>
          </w:p>
          <w:p w:rsidR="003142B6" w:rsidRDefault="003142B6" w:rsidP="00C2339D">
            <w:pPr>
              <w:jc w:val="center"/>
            </w:pPr>
            <w:r>
              <w:t>Worksheets</w:t>
            </w:r>
          </w:p>
          <w:p w:rsidR="003142B6" w:rsidRPr="002F1426" w:rsidRDefault="003142B6" w:rsidP="00C2339D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A73EB8" w:rsidRDefault="003142B6" w:rsidP="00C2339D">
            <w:pPr>
              <w:spacing w:after="120"/>
              <w:jc w:val="center"/>
            </w:pPr>
            <w:r>
              <w:t>In-class performance</w:t>
            </w:r>
          </w:p>
          <w:p w:rsidR="003142B6" w:rsidRDefault="003142B6" w:rsidP="00C2339D">
            <w:pPr>
              <w:spacing w:after="120"/>
              <w:jc w:val="center"/>
            </w:pPr>
            <w:r>
              <w:t>Homework</w:t>
            </w:r>
          </w:p>
          <w:p w:rsidR="003142B6" w:rsidRPr="00DB305D" w:rsidRDefault="003142B6" w:rsidP="00C2339D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2339D">
        <w:tc>
          <w:tcPr>
            <w:tcW w:w="2785" w:type="dxa"/>
            <w:vAlign w:val="center"/>
          </w:tcPr>
          <w:p w:rsidR="0080537B" w:rsidRPr="00DE5063" w:rsidRDefault="00883F64" w:rsidP="00C2339D">
            <w:pPr>
              <w:jc w:val="center"/>
            </w:pPr>
            <w:r>
              <w:t>Graphing Linear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883F64" w:rsidP="00C2339D">
            <w:pPr>
              <w:jc w:val="center"/>
            </w:pPr>
            <w:r>
              <w:t>2.8.A1.D; 2.9.A1.A; 2.9.A1.C; 2.8.A1.B A1.2.2.1.4; A1.2.1.2.1; A1.2.1.2.2</w:t>
            </w:r>
          </w:p>
        </w:tc>
        <w:tc>
          <w:tcPr>
            <w:tcW w:w="3420" w:type="dxa"/>
            <w:vAlign w:val="center"/>
          </w:tcPr>
          <w:p w:rsidR="00990086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slope-intercept form</w:t>
            </w:r>
          </w:p>
          <w:p w:rsidR="00883F64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</w:t>
            </w:r>
          </w:p>
          <w:p w:rsidR="00883F64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x-intercept</w:t>
            </w:r>
          </w:p>
          <w:p w:rsidR="00883F64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y-intercept</w:t>
            </w:r>
          </w:p>
          <w:p w:rsidR="00883F64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lines</w:t>
            </w:r>
          </w:p>
          <w:p w:rsidR="00883F64" w:rsidRPr="00A73EB8" w:rsidRDefault="00883F64" w:rsidP="00883F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perpendicular lines</w:t>
            </w:r>
          </w:p>
        </w:tc>
        <w:tc>
          <w:tcPr>
            <w:tcW w:w="3420" w:type="dxa"/>
            <w:vAlign w:val="center"/>
          </w:tcPr>
          <w:p w:rsidR="003142B6" w:rsidRDefault="003142B6" w:rsidP="003142B6">
            <w:pPr>
              <w:jc w:val="center"/>
            </w:pPr>
            <w:r>
              <w:t>Textbook</w:t>
            </w:r>
          </w:p>
          <w:p w:rsidR="003142B6" w:rsidRDefault="003142B6" w:rsidP="003142B6">
            <w:pPr>
              <w:jc w:val="center"/>
            </w:pPr>
            <w:r>
              <w:t>Workbook</w:t>
            </w:r>
          </w:p>
          <w:p w:rsidR="003142B6" w:rsidRDefault="003142B6" w:rsidP="003142B6">
            <w:pPr>
              <w:jc w:val="center"/>
            </w:pPr>
            <w:r>
              <w:t>Worksheets</w:t>
            </w:r>
          </w:p>
          <w:p w:rsidR="0080537B" w:rsidRPr="002F1426" w:rsidRDefault="003142B6" w:rsidP="003142B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3142B6" w:rsidRDefault="003142B6" w:rsidP="003142B6">
            <w:pPr>
              <w:spacing w:after="120"/>
              <w:jc w:val="center"/>
            </w:pPr>
            <w:r>
              <w:t>In-class performance</w:t>
            </w:r>
          </w:p>
          <w:p w:rsidR="003142B6" w:rsidRDefault="003142B6" w:rsidP="003142B6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3142B6" w:rsidP="003142B6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2339D">
        <w:tc>
          <w:tcPr>
            <w:tcW w:w="2785" w:type="dxa"/>
            <w:vAlign w:val="center"/>
          </w:tcPr>
          <w:p w:rsidR="0080537B" w:rsidRPr="00DE5063" w:rsidRDefault="00883F64" w:rsidP="00C2339D">
            <w:pPr>
              <w:jc w:val="center"/>
            </w:pPr>
            <w:r>
              <w:t>Writing Linear Equations</w:t>
            </w:r>
          </w:p>
        </w:tc>
        <w:tc>
          <w:tcPr>
            <w:tcW w:w="1890" w:type="dxa"/>
            <w:vAlign w:val="center"/>
          </w:tcPr>
          <w:p w:rsidR="0080537B" w:rsidRDefault="00883F64" w:rsidP="00C2339D">
            <w:pPr>
              <w:jc w:val="center"/>
            </w:pPr>
            <w:r>
              <w:t>2.8.A1.B; 2.8.A1.E, 2.8.A1.F; 2.5.A1.A; 2.5.A1.B A1.2.2.1.3; A1.1.2.1.1; A1.1.2.1.3; A1.2.1.2.1; A1.2.1.2.2</w:t>
            </w:r>
          </w:p>
          <w:p w:rsidR="003B1818" w:rsidRPr="00A73EB8" w:rsidRDefault="003B1818" w:rsidP="00C2339D">
            <w:pPr>
              <w:jc w:val="center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Pr="00A73EB8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point-slope form</w:t>
            </w:r>
          </w:p>
        </w:tc>
        <w:tc>
          <w:tcPr>
            <w:tcW w:w="3420" w:type="dxa"/>
            <w:vAlign w:val="center"/>
          </w:tcPr>
          <w:p w:rsidR="003142B6" w:rsidRDefault="003142B6" w:rsidP="003142B6">
            <w:pPr>
              <w:jc w:val="center"/>
            </w:pPr>
            <w:r>
              <w:t>Textbook</w:t>
            </w:r>
          </w:p>
          <w:p w:rsidR="003142B6" w:rsidRDefault="003142B6" w:rsidP="003142B6">
            <w:pPr>
              <w:jc w:val="center"/>
            </w:pPr>
            <w:r>
              <w:t>Workbook</w:t>
            </w:r>
          </w:p>
          <w:p w:rsidR="003142B6" w:rsidRDefault="003142B6" w:rsidP="003142B6">
            <w:pPr>
              <w:jc w:val="center"/>
            </w:pPr>
            <w:r>
              <w:t>Worksheets</w:t>
            </w:r>
          </w:p>
          <w:p w:rsidR="0080537B" w:rsidRPr="002F1426" w:rsidRDefault="003142B6" w:rsidP="003142B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3142B6" w:rsidRDefault="003142B6" w:rsidP="003142B6">
            <w:pPr>
              <w:spacing w:after="120"/>
              <w:jc w:val="center"/>
            </w:pPr>
            <w:r>
              <w:t>In-class performance</w:t>
            </w:r>
          </w:p>
          <w:p w:rsidR="003142B6" w:rsidRDefault="003142B6" w:rsidP="003142B6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3142B6" w:rsidP="003142B6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C2339D">
        <w:tc>
          <w:tcPr>
            <w:tcW w:w="2785" w:type="dxa"/>
            <w:vAlign w:val="center"/>
          </w:tcPr>
          <w:p w:rsidR="002717B6" w:rsidRPr="00DE5063" w:rsidRDefault="00883F64" w:rsidP="00C2339D">
            <w:pPr>
              <w:jc w:val="center"/>
            </w:pPr>
            <w:r>
              <w:t>Line of Best Fit</w:t>
            </w:r>
          </w:p>
        </w:tc>
        <w:tc>
          <w:tcPr>
            <w:tcW w:w="1890" w:type="dxa"/>
            <w:vAlign w:val="center"/>
          </w:tcPr>
          <w:p w:rsidR="003B1818" w:rsidRDefault="00883F64" w:rsidP="0021132B">
            <w:pPr>
              <w:jc w:val="center"/>
            </w:pPr>
            <w:r>
              <w:t>2.6</w:t>
            </w:r>
            <w:proofErr w:type="gramStart"/>
            <w:r>
              <w:t>.A1.C</w:t>
            </w:r>
            <w:proofErr w:type="gramEnd"/>
            <w:r>
              <w:t xml:space="preserve">; 2.6.A1.E; 2.5.A1.A; 2.5.A1.B </w:t>
            </w:r>
            <w:r>
              <w:lastRenderedPageBreak/>
              <w:t xml:space="preserve">A1. 2.2.2.1; </w:t>
            </w:r>
          </w:p>
          <w:p w:rsidR="00C2339D" w:rsidRDefault="00883F64" w:rsidP="0021132B">
            <w:pPr>
              <w:jc w:val="center"/>
            </w:pPr>
            <w:r>
              <w:t>A1.2.3.2.3.</w:t>
            </w:r>
          </w:p>
          <w:p w:rsidR="003B1818" w:rsidRDefault="00C2339D" w:rsidP="003B1818">
            <w:pPr>
              <w:jc w:val="center"/>
              <w:rPr>
                <w:i/>
              </w:rPr>
            </w:pPr>
            <w:r w:rsidRPr="00C2339D">
              <w:rPr>
                <w:i/>
              </w:rPr>
              <w:t>PA Core Standards</w:t>
            </w:r>
          </w:p>
          <w:p w:rsidR="003B1818" w:rsidRDefault="003B1818" w:rsidP="00C2339D">
            <w:r>
              <w:t>CC.2.4.8.B.1</w:t>
            </w:r>
          </w:p>
          <w:p w:rsidR="00C2339D" w:rsidRDefault="00D81511" w:rsidP="00C2339D">
            <w:r>
              <w:t>CC.2.4.HS.B.3</w:t>
            </w:r>
          </w:p>
          <w:p w:rsidR="00D81511" w:rsidRPr="00C2339D" w:rsidRDefault="00D81511" w:rsidP="00C2339D">
            <w:r>
              <w:t>CC.2.4.HS.B.5</w:t>
            </w:r>
          </w:p>
        </w:tc>
        <w:tc>
          <w:tcPr>
            <w:tcW w:w="3420" w:type="dxa"/>
            <w:vAlign w:val="center"/>
          </w:tcPr>
          <w:p w:rsidR="00990086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line of best fit</w:t>
            </w:r>
          </w:p>
          <w:p w:rsidR="00883F64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correlation</w:t>
            </w:r>
          </w:p>
          <w:p w:rsidR="00883F64" w:rsidRPr="00A73EB8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scatter plot</w:t>
            </w:r>
          </w:p>
        </w:tc>
        <w:tc>
          <w:tcPr>
            <w:tcW w:w="3420" w:type="dxa"/>
            <w:vAlign w:val="center"/>
          </w:tcPr>
          <w:p w:rsidR="003142B6" w:rsidRDefault="003142B6" w:rsidP="003142B6">
            <w:pPr>
              <w:jc w:val="center"/>
            </w:pPr>
            <w:r>
              <w:lastRenderedPageBreak/>
              <w:t>Textbook</w:t>
            </w:r>
          </w:p>
          <w:p w:rsidR="003142B6" w:rsidRDefault="003142B6" w:rsidP="003142B6">
            <w:pPr>
              <w:jc w:val="center"/>
            </w:pPr>
            <w:r>
              <w:t>Workbook</w:t>
            </w:r>
          </w:p>
          <w:p w:rsidR="003142B6" w:rsidRDefault="003142B6" w:rsidP="003142B6">
            <w:pPr>
              <w:jc w:val="center"/>
            </w:pPr>
            <w:r>
              <w:lastRenderedPageBreak/>
              <w:t>Worksheets</w:t>
            </w:r>
          </w:p>
          <w:p w:rsidR="002717B6" w:rsidRPr="002F1426" w:rsidRDefault="003142B6" w:rsidP="003142B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3142B6" w:rsidRDefault="003142B6" w:rsidP="003142B6">
            <w:pPr>
              <w:spacing w:after="120"/>
              <w:jc w:val="center"/>
            </w:pPr>
            <w:r>
              <w:lastRenderedPageBreak/>
              <w:t>In-class performance</w:t>
            </w:r>
          </w:p>
          <w:p w:rsidR="003142B6" w:rsidRDefault="003142B6" w:rsidP="003142B6">
            <w:pPr>
              <w:spacing w:after="120"/>
              <w:jc w:val="center"/>
            </w:pPr>
            <w:r>
              <w:lastRenderedPageBreak/>
              <w:t>Homework</w:t>
            </w:r>
          </w:p>
          <w:p w:rsidR="002717B6" w:rsidRPr="00DB305D" w:rsidRDefault="003142B6" w:rsidP="003142B6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C2339D">
        <w:tc>
          <w:tcPr>
            <w:tcW w:w="2785" w:type="dxa"/>
            <w:vAlign w:val="center"/>
          </w:tcPr>
          <w:p w:rsidR="002717B6" w:rsidRPr="00DE5063" w:rsidRDefault="00883F64" w:rsidP="00C2339D">
            <w:pPr>
              <w:jc w:val="center"/>
            </w:pPr>
            <w:r>
              <w:t>Patterns</w:t>
            </w:r>
          </w:p>
        </w:tc>
        <w:tc>
          <w:tcPr>
            <w:tcW w:w="1890" w:type="dxa"/>
            <w:vAlign w:val="center"/>
          </w:tcPr>
          <w:p w:rsidR="003142B6" w:rsidRPr="003142B6" w:rsidRDefault="00883F64" w:rsidP="003142B6">
            <w:pPr>
              <w:jc w:val="center"/>
            </w:pPr>
            <w:r>
              <w:t>2.8.A1.C; A1.2.1.1.1</w:t>
            </w:r>
          </w:p>
          <w:p w:rsidR="003142B6" w:rsidRPr="003142B6" w:rsidRDefault="003142B6" w:rsidP="003142B6"/>
        </w:tc>
        <w:tc>
          <w:tcPr>
            <w:tcW w:w="3420" w:type="dxa"/>
            <w:vAlign w:val="center"/>
          </w:tcPr>
          <w:p w:rsidR="00990086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sequence</w:t>
            </w:r>
          </w:p>
          <w:p w:rsidR="00883F64" w:rsidRPr="00A73EB8" w:rsidRDefault="0088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</w:t>
            </w:r>
          </w:p>
        </w:tc>
        <w:tc>
          <w:tcPr>
            <w:tcW w:w="3420" w:type="dxa"/>
            <w:vAlign w:val="center"/>
          </w:tcPr>
          <w:p w:rsidR="003142B6" w:rsidRDefault="003142B6" w:rsidP="003142B6">
            <w:pPr>
              <w:jc w:val="center"/>
            </w:pPr>
            <w:r>
              <w:t>Textbook</w:t>
            </w:r>
          </w:p>
          <w:p w:rsidR="003142B6" w:rsidRDefault="003142B6" w:rsidP="003142B6">
            <w:pPr>
              <w:jc w:val="center"/>
            </w:pPr>
            <w:r>
              <w:t>Workbook</w:t>
            </w:r>
          </w:p>
          <w:p w:rsidR="003142B6" w:rsidRDefault="003142B6" w:rsidP="003142B6">
            <w:pPr>
              <w:jc w:val="center"/>
            </w:pPr>
            <w:r>
              <w:t>Worksheets</w:t>
            </w:r>
          </w:p>
          <w:p w:rsidR="002717B6" w:rsidRDefault="003142B6" w:rsidP="003142B6">
            <w:pPr>
              <w:jc w:val="center"/>
            </w:pPr>
            <w:r>
              <w:t>Study Island</w:t>
            </w:r>
          </w:p>
          <w:p w:rsidR="003142B6" w:rsidRPr="002F1426" w:rsidRDefault="003142B6" w:rsidP="003142B6">
            <w:pPr>
              <w:jc w:val="center"/>
              <w:rPr>
                <w:b/>
              </w:rPr>
            </w:pPr>
            <w:r>
              <w:t>“Bunny Packet”</w:t>
            </w:r>
          </w:p>
        </w:tc>
        <w:tc>
          <w:tcPr>
            <w:tcW w:w="2880" w:type="dxa"/>
            <w:vAlign w:val="center"/>
          </w:tcPr>
          <w:p w:rsidR="003142B6" w:rsidRDefault="003142B6" w:rsidP="003142B6">
            <w:pPr>
              <w:spacing w:after="120"/>
              <w:jc w:val="center"/>
            </w:pPr>
            <w:r>
              <w:t>In-class performance</w:t>
            </w:r>
          </w:p>
          <w:p w:rsidR="003142B6" w:rsidRDefault="003142B6" w:rsidP="003142B6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3142B6" w:rsidP="003142B6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83F64" w:rsidTr="00C2339D">
        <w:tc>
          <w:tcPr>
            <w:tcW w:w="2785" w:type="dxa"/>
            <w:vAlign w:val="center"/>
          </w:tcPr>
          <w:p w:rsidR="00883F64" w:rsidRPr="00DE5063" w:rsidRDefault="00883F64" w:rsidP="00C2339D">
            <w:pPr>
              <w:jc w:val="center"/>
            </w:pPr>
            <w:r>
              <w:t>Relations &amp; Functions</w:t>
            </w:r>
          </w:p>
        </w:tc>
        <w:tc>
          <w:tcPr>
            <w:tcW w:w="1890" w:type="dxa"/>
            <w:vAlign w:val="center"/>
          </w:tcPr>
          <w:p w:rsidR="003142B6" w:rsidRDefault="00883F64" w:rsidP="0021132B">
            <w:pPr>
              <w:jc w:val="center"/>
            </w:pPr>
            <w:r>
              <w:t>2.8.A1.D; A1.2.1.1.2; A1.2.1.1.3</w:t>
            </w:r>
          </w:p>
          <w:p w:rsidR="003142B6" w:rsidRPr="003142B6" w:rsidRDefault="003142B6" w:rsidP="00C2339D">
            <w:pPr>
              <w:jc w:val="center"/>
              <w:rPr>
                <w:i/>
              </w:rPr>
            </w:pPr>
            <w:r w:rsidRPr="003142B6">
              <w:rPr>
                <w:i/>
              </w:rPr>
              <w:t>PA Core Standards</w:t>
            </w:r>
          </w:p>
          <w:p w:rsidR="003142B6" w:rsidRDefault="003142B6" w:rsidP="003142B6">
            <w:pPr>
              <w:jc w:val="both"/>
            </w:pPr>
            <w:r>
              <w:t>CC.2.2.8.C.1</w:t>
            </w:r>
          </w:p>
          <w:p w:rsidR="003142B6" w:rsidRDefault="003142B6" w:rsidP="003142B6">
            <w:r>
              <w:t>CC.2.2.C8.C.2</w:t>
            </w:r>
          </w:p>
          <w:p w:rsidR="003142B6" w:rsidRDefault="003142B6" w:rsidP="003142B6">
            <w:r>
              <w:t>CC.2.2.HS.C.2</w:t>
            </w:r>
          </w:p>
          <w:p w:rsidR="003142B6" w:rsidRDefault="003142B6" w:rsidP="003142B6">
            <w:r>
              <w:t>CC.2.2.HS.C.3</w:t>
            </w:r>
          </w:p>
          <w:p w:rsidR="003142B6" w:rsidRPr="00A73EB8" w:rsidRDefault="003142B6" w:rsidP="003142B6">
            <w:r>
              <w:t>CC.2.4HS.B.2</w:t>
            </w:r>
          </w:p>
        </w:tc>
        <w:tc>
          <w:tcPr>
            <w:tcW w:w="3420" w:type="dxa"/>
            <w:vAlign w:val="center"/>
          </w:tcPr>
          <w:p w:rsidR="00883F64" w:rsidRDefault="00883F64" w:rsidP="00C233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883F64" w:rsidRDefault="00883F64" w:rsidP="00C233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883F64" w:rsidRDefault="00883F64" w:rsidP="00C233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</w:t>
            </w:r>
          </w:p>
          <w:p w:rsidR="00883F64" w:rsidRDefault="00883F64" w:rsidP="00C233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  <w:p w:rsidR="00883F64" w:rsidRDefault="00883F64" w:rsidP="00C233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line test</w:t>
            </w:r>
          </w:p>
          <w:p w:rsidR="00883F64" w:rsidRPr="00A73EB8" w:rsidRDefault="00883F64" w:rsidP="00C233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notation</w:t>
            </w:r>
          </w:p>
        </w:tc>
        <w:tc>
          <w:tcPr>
            <w:tcW w:w="3420" w:type="dxa"/>
            <w:vAlign w:val="center"/>
          </w:tcPr>
          <w:p w:rsidR="003142B6" w:rsidRDefault="003142B6" w:rsidP="003142B6">
            <w:pPr>
              <w:jc w:val="center"/>
            </w:pPr>
            <w:r>
              <w:t>Textbook</w:t>
            </w:r>
          </w:p>
          <w:p w:rsidR="003142B6" w:rsidRDefault="003142B6" w:rsidP="003142B6">
            <w:pPr>
              <w:jc w:val="center"/>
            </w:pPr>
            <w:r>
              <w:t>Workbook</w:t>
            </w:r>
          </w:p>
          <w:p w:rsidR="003142B6" w:rsidRDefault="003142B6" w:rsidP="003142B6">
            <w:pPr>
              <w:jc w:val="center"/>
            </w:pPr>
            <w:r>
              <w:t>Worksheets</w:t>
            </w:r>
          </w:p>
          <w:p w:rsidR="00883F64" w:rsidRPr="002F1426" w:rsidRDefault="003142B6" w:rsidP="003142B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3142B6" w:rsidRDefault="003142B6" w:rsidP="003142B6">
            <w:pPr>
              <w:spacing w:after="120"/>
              <w:jc w:val="center"/>
            </w:pPr>
            <w:r>
              <w:t>In-class performance</w:t>
            </w:r>
          </w:p>
          <w:p w:rsidR="003142B6" w:rsidRDefault="003142B6" w:rsidP="003142B6">
            <w:pPr>
              <w:spacing w:after="120"/>
              <w:jc w:val="center"/>
            </w:pPr>
            <w:r>
              <w:t>Homework</w:t>
            </w:r>
          </w:p>
          <w:p w:rsidR="00883F64" w:rsidRPr="00DB305D" w:rsidRDefault="003142B6" w:rsidP="003142B6">
            <w:pPr>
              <w:spacing w:after="120"/>
              <w:jc w:val="center"/>
              <w:rPr>
                <w:sz w:val="18"/>
              </w:rPr>
            </w:pPr>
            <w:r>
              <w:t>Quizzes/Tests</w:t>
            </w:r>
          </w:p>
        </w:tc>
      </w:tr>
    </w:tbl>
    <w:p w:rsidR="00883F64" w:rsidRDefault="00883F64" w:rsidP="00990086">
      <w:pPr>
        <w:spacing w:after="0"/>
        <w:rPr>
          <w:sz w:val="4"/>
          <w:szCs w:val="4"/>
        </w:rPr>
      </w:pPr>
    </w:p>
    <w:p w:rsidR="00883F64" w:rsidRDefault="00883F64" w:rsidP="00990086">
      <w:pPr>
        <w:spacing w:after="0"/>
        <w:rPr>
          <w:sz w:val="4"/>
          <w:szCs w:val="4"/>
        </w:rPr>
      </w:pPr>
    </w:p>
    <w:p w:rsidR="00883F64" w:rsidRPr="00883F64" w:rsidRDefault="00883F64" w:rsidP="00990086">
      <w:pPr>
        <w:spacing w:after="0"/>
        <w:rPr>
          <w:sz w:val="4"/>
          <w:szCs w:val="4"/>
        </w:rPr>
      </w:pPr>
    </w:p>
    <w:sectPr w:rsidR="00883F64" w:rsidRPr="00883F6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0C2DDB"/>
    <w:rsid w:val="0019413C"/>
    <w:rsid w:val="001951E8"/>
    <w:rsid w:val="001E1FF2"/>
    <w:rsid w:val="0021132B"/>
    <w:rsid w:val="00243906"/>
    <w:rsid w:val="002717B6"/>
    <w:rsid w:val="002F1426"/>
    <w:rsid w:val="002F1966"/>
    <w:rsid w:val="003142B6"/>
    <w:rsid w:val="003B1818"/>
    <w:rsid w:val="004F1431"/>
    <w:rsid w:val="005E38FC"/>
    <w:rsid w:val="00611B54"/>
    <w:rsid w:val="00652E2F"/>
    <w:rsid w:val="007A147C"/>
    <w:rsid w:val="007F0C34"/>
    <w:rsid w:val="0080537B"/>
    <w:rsid w:val="00883F64"/>
    <w:rsid w:val="008902B0"/>
    <w:rsid w:val="00990086"/>
    <w:rsid w:val="009A0FC1"/>
    <w:rsid w:val="00A73EB8"/>
    <w:rsid w:val="00AC2828"/>
    <w:rsid w:val="00B149C5"/>
    <w:rsid w:val="00B477DC"/>
    <w:rsid w:val="00B963EA"/>
    <w:rsid w:val="00C2339D"/>
    <w:rsid w:val="00C94F98"/>
    <w:rsid w:val="00D81511"/>
    <w:rsid w:val="00D90ABE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A8A66"/>
  <w15:docId w15:val="{8C0BF1A7-4710-4E90-A7AA-FA7A60E8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53835-749A-4641-8F1D-49DBC6598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48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7</cp:revision>
  <dcterms:created xsi:type="dcterms:W3CDTF">2017-02-03T14:12:00Z</dcterms:created>
  <dcterms:modified xsi:type="dcterms:W3CDTF">2017-11-13T22:18:00Z</dcterms:modified>
</cp:coreProperties>
</file>