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251A9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</w:t>
      </w:r>
      <w:r w:rsidR="00C22F32">
        <w:rPr>
          <w:b/>
        </w:rPr>
        <w:t>(s)</w:t>
      </w:r>
      <w:r w:rsidRPr="002F1426">
        <w:rPr>
          <w:b/>
        </w:rPr>
        <w:t xml:space="preserve">: </w:t>
      </w:r>
      <w:r w:rsidR="00C22F32">
        <w:rPr>
          <w:u w:val="single"/>
        </w:rPr>
        <w:t>6-8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251A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251A9">
              <w:t>Unit 4: Systems of Linear equations</w:t>
            </w:r>
          </w:p>
        </w:tc>
        <w:tc>
          <w:tcPr>
            <w:tcW w:w="7920" w:type="dxa"/>
          </w:tcPr>
          <w:p w:rsidR="009A0FC1" w:rsidRPr="00B477DC" w:rsidRDefault="009A0FC1" w:rsidP="009A0FC1"/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C22F32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251A9">
              <w:t>How do we use the different methods of solving linear systems of equations?</w:t>
            </w:r>
          </w:p>
          <w:p w:rsidR="00B149C5" w:rsidRDefault="00C22F32" w:rsidP="00B149C5">
            <w:pPr>
              <w:rPr>
                <w:b/>
              </w:rPr>
            </w:pPr>
            <w:r>
              <w:rPr>
                <w:b/>
              </w:rPr>
              <w:t>Lesson Essential Questions:</w:t>
            </w:r>
          </w:p>
          <w:p w:rsidR="00C22F32" w:rsidRDefault="00C22F32" w:rsidP="00B149C5">
            <w:r>
              <w:t>What is the most efficient method for solving a system of linear equations?</w:t>
            </w:r>
          </w:p>
          <w:p w:rsidR="00C22F32" w:rsidRPr="00C22F32" w:rsidRDefault="00C22F32" w:rsidP="00B149C5">
            <w:r>
              <w:t>How do we use systems of equations to solve real world problems?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251A9" w:rsidP="00A5565A">
            <w:pPr>
              <w:jc w:val="center"/>
            </w:pPr>
            <w:r>
              <w:t>Solving Systems of Equations</w:t>
            </w:r>
          </w:p>
        </w:tc>
        <w:tc>
          <w:tcPr>
            <w:tcW w:w="1890" w:type="dxa"/>
            <w:vAlign w:val="center"/>
          </w:tcPr>
          <w:p w:rsidR="00A73EB8" w:rsidRDefault="001251A9" w:rsidP="00A5565A">
            <w:pPr>
              <w:jc w:val="center"/>
            </w:pPr>
            <w:r>
              <w:t>2.8.A1.E; 2.8.A1.F A1.1.2.2.1</w:t>
            </w:r>
          </w:p>
          <w:p w:rsidR="00106F27" w:rsidRDefault="00106F27" w:rsidP="00A5565A">
            <w:pPr>
              <w:jc w:val="center"/>
            </w:pPr>
            <w:r>
              <w:t>CC.2.2.8.B.3</w:t>
            </w:r>
          </w:p>
          <w:p w:rsidR="00106F27" w:rsidRDefault="00106F27" w:rsidP="00A5565A">
            <w:pPr>
              <w:jc w:val="center"/>
            </w:pPr>
            <w:r>
              <w:t>CC.2.2.HS.D.9</w:t>
            </w:r>
          </w:p>
          <w:p w:rsidR="00106F27" w:rsidRDefault="00106F27" w:rsidP="00A5565A">
            <w:pPr>
              <w:jc w:val="center"/>
            </w:pPr>
            <w:r>
              <w:t>CC.2.2.HS.D.10</w:t>
            </w:r>
          </w:p>
          <w:p w:rsidR="00106F27" w:rsidRPr="00A73EB8" w:rsidRDefault="00106F27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1251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graphing</w:t>
            </w:r>
          </w:p>
          <w:p w:rsidR="001251A9" w:rsidRDefault="001251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substitution</w:t>
            </w:r>
          </w:p>
          <w:p w:rsidR="001251A9" w:rsidRDefault="001251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elimination</w:t>
            </w:r>
          </w:p>
          <w:p w:rsidR="001251A9" w:rsidRDefault="001251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null set</w:t>
            </w:r>
          </w:p>
          <w:p w:rsidR="001251A9" w:rsidRPr="00A73EB8" w:rsidRDefault="001251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infinite solution</w:t>
            </w:r>
          </w:p>
        </w:tc>
        <w:tc>
          <w:tcPr>
            <w:tcW w:w="3420" w:type="dxa"/>
            <w:vAlign w:val="center"/>
          </w:tcPr>
          <w:p w:rsidR="00A96CB7" w:rsidRDefault="00A96CB7" w:rsidP="00A96CB7">
            <w:pPr>
              <w:jc w:val="center"/>
            </w:pPr>
            <w:r>
              <w:t>Textbook</w:t>
            </w:r>
          </w:p>
          <w:p w:rsidR="00A96CB7" w:rsidRDefault="00A96CB7" w:rsidP="00A96CB7">
            <w:pPr>
              <w:jc w:val="center"/>
            </w:pPr>
            <w:r>
              <w:t>Workbook</w:t>
            </w:r>
          </w:p>
          <w:p w:rsidR="00A73EB8" w:rsidRPr="002F1426" w:rsidRDefault="00A96CB7" w:rsidP="00A96CB7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A73EB8" w:rsidRDefault="00A96CB7" w:rsidP="00A5565A">
            <w:pPr>
              <w:spacing w:after="120"/>
              <w:jc w:val="center"/>
            </w:pPr>
            <w:r>
              <w:t>In-class performance</w:t>
            </w:r>
          </w:p>
          <w:p w:rsidR="00A96CB7" w:rsidRDefault="00A96CB7" w:rsidP="00A5565A">
            <w:pPr>
              <w:spacing w:after="120"/>
              <w:jc w:val="center"/>
            </w:pPr>
            <w:r>
              <w:t>Homework</w:t>
            </w:r>
          </w:p>
          <w:p w:rsidR="00A96CB7" w:rsidRDefault="00A96CB7" w:rsidP="00A5565A">
            <w:pPr>
              <w:spacing w:after="120"/>
              <w:jc w:val="center"/>
            </w:pPr>
            <w:r>
              <w:t>Quiz</w:t>
            </w:r>
          </w:p>
          <w:p w:rsidR="00A96CB7" w:rsidRPr="00A96CB7" w:rsidRDefault="00A96CB7" w:rsidP="00A96CB7">
            <w:pPr>
              <w:spacing w:after="120"/>
              <w:jc w:val="center"/>
            </w:pPr>
            <w:r>
              <w:t>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251A9" w:rsidP="00A5565A">
            <w:pPr>
              <w:jc w:val="center"/>
            </w:pPr>
            <w:r>
              <w:t>Applications of Systems of Equations</w:t>
            </w:r>
          </w:p>
        </w:tc>
        <w:tc>
          <w:tcPr>
            <w:tcW w:w="1890" w:type="dxa"/>
            <w:vAlign w:val="center"/>
          </w:tcPr>
          <w:p w:rsidR="0080537B" w:rsidRDefault="001251A9" w:rsidP="00A5565A">
            <w:pPr>
              <w:jc w:val="center"/>
            </w:pPr>
            <w:r>
              <w:t>2.8.A1.E; 2.8.A1.F A1.1.2.2.2</w:t>
            </w:r>
          </w:p>
          <w:p w:rsidR="00106F27" w:rsidRDefault="00106F27" w:rsidP="00A5565A">
            <w:pPr>
              <w:jc w:val="center"/>
            </w:pPr>
            <w:r>
              <w:t>CC.2.1.HS.F.1</w:t>
            </w:r>
          </w:p>
          <w:p w:rsidR="00106F27" w:rsidRDefault="00106F27" w:rsidP="00A5565A">
            <w:pPr>
              <w:jc w:val="center"/>
            </w:pPr>
            <w:r>
              <w:t>CC.2.2.HS.D.7</w:t>
            </w:r>
          </w:p>
          <w:p w:rsidR="00106F27" w:rsidRDefault="00106F27" w:rsidP="00A5565A">
            <w:pPr>
              <w:jc w:val="center"/>
            </w:pPr>
            <w:r>
              <w:t>CC.2.2.HS.D.10</w:t>
            </w:r>
            <w:bookmarkStart w:id="0" w:name="_GoBack"/>
            <w:bookmarkEnd w:id="0"/>
          </w:p>
          <w:p w:rsidR="00106F27" w:rsidRPr="00A73EB8" w:rsidRDefault="00106F27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5D5E25"/>
        </w:tc>
        <w:tc>
          <w:tcPr>
            <w:tcW w:w="3420" w:type="dxa"/>
            <w:vAlign w:val="center"/>
          </w:tcPr>
          <w:p w:rsidR="00A96CB7" w:rsidRDefault="00A96CB7" w:rsidP="00A96CB7">
            <w:pPr>
              <w:jc w:val="center"/>
            </w:pPr>
            <w:r>
              <w:t>Textbook</w:t>
            </w:r>
          </w:p>
          <w:p w:rsidR="00A96CB7" w:rsidRDefault="00A96CB7" w:rsidP="00A96CB7">
            <w:pPr>
              <w:jc w:val="center"/>
            </w:pPr>
            <w:r>
              <w:t>Workbook</w:t>
            </w:r>
          </w:p>
          <w:p w:rsidR="0080537B" w:rsidRPr="002F1426" w:rsidRDefault="00A96CB7" w:rsidP="00A96CB7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A96CB7" w:rsidRDefault="00A96CB7" w:rsidP="00A96CB7">
            <w:pPr>
              <w:spacing w:after="120"/>
              <w:jc w:val="center"/>
            </w:pPr>
            <w:r>
              <w:t>In-class performance</w:t>
            </w:r>
          </w:p>
          <w:p w:rsidR="00A96CB7" w:rsidRDefault="00A96CB7" w:rsidP="00A96CB7">
            <w:pPr>
              <w:spacing w:after="120"/>
              <w:jc w:val="center"/>
            </w:pPr>
            <w:r>
              <w:t>Homework</w:t>
            </w:r>
          </w:p>
          <w:p w:rsidR="00A96CB7" w:rsidRDefault="00A96CB7" w:rsidP="00A96CB7">
            <w:pPr>
              <w:spacing w:after="120"/>
              <w:jc w:val="center"/>
            </w:pPr>
            <w:r>
              <w:t>Quiz</w:t>
            </w:r>
          </w:p>
          <w:p w:rsidR="0080537B" w:rsidRPr="00DB305D" w:rsidRDefault="00A96CB7" w:rsidP="00A96CB7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850C2"/>
    <w:rsid w:val="00106F27"/>
    <w:rsid w:val="001251A9"/>
    <w:rsid w:val="001951E8"/>
    <w:rsid w:val="001E1FF2"/>
    <w:rsid w:val="00243906"/>
    <w:rsid w:val="002717B6"/>
    <w:rsid w:val="002F1426"/>
    <w:rsid w:val="002F1966"/>
    <w:rsid w:val="00507D80"/>
    <w:rsid w:val="00513665"/>
    <w:rsid w:val="005D5E25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96CB7"/>
    <w:rsid w:val="00AC2828"/>
    <w:rsid w:val="00B149C5"/>
    <w:rsid w:val="00B477DC"/>
    <w:rsid w:val="00B963EA"/>
    <w:rsid w:val="00C22F32"/>
    <w:rsid w:val="00C94F98"/>
    <w:rsid w:val="00D66B3F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D44BB"/>
  <w15:docId w15:val="{F71D1D26-1E8D-47C6-963D-AE29BBC0F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6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F063D-7ED1-4D52-8F9C-4EEF5F237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Gleim, Debra</cp:lastModifiedBy>
  <cp:revision>7</cp:revision>
  <dcterms:created xsi:type="dcterms:W3CDTF">2017-02-03T14:15:00Z</dcterms:created>
  <dcterms:modified xsi:type="dcterms:W3CDTF">2017-11-13T21:59:00Z</dcterms:modified>
</cp:coreProperties>
</file>