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60014">
        <w:rPr>
          <w:u w:val="single"/>
        </w:rPr>
        <w:t>Honors 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60014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600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B26A0">
              <w:t xml:space="preserve">Unit 3 - </w:t>
            </w:r>
            <w:r w:rsidR="00B60014">
              <w:t>Genetics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741AA">
              <w:t xml:space="preserve"> 12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71AE8">
              <w:t xml:space="preserve"> How does DNA determine traits and how are traits inherited?</w:t>
            </w:r>
          </w:p>
          <w:p w:rsidR="00B149C5" w:rsidRDefault="00B149C5" w:rsidP="00B149C5"/>
        </w:tc>
      </w:tr>
    </w:tbl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0014" w:rsidP="00A5565A">
            <w:pPr>
              <w:jc w:val="center"/>
            </w:pPr>
            <w:r>
              <w:t>DNA</w:t>
            </w:r>
          </w:p>
        </w:tc>
        <w:tc>
          <w:tcPr>
            <w:tcW w:w="1890" w:type="dxa"/>
            <w:vAlign w:val="center"/>
          </w:tcPr>
          <w:p w:rsidR="00422DFE" w:rsidRDefault="00422DFE" w:rsidP="00422DFE">
            <w:pPr>
              <w:jc w:val="center"/>
            </w:pPr>
            <w:r>
              <w:t>3.1.7.B1</w:t>
            </w:r>
          </w:p>
          <w:p w:rsidR="00A73EB8" w:rsidRPr="00A73EB8" w:rsidRDefault="00422DFE" w:rsidP="00422DFE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990086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Deoxyribonucleic Acid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deoxyribose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adenine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thymine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cytosine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guanine</w:t>
            </w:r>
          </w:p>
          <w:p w:rsidR="00971AE8" w:rsidRDefault="00971A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 bases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phosphate group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B60014" w:rsidRDefault="00B60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971AE8" w:rsidRDefault="00971A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B60014" w:rsidRPr="00A73EB8" w:rsidRDefault="00B60014" w:rsidP="00971AE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replication</w:t>
            </w:r>
          </w:p>
        </w:tc>
        <w:tc>
          <w:tcPr>
            <w:tcW w:w="3420" w:type="dxa"/>
            <w:vAlign w:val="center"/>
          </w:tcPr>
          <w:p w:rsidR="00EE4524" w:rsidRDefault="00EE4524" w:rsidP="00EE4524">
            <w:pPr>
              <w:jc w:val="center"/>
            </w:pPr>
            <w:r>
              <w:t>PowerPoints</w:t>
            </w:r>
          </w:p>
          <w:p w:rsidR="00A73EB8" w:rsidRDefault="00EE4524" w:rsidP="00EE4524">
            <w:pPr>
              <w:jc w:val="center"/>
            </w:pPr>
            <w:r>
              <w:t>Online Resources</w:t>
            </w:r>
          </w:p>
          <w:p w:rsidR="00971AE8" w:rsidRPr="002F1426" w:rsidRDefault="00971AE8" w:rsidP="00EE4524">
            <w:pPr>
              <w:jc w:val="center"/>
              <w:rPr>
                <w:b/>
              </w:rPr>
            </w:pPr>
            <w:r>
              <w:t>DNA Models</w:t>
            </w:r>
          </w:p>
        </w:tc>
        <w:tc>
          <w:tcPr>
            <w:tcW w:w="2880" w:type="dxa"/>
            <w:vAlign w:val="center"/>
          </w:tcPr>
          <w:p w:rsidR="00A73EB8" w:rsidRDefault="00EE4524" w:rsidP="009B26A0">
            <w:pPr>
              <w:jc w:val="center"/>
            </w:pPr>
            <w:r>
              <w:t>QUEST Checks</w:t>
            </w:r>
          </w:p>
          <w:p w:rsidR="00EE4524" w:rsidRPr="00DB305D" w:rsidRDefault="00EE4524" w:rsidP="009B26A0">
            <w:pPr>
              <w:jc w:val="center"/>
              <w:rPr>
                <w:sz w:val="18"/>
              </w:rPr>
            </w:pPr>
            <w:r>
              <w:t>Genetics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0014" w:rsidP="00A5565A">
            <w:pPr>
              <w:jc w:val="center"/>
            </w:pPr>
            <w:r>
              <w:t>Inheritance/Predicting Traits</w:t>
            </w:r>
          </w:p>
        </w:tc>
        <w:tc>
          <w:tcPr>
            <w:tcW w:w="1890" w:type="dxa"/>
            <w:vAlign w:val="center"/>
          </w:tcPr>
          <w:p w:rsidR="005741AA" w:rsidRDefault="005741AA" w:rsidP="00A5565A">
            <w:pPr>
              <w:jc w:val="center"/>
            </w:pPr>
            <w:r>
              <w:t>3.1.7.B5</w:t>
            </w:r>
          </w:p>
          <w:p w:rsidR="0080537B" w:rsidRPr="00A73EB8" w:rsidRDefault="00422DFE" w:rsidP="00A5565A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5741AA" w:rsidRDefault="005741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heredity</w:t>
            </w:r>
          </w:p>
          <w:p w:rsidR="005741AA" w:rsidRDefault="005741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5741AA" w:rsidRDefault="005741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Mendel</w:t>
            </w:r>
          </w:p>
          <w:p w:rsidR="00990086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ratios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phenotypes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genotypes</w:t>
            </w:r>
          </w:p>
          <w:p w:rsidR="004021DD" w:rsidRPr="00A73EB8" w:rsidRDefault="004021DD" w:rsidP="005741A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</w:tc>
        <w:tc>
          <w:tcPr>
            <w:tcW w:w="3420" w:type="dxa"/>
            <w:vAlign w:val="center"/>
          </w:tcPr>
          <w:p w:rsidR="00EE4524" w:rsidRDefault="00EE4524" w:rsidP="00EE4524">
            <w:pPr>
              <w:jc w:val="center"/>
            </w:pPr>
            <w:r>
              <w:t>PowerPoints</w:t>
            </w:r>
          </w:p>
          <w:p w:rsidR="0080537B" w:rsidRDefault="00EE4524" w:rsidP="00EE4524">
            <w:pPr>
              <w:jc w:val="center"/>
            </w:pPr>
            <w:r>
              <w:t>Online Resources</w:t>
            </w:r>
          </w:p>
          <w:p w:rsidR="00EE4524" w:rsidRDefault="00EE4524" w:rsidP="00EE4524">
            <w:pPr>
              <w:jc w:val="center"/>
            </w:pPr>
            <w:r>
              <w:t>Genetics Survey</w:t>
            </w:r>
          </w:p>
          <w:p w:rsidR="00971AE8" w:rsidRPr="002F1426" w:rsidRDefault="00971AE8" w:rsidP="00EE4524">
            <w:pPr>
              <w:jc w:val="center"/>
              <w:rPr>
                <w:b/>
              </w:rPr>
            </w:pPr>
            <w:r>
              <w:t>Punnett Square Practice</w:t>
            </w:r>
          </w:p>
        </w:tc>
        <w:tc>
          <w:tcPr>
            <w:tcW w:w="2880" w:type="dxa"/>
            <w:vAlign w:val="center"/>
          </w:tcPr>
          <w:p w:rsidR="0080537B" w:rsidRDefault="00EE4524" w:rsidP="009B26A0">
            <w:pPr>
              <w:jc w:val="center"/>
            </w:pPr>
            <w:bookmarkStart w:id="0" w:name="_GoBack"/>
            <w:r>
              <w:t>QUEST Checks</w:t>
            </w:r>
          </w:p>
          <w:p w:rsidR="00EE4524" w:rsidRDefault="00EE4524" w:rsidP="009B26A0">
            <w:pPr>
              <w:jc w:val="center"/>
            </w:pPr>
            <w:r>
              <w:t>Punnett Square Quiz</w:t>
            </w:r>
          </w:p>
          <w:p w:rsidR="00EE4524" w:rsidRPr="00DB305D" w:rsidRDefault="00EE4524" w:rsidP="009B26A0">
            <w:pPr>
              <w:jc w:val="center"/>
              <w:rPr>
                <w:sz w:val="18"/>
              </w:rPr>
            </w:pPr>
            <w:r>
              <w:t>Genetics Common Assessment</w:t>
            </w:r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60014" w:rsidP="00A5565A">
            <w:pPr>
              <w:jc w:val="center"/>
            </w:pPr>
            <w:r>
              <w:t>Biotechnology</w:t>
            </w:r>
          </w:p>
        </w:tc>
        <w:tc>
          <w:tcPr>
            <w:tcW w:w="1890" w:type="dxa"/>
            <w:vAlign w:val="center"/>
          </w:tcPr>
          <w:p w:rsidR="00422DFE" w:rsidRDefault="00422DFE" w:rsidP="00422DFE">
            <w:pPr>
              <w:jc w:val="center"/>
            </w:pPr>
            <w:r>
              <w:t>3.1.7.B4</w:t>
            </w:r>
          </w:p>
          <w:p w:rsidR="002717B6" w:rsidRPr="00A73EB8" w:rsidRDefault="00422DFE" w:rsidP="00422DFE">
            <w:pPr>
              <w:jc w:val="center"/>
            </w:pPr>
            <w:r>
              <w:t>3.1.7.B6</w:t>
            </w:r>
          </w:p>
        </w:tc>
        <w:tc>
          <w:tcPr>
            <w:tcW w:w="3420" w:type="dxa"/>
            <w:vAlign w:val="center"/>
          </w:tcPr>
          <w:p w:rsidR="005741AA" w:rsidRDefault="005741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990086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cloning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gene splicing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disorder</w:t>
            </w:r>
          </w:p>
          <w:p w:rsidR="003117A2" w:rsidRDefault="003117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3117A2" w:rsidRDefault="003117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inbreeding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3117A2" w:rsidRDefault="003117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bioremediation</w:t>
            </w:r>
          </w:p>
          <w:p w:rsidR="004021DD" w:rsidRDefault="004021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foods</w:t>
            </w:r>
          </w:p>
          <w:p w:rsidR="004021DD" w:rsidRPr="00A73EB8" w:rsidRDefault="004021DD" w:rsidP="003117A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fingerprinting</w:t>
            </w:r>
          </w:p>
        </w:tc>
        <w:tc>
          <w:tcPr>
            <w:tcW w:w="3420" w:type="dxa"/>
            <w:vAlign w:val="center"/>
          </w:tcPr>
          <w:p w:rsidR="00EE4524" w:rsidRDefault="00EE4524" w:rsidP="00EE4524">
            <w:pPr>
              <w:jc w:val="center"/>
            </w:pPr>
            <w:r>
              <w:lastRenderedPageBreak/>
              <w:t>PowerPoints</w:t>
            </w:r>
          </w:p>
          <w:p w:rsidR="002717B6" w:rsidRDefault="00EE4524" w:rsidP="00EE4524">
            <w:pPr>
              <w:jc w:val="center"/>
            </w:pPr>
            <w:r>
              <w:t>Online Resources</w:t>
            </w:r>
          </w:p>
          <w:p w:rsidR="00A15768" w:rsidRPr="002F1426" w:rsidRDefault="00A15768" w:rsidP="00EE4524">
            <w:pPr>
              <w:jc w:val="center"/>
              <w:rPr>
                <w:b/>
              </w:rPr>
            </w:pPr>
            <w:r>
              <w:t>DNA Extraction lab</w:t>
            </w:r>
          </w:p>
        </w:tc>
        <w:tc>
          <w:tcPr>
            <w:tcW w:w="2880" w:type="dxa"/>
            <w:vAlign w:val="center"/>
          </w:tcPr>
          <w:p w:rsidR="002717B6" w:rsidRDefault="00EE4524" w:rsidP="00EE4524">
            <w:pPr>
              <w:jc w:val="center"/>
            </w:pPr>
            <w:r>
              <w:t>QUEST Checks</w:t>
            </w:r>
          </w:p>
          <w:p w:rsidR="00EE4524" w:rsidRPr="00DB305D" w:rsidRDefault="00EE4524" w:rsidP="00A5565A">
            <w:pPr>
              <w:spacing w:after="120"/>
              <w:jc w:val="center"/>
              <w:rPr>
                <w:sz w:val="18"/>
              </w:rPr>
            </w:pPr>
            <w:r>
              <w:t>Genetics 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17A2"/>
    <w:rsid w:val="003F0B81"/>
    <w:rsid w:val="004021DD"/>
    <w:rsid w:val="00422DFE"/>
    <w:rsid w:val="005741AA"/>
    <w:rsid w:val="005E38FC"/>
    <w:rsid w:val="00611B54"/>
    <w:rsid w:val="007A147C"/>
    <w:rsid w:val="007F0C34"/>
    <w:rsid w:val="0080537B"/>
    <w:rsid w:val="008902B0"/>
    <w:rsid w:val="00971AE8"/>
    <w:rsid w:val="00990086"/>
    <w:rsid w:val="009A0FC1"/>
    <w:rsid w:val="009B26A0"/>
    <w:rsid w:val="00A15768"/>
    <w:rsid w:val="00A73EB8"/>
    <w:rsid w:val="00AC2828"/>
    <w:rsid w:val="00B149C5"/>
    <w:rsid w:val="00B477DC"/>
    <w:rsid w:val="00B60014"/>
    <w:rsid w:val="00B963EA"/>
    <w:rsid w:val="00C94F98"/>
    <w:rsid w:val="00DB305D"/>
    <w:rsid w:val="00DE5063"/>
    <w:rsid w:val="00EE452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C08E"/>
  <w15:docId w15:val="{A7568CE9-1D40-4C9B-8E4D-68271072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74B3B-8339-4ACE-BB62-4EF4AD0B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8</cp:revision>
  <cp:lastPrinted>2017-09-22T18:22:00Z</cp:lastPrinted>
  <dcterms:created xsi:type="dcterms:W3CDTF">2017-02-03T21:07:00Z</dcterms:created>
  <dcterms:modified xsi:type="dcterms:W3CDTF">2017-09-22T22:00:00Z</dcterms:modified>
</cp:coreProperties>
</file>