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4316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00659">
        <w:rPr>
          <w:u w:val="single"/>
        </w:rPr>
        <w:t>Algebra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</w:t>
      </w:r>
      <w:r w:rsidR="00F133E7">
        <w:rPr>
          <w:b/>
        </w:rPr>
        <w:t>(s)</w:t>
      </w:r>
      <w:r w:rsidRPr="002F1426">
        <w:rPr>
          <w:b/>
        </w:rPr>
        <w:t xml:space="preserve">: </w:t>
      </w:r>
      <w:r w:rsidR="00C74316">
        <w:rPr>
          <w:u w:val="single"/>
        </w:rPr>
        <w:t>6-8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0065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00659">
              <w:t>Unit 1: Fundamentals of Algebra</w:t>
            </w:r>
          </w:p>
        </w:tc>
        <w:tc>
          <w:tcPr>
            <w:tcW w:w="7920" w:type="dxa"/>
          </w:tcPr>
          <w:p w:rsidR="009A0FC1" w:rsidRPr="00B477DC" w:rsidRDefault="009A0FC1" w:rsidP="009A0FC1"/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C74316" w:rsidP="00B149C5">
            <w:r>
              <w:rPr>
                <w:b/>
              </w:rPr>
              <w:t xml:space="preserve">Unit </w:t>
            </w:r>
            <w:r w:rsidR="002F1426"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300659">
              <w:t>What symbols and properties shape the language of Algebra?</w:t>
            </w:r>
          </w:p>
          <w:p w:rsidR="00C74316" w:rsidRPr="00F133E7" w:rsidRDefault="00C74316" w:rsidP="00B149C5">
            <w:pPr>
              <w:rPr>
                <w:b/>
              </w:rPr>
            </w:pPr>
            <w:r w:rsidRPr="00F133E7">
              <w:rPr>
                <w:b/>
              </w:rPr>
              <w:t xml:space="preserve">Lesson Essential Questions: </w:t>
            </w:r>
          </w:p>
          <w:p w:rsidR="00B149C5" w:rsidRDefault="00C74316" w:rsidP="00B149C5">
            <w:r>
              <w:t>How do I compare and order Real Numbers?</w:t>
            </w:r>
          </w:p>
          <w:p w:rsidR="00C74316" w:rsidRDefault="00C74316" w:rsidP="00B149C5">
            <w:r>
              <w:t>How does the knowledge of basic properties and order of operations help me simplify algebraic expressions?</w:t>
            </w:r>
          </w:p>
          <w:p w:rsidR="00C74316" w:rsidRDefault="00C74316" w:rsidP="00B149C5">
            <w:r>
              <w:t>How do I translate verbal expressions into mathematical expressions?</w:t>
            </w:r>
          </w:p>
          <w:p w:rsidR="00C74316" w:rsidRDefault="00C74316" w:rsidP="00B149C5">
            <w:r>
              <w:t>How do I use the substitut</w:t>
            </w:r>
            <w:r w:rsidR="008229BB">
              <w:t>ion property to evaluate expressions?</w:t>
            </w:r>
          </w:p>
        </w:tc>
      </w:tr>
      <w:tr w:rsidR="00C74316" w:rsidTr="002F1426">
        <w:tc>
          <w:tcPr>
            <w:tcW w:w="14395" w:type="dxa"/>
          </w:tcPr>
          <w:p w:rsidR="00C74316" w:rsidRDefault="00C74316" w:rsidP="00B149C5">
            <w:pPr>
              <w:rPr>
                <w:b/>
              </w:rPr>
            </w:pP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00659" w:rsidP="00C74316">
            <w:pPr>
              <w:jc w:val="center"/>
            </w:pPr>
            <w:r>
              <w:t>Compare &amp; Order Real Numbers</w:t>
            </w:r>
          </w:p>
        </w:tc>
        <w:tc>
          <w:tcPr>
            <w:tcW w:w="1890" w:type="dxa"/>
            <w:vAlign w:val="center"/>
          </w:tcPr>
          <w:p w:rsidR="00A73EB8" w:rsidRDefault="00300659" w:rsidP="00C74316">
            <w:pPr>
              <w:jc w:val="center"/>
            </w:pPr>
            <w:r>
              <w:t>2.1.A1.A A1.1.1.1.1</w:t>
            </w:r>
          </w:p>
          <w:p w:rsidR="00B32843" w:rsidRDefault="00B32843" w:rsidP="00C74316">
            <w:pPr>
              <w:jc w:val="center"/>
            </w:pPr>
            <w:r>
              <w:t>CC.2.1.8.E.1</w:t>
            </w:r>
          </w:p>
          <w:p w:rsidR="00B32843" w:rsidRDefault="00B32843" w:rsidP="00C74316">
            <w:pPr>
              <w:jc w:val="center"/>
            </w:pPr>
            <w:r>
              <w:t>CC.2.1.8.E.4</w:t>
            </w:r>
          </w:p>
          <w:p w:rsidR="00B32843" w:rsidRDefault="00B32843" w:rsidP="00C74316">
            <w:pPr>
              <w:jc w:val="center"/>
            </w:pPr>
            <w:r>
              <w:t>CC.2.1.HS.F.1</w:t>
            </w:r>
          </w:p>
          <w:p w:rsidR="00B32843" w:rsidRPr="00A73EB8" w:rsidRDefault="00B32843" w:rsidP="00C74316">
            <w:pPr>
              <w:jc w:val="center"/>
            </w:pPr>
            <w:r>
              <w:t>CC.2.1.HS.F.2</w:t>
            </w:r>
          </w:p>
        </w:tc>
        <w:tc>
          <w:tcPr>
            <w:tcW w:w="3420" w:type="dxa"/>
            <w:vAlign w:val="center"/>
          </w:tcPr>
          <w:p w:rsidR="00990086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Real Number System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rational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irrational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integer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whole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prime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composite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opposite</w:t>
            </w:r>
          </w:p>
          <w:p w:rsidR="00B32843" w:rsidRPr="00A73EB8" w:rsidRDefault="00B328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square root</w:t>
            </w:r>
          </w:p>
        </w:tc>
        <w:tc>
          <w:tcPr>
            <w:tcW w:w="3420" w:type="dxa"/>
            <w:vAlign w:val="center"/>
          </w:tcPr>
          <w:p w:rsidR="00A73EB8" w:rsidRDefault="00C74316" w:rsidP="00C74316">
            <w:pPr>
              <w:jc w:val="center"/>
            </w:pPr>
            <w:r>
              <w:t>Textbook</w:t>
            </w:r>
          </w:p>
          <w:p w:rsidR="00C74316" w:rsidRDefault="00C74316" w:rsidP="00C74316">
            <w:pPr>
              <w:jc w:val="center"/>
            </w:pPr>
            <w:r>
              <w:t>Workbook</w:t>
            </w:r>
          </w:p>
          <w:p w:rsidR="00C74316" w:rsidRDefault="00C74316" w:rsidP="00C74316">
            <w:pPr>
              <w:jc w:val="center"/>
            </w:pPr>
            <w:r>
              <w:t>Worksheets</w:t>
            </w:r>
          </w:p>
          <w:p w:rsidR="00370D00" w:rsidRPr="002F1426" w:rsidRDefault="00370D00" w:rsidP="00C7431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7736FE" w:rsidRDefault="007736FE" w:rsidP="007736FE">
            <w:pPr>
              <w:spacing w:after="120"/>
              <w:jc w:val="center"/>
            </w:pPr>
            <w:r>
              <w:t>In-class performance</w:t>
            </w:r>
          </w:p>
          <w:p w:rsidR="007736FE" w:rsidRDefault="007736FE" w:rsidP="007736FE">
            <w:pPr>
              <w:spacing w:after="120"/>
              <w:jc w:val="center"/>
            </w:pPr>
            <w:r>
              <w:t>Homework</w:t>
            </w:r>
          </w:p>
          <w:p w:rsidR="007736FE" w:rsidRDefault="007736FE" w:rsidP="007736FE">
            <w:pPr>
              <w:spacing w:after="120"/>
              <w:jc w:val="center"/>
            </w:pPr>
            <w:r>
              <w:t>Quiz</w:t>
            </w:r>
          </w:p>
          <w:p w:rsidR="00C74316" w:rsidRPr="006F205A" w:rsidRDefault="007736FE" w:rsidP="007736FE">
            <w:pPr>
              <w:spacing w:after="120"/>
              <w:jc w:val="center"/>
            </w:pPr>
            <w:r>
              <w:t>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74316">
        <w:tc>
          <w:tcPr>
            <w:tcW w:w="2785" w:type="dxa"/>
            <w:vAlign w:val="center"/>
          </w:tcPr>
          <w:p w:rsidR="0080537B" w:rsidRPr="00DE5063" w:rsidRDefault="00300659" w:rsidP="00C74316">
            <w:pPr>
              <w:jc w:val="center"/>
            </w:pPr>
            <w:r>
              <w:t>Basic Properties &amp; Order of Operations</w:t>
            </w:r>
          </w:p>
        </w:tc>
        <w:tc>
          <w:tcPr>
            <w:tcW w:w="1890" w:type="dxa"/>
            <w:vAlign w:val="center"/>
          </w:tcPr>
          <w:p w:rsidR="0080537B" w:rsidRPr="00A73EB8" w:rsidRDefault="00300659" w:rsidP="00C74316">
            <w:pPr>
              <w:jc w:val="center"/>
            </w:pPr>
            <w:r>
              <w:t>2.2.A1.C; 2.5.A1.B A1.1.2.1.2</w:t>
            </w:r>
          </w:p>
        </w:tc>
        <w:tc>
          <w:tcPr>
            <w:tcW w:w="3420" w:type="dxa"/>
            <w:vAlign w:val="center"/>
          </w:tcPr>
          <w:p w:rsidR="00990086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commutative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distributive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associative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Identity Properties (+, x)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Equality Properties (reflexive, transitive, symmetric, substitution)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like terms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coefficient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variable</w:t>
            </w:r>
          </w:p>
          <w:p w:rsidR="00300659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constant</w:t>
            </w:r>
          </w:p>
          <w:p w:rsidR="001D5C6A" w:rsidRPr="00A73EB8" w:rsidRDefault="001D5C6A" w:rsidP="001D5C6A">
            <w:pPr>
              <w:pStyle w:val="ListParagraph"/>
              <w:ind w:left="360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80537B" w:rsidRDefault="00C74316" w:rsidP="00C74316">
            <w:pPr>
              <w:jc w:val="center"/>
            </w:pPr>
            <w:r>
              <w:t>Textbook</w:t>
            </w:r>
          </w:p>
          <w:p w:rsidR="00C74316" w:rsidRDefault="00C74316" w:rsidP="00C74316">
            <w:pPr>
              <w:jc w:val="center"/>
            </w:pPr>
            <w:r>
              <w:t>Workbook</w:t>
            </w:r>
          </w:p>
          <w:p w:rsidR="00C74316" w:rsidRDefault="00C74316" w:rsidP="00C74316">
            <w:pPr>
              <w:jc w:val="center"/>
            </w:pPr>
            <w:r>
              <w:t>Worksheets</w:t>
            </w:r>
          </w:p>
          <w:p w:rsidR="00370D00" w:rsidRPr="002F1426" w:rsidRDefault="00370D00" w:rsidP="00C7431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7736FE" w:rsidRDefault="007736FE" w:rsidP="007736FE">
            <w:pPr>
              <w:spacing w:after="120"/>
              <w:jc w:val="center"/>
            </w:pPr>
            <w:r>
              <w:t>In-class performance</w:t>
            </w:r>
          </w:p>
          <w:p w:rsidR="007736FE" w:rsidRDefault="007736FE" w:rsidP="007736FE">
            <w:pPr>
              <w:spacing w:after="120"/>
              <w:jc w:val="center"/>
            </w:pPr>
            <w:r>
              <w:t>Homework</w:t>
            </w:r>
          </w:p>
          <w:p w:rsidR="007736FE" w:rsidRDefault="007736FE" w:rsidP="007736FE">
            <w:pPr>
              <w:spacing w:after="120"/>
              <w:jc w:val="center"/>
            </w:pPr>
            <w:r>
              <w:t>Quiz</w:t>
            </w:r>
          </w:p>
          <w:p w:rsidR="00C74316" w:rsidRPr="006F205A" w:rsidRDefault="007736FE" w:rsidP="007736FE">
            <w:pPr>
              <w:spacing w:after="120"/>
              <w:jc w:val="center"/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C74316">
        <w:tc>
          <w:tcPr>
            <w:tcW w:w="2785" w:type="dxa"/>
            <w:vAlign w:val="center"/>
          </w:tcPr>
          <w:p w:rsidR="00B32843" w:rsidRDefault="00B32843" w:rsidP="00B32843"/>
          <w:p w:rsidR="0080537B" w:rsidRPr="00DE5063" w:rsidRDefault="00300659" w:rsidP="00C74316">
            <w:pPr>
              <w:jc w:val="center"/>
            </w:pPr>
            <w:r>
              <w:t>Translating Expressions</w:t>
            </w:r>
          </w:p>
        </w:tc>
        <w:tc>
          <w:tcPr>
            <w:tcW w:w="1890" w:type="dxa"/>
            <w:vAlign w:val="center"/>
          </w:tcPr>
          <w:p w:rsidR="00B32843" w:rsidRDefault="00B32843" w:rsidP="00B32843"/>
          <w:p w:rsidR="00B32843" w:rsidRDefault="00300659" w:rsidP="00C74316">
            <w:pPr>
              <w:jc w:val="center"/>
            </w:pPr>
            <w:r>
              <w:t>2.5.A1.B;</w:t>
            </w:r>
          </w:p>
          <w:p w:rsidR="0080537B" w:rsidRPr="00A73EB8" w:rsidRDefault="00300659" w:rsidP="00C74316">
            <w:pPr>
              <w:jc w:val="center"/>
            </w:pPr>
            <w:r>
              <w:t xml:space="preserve"> 2.8.A1.E</w:t>
            </w:r>
          </w:p>
        </w:tc>
        <w:tc>
          <w:tcPr>
            <w:tcW w:w="3420" w:type="dxa"/>
            <w:vAlign w:val="center"/>
          </w:tcPr>
          <w:p w:rsidR="00B32843" w:rsidRDefault="00B32843" w:rsidP="00B32843">
            <w:pPr>
              <w:pStyle w:val="ListParagraph"/>
              <w:ind w:left="360"/>
            </w:pPr>
          </w:p>
          <w:p w:rsidR="00990086" w:rsidRPr="00A73EB8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algebraic expressions</w:t>
            </w:r>
          </w:p>
        </w:tc>
        <w:tc>
          <w:tcPr>
            <w:tcW w:w="3420" w:type="dxa"/>
            <w:vAlign w:val="center"/>
          </w:tcPr>
          <w:p w:rsidR="00B32843" w:rsidRDefault="00B32843" w:rsidP="00C74316">
            <w:pPr>
              <w:jc w:val="center"/>
            </w:pPr>
          </w:p>
          <w:p w:rsidR="00C74316" w:rsidRDefault="00C74316" w:rsidP="00C74316">
            <w:pPr>
              <w:jc w:val="center"/>
            </w:pPr>
            <w:r>
              <w:t>Textbook</w:t>
            </w:r>
          </w:p>
          <w:p w:rsidR="00C74316" w:rsidRDefault="00C74316" w:rsidP="00C74316">
            <w:pPr>
              <w:jc w:val="center"/>
            </w:pPr>
            <w:r>
              <w:t>Workbook</w:t>
            </w:r>
          </w:p>
          <w:p w:rsidR="0080537B" w:rsidRDefault="00C74316" w:rsidP="00C74316">
            <w:pPr>
              <w:jc w:val="center"/>
            </w:pPr>
            <w:r>
              <w:t>Worksheets</w:t>
            </w:r>
          </w:p>
          <w:p w:rsidR="00370D00" w:rsidRPr="002F1426" w:rsidRDefault="00370D00" w:rsidP="00C7431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B32843" w:rsidRDefault="00B32843" w:rsidP="00B32843">
            <w:pPr>
              <w:spacing w:after="120"/>
            </w:pPr>
          </w:p>
          <w:p w:rsidR="007736FE" w:rsidRDefault="007736FE" w:rsidP="007736FE">
            <w:pPr>
              <w:spacing w:after="120"/>
              <w:jc w:val="center"/>
            </w:pPr>
            <w:r>
              <w:t>In-class performance</w:t>
            </w:r>
          </w:p>
          <w:p w:rsidR="007736FE" w:rsidRDefault="007736FE" w:rsidP="007736FE">
            <w:pPr>
              <w:spacing w:after="120"/>
              <w:jc w:val="center"/>
            </w:pPr>
            <w:r>
              <w:t>Homework</w:t>
            </w:r>
          </w:p>
          <w:p w:rsidR="007736FE" w:rsidRDefault="007736FE" w:rsidP="007736FE">
            <w:pPr>
              <w:spacing w:after="120"/>
              <w:jc w:val="center"/>
            </w:pPr>
            <w:r>
              <w:t>Quiz</w:t>
            </w:r>
          </w:p>
          <w:p w:rsidR="0080537B" w:rsidRPr="006F205A" w:rsidRDefault="007736FE" w:rsidP="007736FE">
            <w:pPr>
              <w:spacing w:after="120"/>
              <w:jc w:val="center"/>
            </w:pPr>
            <w:r>
              <w:t>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C74316">
        <w:tc>
          <w:tcPr>
            <w:tcW w:w="2785" w:type="dxa"/>
            <w:vAlign w:val="center"/>
          </w:tcPr>
          <w:p w:rsidR="002717B6" w:rsidRPr="00DE5063" w:rsidRDefault="00300659" w:rsidP="00C74316">
            <w:pPr>
              <w:jc w:val="center"/>
            </w:pPr>
            <w:r>
              <w:t>Evaluating Expressions</w:t>
            </w:r>
          </w:p>
        </w:tc>
        <w:tc>
          <w:tcPr>
            <w:tcW w:w="1890" w:type="dxa"/>
            <w:vAlign w:val="center"/>
          </w:tcPr>
          <w:p w:rsidR="002717B6" w:rsidRDefault="00300659" w:rsidP="00C74316">
            <w:pPr>
              <w:jc w:val="center"/>
            </w:pPr>
            <w:r>
              <w:t>2.2.A1.C A1.1.1.3.1</w:t>
            </w:r>
          </w:p>
          <w:p w:rsidR="00B32843" w:rsidRDefault="00B32843" w:rsidP="00C74316">
            <w:pPr>
              <w:jc w:val="center"/>
            </w:pPr>
            <w:r>
              <w:t>CC.2.1.HS.F.1</w:t>
            </w:r>
          </w:p>
          <w:p w:rsidR="00B32843" w:rsidRDefault="00B32843" w:rsidP="00C74316">
            <w:pPr>
              <w:jc w:val="center"/>
            </w:pPr>
            <w:r>
              <w:t>CC.2.1.HS.F.2</w:t>
            </w:r>
          </w:p>
          <w:p w:rsidR="00B32843" w:rsidRPr="00A73EB8" w:rsidRDefault="00B32843" w:rsidP="00C74316">
            <w:pPr>
              <w:jc w:val="center"/>
            </w:pPr>
            <w:r>
              <w:t>CC.2.2.8.B.1</w:t>
            </w:r>
          </w:p>
        </w:tc>
        <w:tc>
          <w:tcPr>
            <w:tcW w:w="3420" w:type="dxa"/>
            <w:vAlign w:val="center"/>
          </w:tcPr>
          <w:p w:rsidR="00990086" w:rsidRDefault="0030065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absolute value</w:t>
            </w:r>
          </w:p>
          <w:p w:rsidR="00B32843" w:rsidRDefault="00B328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exponents</w:t>
            </w:r>
          </w:p>
          <w:p w:rsidR="00B32843" w:rsidRPr="00A73EB8" w:rsidRDefault="00B3284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</w:t>
            </w:r>
          </w:p>
        </w:tc>
        <w:tc>
          <w:tcPr>
            <w:tcW w:w="3420" w:type="dxa"/>
            <w:vAlign w:val="center"/>
          </w:tcPr>
          <w:p w:rsidR="00C74316" w:rsidRDefault="00C74316" w:rsidP="00C74316">
            <w:pPr>
              <w:jc w:val="center"/>
            </w:pPr>
            <w:r>
              <w:t>Textbook</w:t>
            </w:r>
          </w:p>
          <w:p w:rsidR="00C74316" w:rsidRDefault="00C74316" w:rsidP="00C74316">
            <w:pPr>
              <w:jc w:val="center"/>
            </w:pPr>
            <w:r>
              <w:t>Workbook</w:t>
            </w:r>
          </w:p>
          <w:p w:rsidR="002717B6" w:rsidRDefault="00C74316" w:rsidP="00C74316">
            <w:pPr>
              <w:jc w:val="center"/>
            </w:pPr>
            <w:r>
              <w:t>Worksheets</w:t>
            </w:r>
          </w:p>
          <w:p w:rsidR="00370D00" w:rsidRPr="002F1426" w:rsidRDefault="00370D00" w:rsidP="00C74316">
            <w:pPr>
              <w:jc w:val="center"/>
              <w:rPr>
                <w:b/>
              </w:rPr>
            </w:pPr>
            <w:r>
              <w:t>Study Island</w:t>
            </w:r>
          </w:p>
        </w:tc>
        <w:tc>
          <w:tcPr>
            <w:tcW w:w="2880" w:type="dxa"/>
            <w:vAlign w:val="center"/>
          </w:tcPr>
          <w:p w:rsidR="007736FE" w:rsidRDefault="007736FE" w:rsidP="007736FE">
            <w:pPr>
              <w:spacing w:after="120"/>
              <w:jc w:val="center"/>
            </w:pPr>
            <w:r>
              <w:t>In-class performance</w:t>
            </w:r>
          </w:p>
          <w:p w:rsidR="007736FE" w:rsidRDefault="007736FE" w:rsidP="007736FE">
            <w:pPr>
              <w:spacing w:after="120"/>
              <w:jc w:val="center"/>
            </w:pPr>
            <w:r>
              <w:t>Homework</w:t>
            </w:r>
          </w:p>
          <w:p w:rsidR="007736FE" w:rsidRDefault="007736FE" w:rsidP="007736FE">
            <w:pPr>
              <w:spacing w:after="120"/>
              <w:jc w:val="center"/>
            </w:pPr>
            <w:r>
              <w:t>Quiz</w:t>
            </w:r>
          </w:p>
          <w:p w:rsidR="002717B6" w:rsidRPr="006F205A" w:rsidRDefault="007736FE" w:rsidP="007736FE">
            <w:pPr>
              <w:spacing w:after="120"/>
              <w:jc w:val="center"/>
            </w:pPr>
            <w:r>
              <w:t>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2"/>
  </w:compat>
  <w:rsids>
    <w:rsidRoot w:val="000850C2"/>
    <w:rsid w:val="000850C2"/>
    <w:rsid w:val="001951E8"/>
    <w:rsid w:val="001D5C6A"/>
    <w:rsid w:val="001E1FF2"/>
    <w:rsid w:val="00243906"/>
    <w:rsid w:val="002717B6"/>
    <w:rsid w:val="002A1349"/>
    <w:rsid w:val="002F1426"/>
    <w:rsid w:val="002F1966"/>
    <w:rsid w:val="00300659"/>
    <w:rsid w:val="00370D00"/>
    <w:rsid w:val="003A641B"/>
    <w:rsid w:val="005E38FC"/>
    <w:rsid w:val="00611B54"/>
    <w:rsid w:val="006F205A"/>
    <w:rsid w:val="007736FE"/>
    <w:rsid w:val="007A147C"/>
    <w:rsid w:val="007F0C34"/>
    <w:rsid w:val="0080537B"/>
    <w:rsid w:val="008229BB"/>
    <w:rsid w:val="008902B0"/>
    <w:rsid w:val="0095101E"/>
    <w:rsid w:val="00990086"/>
    <w:rsid w:val="009A0FC1"/>
    <w:rsid w:val="00A73EB8"/>
    <w:rsid w:val="00AC2828"/>
    <w:rsid w:val="00B149C5"/>
    <w:rsid w:val="00B32843"/>
    <w:rsid w:val="00B477DC"/>
    <w:rsid w:val="00B963EA"/>
    <w:rsid w:val="00C74316"/>
    <w:rsid w:val="00C94F98"/>
    <w:rsid w:val="00D4087F"/>
    <w:rsid w:val="00DB305D"/>
    <w:rsid w:val="00DE5063"/>
    <w:rsid w:val="00EC4C44"/>
    <w:rsid w:val="00EE486B"/>
    <w:rsid w:val="00EF1B39"/>
    <w:rsid w:val="00F13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93875"/>
  <w15:docId w15:val="{2FD2AD77-C115-4EB1-9AE6-4A1026B61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13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F3255-D63E-4A93-A6E8-9935D0C9B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47</TotalTime>
  <Pages>2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Gleim, Debra</cp:lastModifiedBy>
  <cp:revision>9</cp:revision>
  <dcterms:created xsi:type="dcterms:W3CDTF">2017-02-03T14:02:00Z</dcterms:created>
  <dcterms:modified xsi:type="dcterms:W3CDTF">2017-11-13T22:42:00Z</dcterms:modified>
</cp:coreProperties>
</file>