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0B6022">
        <w:rPr>
          <w:u w:val="single"/>
        </w:rPr>
        <w:t>Math 8- Pre-Algebra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0B6022">
        <w:rPr>
          <w:u w:val="single"/>
        </w:rPr>
        <w:t>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0B602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0B6022">
              <w:t>Volume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417296">
              <w:t xml:space="preserve">1 Lesson – 5 days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0B6022">
              <w:t>How do I apply appropriate formulas to find the volume of geometric solids?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0B6022" w:rsidP="00A5565A">
            <w:pPr>
              <w:jc w:val="center"/>
            </w:pPr>
            <w:r>
              <w:t>Applying formulas for the volumes of cones, cylinders, and spheres to solve real world problems</w:t>
            </w:r>
          </w:p>
        </w:tc>
        <w:tc>
          <w:tcPr>
            <w:tcW w:w="1890" w:type="dxa"/>
            <w:vAlign w:val="center"/>
          </w:tcPr>
          <w:p w:rsidR="00A73EB8" w:rsidRDefault="000B6022" w:rsidP="00A5565A">
            <w:pPr>
              <w:jc w:val="center"/>
            </w:pPr>
            <w:r>
              <w:t>CC.2.3.8.A.1</w:t>
            </w:r>
          </w:p>
          <w:p w:rsidR="000B6022" w:rsidRPr="00A73EB8" w:rsidRDefault="000B6022" w:rsidP="00A5565A">
            <w:pPr>
              <w:jc w:val="center"/>
            </w:pPr>
            <w:r>
              <w:t>M08.C-G.3.1.1.</w:t>
            </w:r>
          </w:p>
        </w:tc>
        <w:tc>
          <w:tcPr>
            <w:tcW w:w="3420" w:type="dxa"/>
            <w:vAlign w:val="center"/>
          </w:tcPr>
          <w:p w:rsidR="00990086" w:rsidRDefault="000B602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cone</w:t>
            </w:r>
          </w:p>
          <w:p w:rsidR="000B6022" w:rsidRDefault="000B602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cylinder</w:t>
            </w:r>
          </w:p>
          <w:p w:rsidR="000B6022" w:rsidRPr="00A73EB8" w:rsidRDefault="000B602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sphere</w:t>
            </w:r>
          </w:p>
        </w:tc>
        <w:tc>
          <w:tcPr>
            <w:tcW w:w="3420" w:type="dxa"/>
            <w:vAlign w:val="center"/>
          </w:tcPr>
          <w:p w:rsidR="00A73EB8" w:rsidRDefault="00417296" w:rsidP="00A5565A">
            <w:pPr>
              <w:jc w:val="center"/>
            </w:pPr>
            <w:r>
              <w:t>Formula Sheet</w:t>
            </w:r>
          </w:p>
          <w:p w:rsidR="00417296" w:rsidRDefault="00417296" w:rsidP="00A5565A">
            <w:pPr>
              <w:jc w:val="center"/>
            </w:pPr>
            <w:r>
              <w:t>Word Problems</w:t>
            </w:r>
          </w:p>
          <w:p w:rsidR="00417296" w:rsidRDefault="00417296" w:rsidP="00A5565A">
            <w:pPr>
              <w:jc w:val="center"/>
            </w:pPr>
            <w:r>
              <w:t>Study Island</w:t>
            </w:r>
          </w:p>
          <w:p w:rsidR="00417296" w:rsidRPr="002F1426" w:rsidRDefault="00417296" w:rsidP="00A5565A">
            <w:pPr>
              <w:jc w:val="center"/>
              <w:rPr>
                <w:b/>
              </w:rPr>
            </w:pPr>
            <w:proofErr w:type="spellStart"/>
            <w:r>
              <w:t>Kahoot</w:t>
            </w:r>
            <w:proofErr w:type="spellEnd"/>
          </w:p>
        </w:tc>
        <w:tc>
          <w:tcPr>
            <w:tcW w:w="2880" w:type="dxa"/>
            <w:vAlign w:val="center"/>
          </w:tcPr>
          <w:p w:rsidR="00A73EB8" w:rsidRDefault="00417296" w:rsidP="00417296">
            <w:pPr>
              <w:jc w:val="center"/>
            </w:pPr>
            <w:r>
              <w:t>Real-World Applications</w:t>
            </w:r>
          </w:p>
          <w:p w:rsidR="00417296" w:rsidRPr="00DB305D" w:rsidRDefault="00417296" w:rsidP="00417296">
            <w:pPr>
              <w:jc w:val="center"/>
              <w:rPr>
                <w:sz w:val="18"/>
              </w:rPr>
            </w:pPr>
            <w:r>
              <w:t xml:space="preserve">Quizzes 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  <w:bookmarkStart w:id="0" w:name="_GoBack"/>
      <w:bookmarkEnd w:id="0"/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B6022"/>
    <w:rsid w:val="001951E8"/>
    <w:rsid w:val="001E1FF2"/>
    <w:rsid w:val="00243906"/>
    <w:rsid w:val="002717B6"/>
    <w:rsid w:val="002F1426"/>
    <w:rsid w:val="002F1966"/>
    <w:rsid w:val="00417296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5D825F-ACFE-425A-B8F9-BADAD134E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Milsteen, Milsteen</cp:lastModifiedBy>
  <cp:revision>3</cp:revision>
  <dcterms:created xsi:type="dcterms:W3CDTF">2017-02-03T13:59:00Z</dcterms:created>
  <dcterms:modified xsi:type="dcterms:W3CDTF">2017-06-15T13:45:00Z</dcterms:modified>
</cp:coreProperties>
</file>