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6AF4">
        <w:rPr>
          <w:u w:val="single"/>
        </w:rPr>
        <w:t>Math 8- Pre-Algebra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E16AF4">
        <w:rPr>
          <w:u w:val="single"/>
        </w:rPr>
        <w:t>8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16AF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6AF4">
              <w:t>Transformational Geometry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B0FB6">
              <w:t xml:space="preserve">4 Concepts </w:t>
            </w:r>
            <w:r w:rsidR="00307ADE">
              <w:t>–</w:t>
            </w:r>
            <w:r w:rsidR="003B0FB6">
              <w:t xml:space="preserve"> </w:t>
            </w:r>
            <w:r w:rsidR="00307ADE">
              <w:t>12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16AF4">
              <w:t>How do I transform figures and describe those transformations to show similarity or congruence?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16AF4" w:rsidP="00A5565A">
            <w:pPr>
              <w:jc w:val="center"/>
            </w:pPr>
            <w:r>
              <w:t>Identifying and applying properties of rotations, reflections, and translations</w:t>
            </w:r>
          </w:p>
        </w:tc>
        <w:tc>
          <w:tcPr>
            <w:tcW w:w="1890" w:type="dxa"/>
            <w:vAlign w:val="center"/>
          </w:tcPr>
          <w:p w:rsidR="00A73EB8" w:rsidRDefault="00E16AF4" w:rsidP="00A5565A">
            <w:pPr>
              <w:jc w:val="center"/>
            </w:pPr>
            <w:r>
              <w:t>CC.2.3.8-A.2</w:t>
            </w:r>
          </w:p>
          <w:p w:rsidR="00E16AF4" w:rsidRPr="00A73EB8" w:rsidRDefault="00E16AF4" w:rsidP="00A5565A">
            <w:pPr>
              <w:jc w:val="center"/>
            </w:pPr>
            <w:r>
              <w:t>M08.C-G.1.1.1</w:t>
            </w:r>
          </w:p>
        </w:tc>
        <w:tc>
          <w:tcPr>
            <w:tcW w:w="3420" w:type="dxa"/>
            <w:vAlign w:val="center"/>
          </w:tcPr>
          <w:p w:rsidR="00990086" w:rsidRDefault="00E16AF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transformation</w:t>
            </w:r>
          </w:p>
          <w:p w:rsidR="00E16AF4" w:rsidRDefault="00E16AF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rotation</w:t>
            </w:r>
          </w:p>
          <w:p w:rsidR="00E16AF4" w:rsidRDefault="00E16AF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  <w:p w:rsidR="00E16AF4" w:rsidRDefault="00E16AF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translation</w:t>
            </w:r>
          </w:p>
          <w:p w:rsidR="00E16AF4" w:rsidRDefault="00E16AF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image</w:t>
            </w:r>
          </w:p>
          <w:p w:rsidR="00E16AF4" w:rsidRDefault="00E16AF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of reflection</w:t>
            </w:r>
          </w:p>
          <w:p w:rsidR="00E16AF4" w:rsidRDefault="00E16AF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center of rotation</w:t>
            </w:r>
          </w:p>
          <w:p w:rsidR="00E16AF4" w:rsidRPr="00A73EB8" w:rsidRDefault="00E16AF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 of rotation</w:t>
            </w:r>
          </w:p>
        </w:tc>
        <w:tc>
          <w:tcPr>
            <w:tcW w:w="3420" w:type="dxa"/>
            <w:vAlign w:val="center"/>
          </w:tcPr>
          <w:p w:rsidR="003B0FB6" w:rsidRDefault="003B0FB6" w:rsidP="003B0FB6">
            <w:pPr>
              <w:jc w:val="center"/>
            </w:pPr>
            <w:r>
              <w:t>Flip and Slide</w:t>
            </w:r>
          </w:p>
          <w:p w:rsidR="003B0FB6" w:rsidRDefault="003B0FB6" w:rsidP="003B0FB6">
            <w:pPr>
              <w:jc w:val="center"/>
            </w:pPr>
            <w:r>
              <w:t>Graphic Organizer</w:t>
            </w:r>
          </w:p>
          <w:p w:rsidR="003B0FB6" w:rsidRPr="002F1426" w:rsidRDefault="003B0FB6" w:rsidP="003B0FB6">
            <w:pPr>
              <w:jc w:val="center"/>
              <w:rPr>
                <w:b/>
              </w:rPr>
            </w:pPr>
            <w:r>
              <w:t>Finish Line Workbook</w:t>
            </w:r>
          </w:p>
        </w:tc>
        <w:tc>
          <w:tcPr>
            <w:tcW w:w="2880" w:type="dxa"/>
            <w:vAlign w:val="center"/>
          </w:tcPr>
          <w:p w:rsidR="003B0FB6" w:rsidRDefault="003B0FB6" w:rsidP="003B0FB6">
            <w:pPr>
              <w:jc w:val="center"/>
            </w:pPr>
            <w:r>
              <w:t>Quiz/HW</w:t>
            </w:r>
          </w:p>
          <w:p w:rsidR="00A73EB8" w:rsidRPr="00DB305D" w:rsidRDefault="003B0FB6" w:rsidP="003B0FB6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16AF4" w:rsidP="00A5565A">
            <w:pPr>
              <w:jc w:val="center"/>
            </w:pPr>
            <w:r>
              <w:t>Describing a sequence of transformations that preserves the congruence between a 2D figure and its image</w:t>
            </w:r>
          </w:p>
        </w:tc>
        <w:tc>
          <w:tcPr>
            <w:tcW w:w="1890" w:type="dxa"/>
            <w:vAlign w:val="center"/>
          </w:tcPr>
          <w:p w:rsidR="0080537B" w:rsidRDefault="00E16AF4" w:rsidP="00A5565A">
            <w:pPr>
              <w:jc w:val="center"/>
            </w:pPr>
            <w:r>
              <w:t>CC.2.3.8.A.2</w:t>
            </w:r>
          </w:p>
          <w:p w:rsidR="00E16AF4" w:rsidRPr="00A73EB8" w:rsidRDefault="00E16AF4" w:rsidP="00A5565A">
            <w:pPr>
              <w:jc w:val="center"/>
            </w:pPr>
            <w:r>
              <w:t>M08.C-G.1.1.2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740E6E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B0FB6" w:rsidRDefault="003B0FB6" w:rsidP="003B0FB6">
            <w:pPr>
              <w:jc w:val="center"/>
            </w:pPr>
            <w:r>
              <w:t>Graphic Organizer</w:t>
            </w:r>
          </w:p>
          <w:p w:rsidR="003B0FB6" w:rsidRDefault="003B0FB6" w:rsidP="003B0FB6">
            <w:pPr>
              <w:jc w:val="center"/>
            </w:pPr>
            <w:r>
              <w:t>True/False</w:t>
            </w:r>
          </w:p>
          <w:p w:rsidR="0080537B" w:rsidRPr="002F1426" w:rsidRDefault="003B0FB6" w:rsidP="003B0FB6">
            <w:pPr>
              <w:jc w:val="center"/>
              <w:rPr>
                <w:b/>
              </w:rPr>
            </w:pPr>
            <w:r>
              <w:t>Finish Line Workbook</w:t>
            </w:r>
          </w:p>
        </w:tc>
        <w:tc>
          <w:tcPr>
            <w:tcW w:w="2880" w:type="dxa"/>
            <w:vAlign w:val="center"/>
          </w:tcPr>
          <w:p w:rsidR="003B0FB6" w:rsidRDefault="003B0FB6" w:rsidP="003B0FB6">
            <w:pPr>
              <w:jc w:val="center"/>
            </w:pPr>
            <w:r>
              <w:t>Quiz/HW</w:t>
            </w:r>
          </w:p>
          <w:p w:rsidR="0080537B" w:rsidRPr="00DB305D" w:rsidRDefault="003B0FB6" w:rsidP="003B0FB6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16AF4" w:rsidP="00A5565A">
            <w:pPr>
              <w:jc w:val="center"/>
            </w:pPr>
            <w:r>
              <w:t>Transforming 2D figures using coordinates. (dilations, reflections, rotations, translations)</w:t>
            </w:r>
          </w:p>
        </w:tc>
        <w:tc>
          <w:tcPr>
            <w:tcW w:w="1890" w:type="dxa"/>
            <w:vAlign w:val="center"/>
          </w:tcPr>
          <w:p w:rsidR="0080537B" w:rsidRDefault="00E16AF4" w:rsidP="00A5565A">
            <w:pPr>
              <w:jc w:val="center"/>
            </w:pPr>
            <w:r>
              <w:t>CC.2.3.8.A.2</w:t>
            </w:r>
          </w:p>
          <w:p w:rsidR="00E16AF4" w:rsidRPr="00A73EB8" w:rsidRDefault="00E16AF4" w:rsidP="00A5565A">
            <w:pPr>
              <w:jc w:val="center"/>
            </w:pPr>
            <w:r>
              <w:t>M08.C-G.1.1.3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740E6E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B0FB6" w:rsidRDefault="003B0FB6" w:rsidP="003B0FB6">
            <w:pPr>
              <w:jc w:val="center"/>
            </w:pPr>
            <w:r>
              <w:t>Graphic Organizer</w:t>
            </w:r>
          </w:p>
          <w:p w:rsidR="0080537B" w:rsidRPr="002F1426" w:rsidRDefault="003B0FB6" w:rsidP="003B0FB6">
            <w:pPr>
              <w:jc w:val="center"/>
              <w:rPr>
                <w:b/>
              </w:rPr>
            </w:pPr>
            <w:r>
              <w:t>Finish Line Workbook</w:t>
            </w:r>
          </w:p>
        </w:tc>
        <w:tc>
          <w:tcPr>
            <w:tcW w:w="2880" w:type="dxa"/>
            <w:vAlign w:val="center"/>
          </w:tcPr>
          <w:p w:rsidR="003B0FB6" w:rsidRDefault="003B0FB6" w:rsidP="003B0FB6">
            <w:pPr>
              <w:jc w:val="center"/>
            </w:pPr>
            <w:r>
              <w:t>Quiz/HW</w:t>
            </w:r>
          </w:p>
          <w:p w:rsidR="0080537B" w:rsidRPr="003B0FB6" w:rsidRDefault="003B0FB6" w:rsidP="003B0FB6">
            <w:pPr>
              <w:jc w:val="center"/>
            </w:pPr>
            <w:r>
              <w:t>Informal Assessments Transformation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16AF4" w:rsidP="00A5565A">
            <w:pPr>
              <w:jc w:val="center"/>
            </w:pPr>
            <w:r>
              <w:t>Describing a sequence of transformations that exhibits the similarity between a 2D figure and its image</w:t>
            </w:r>
          </w:p>
        </w:tc>
        <w:tc>
          <w:tcPr>
            <w:tcW w:w="1890" w:type="dxa"/>
            <w:vAlign w:val="center"/>
          </w:tcPr>
          <w:p w:rsidR="002717B6" w:rsidRDefault="00E16AF4" w:rsidP="00A5565A">
            <w:pPr>
              <w:jc w:val="center"/>
            </w:pPr>
            <w:r>
              <w:t>CC.2.3.8.A.2</w:t>
            </w:r>
          </w:p>
          <w:p w:rsidR="00E16AF4" w:rsidRPr="00A73EB8" w:rsidRDefault="00E16AF4" w:rsidP="00A5565A">
            <w:pPr>
              <w:jc w:val="center"/>
            </w:pPr>
            <w:r>
              <w:t>M08.C-G.1.1.4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740E6E">
            <w:pPr>
              <w:pStyle w:val="ListParagraph"/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3B0FB6" w:rsidRDefault="003B0FB6" w:rsidP="003B0FB6">
            <w:pPr>
              <w:jc w:val="center"/>
            </w:pPr>
            <w:r>
              <w:t>Graphic Organizer</w:t>
            </w:r>
          </w:p>
          <w:p w:rsidR="003B0FB6" w:rsidRDefault="003B0FB6" w:rsidP="003B0FB6">
            <w:pPr>
              <w:jc w:val="center"/>
            </w:pPr>
            <w:r>
              <w:t>Congruence vs. Similarity</w:t>
            </w:r>
          </w:p>
          <w:p w:rsidR="002717B6" w:rsidRPr="002F1426" w:rsidRDefault="003B0FB6" w:rsidP="003B0FB6">
            <w:pPr>
              <w:jc w:val="center"/>
              <w:rPr>
                <w:b/>
              </w:rPr>
            </w:pPr>
            <w:r>
              <w:t>Finish Line Workbook</w:t>
            </w:r>
          </w:p>
        </w:tc>
        <w:tc>
          <w:tcPr>
            <w:tcW w:w="2880" w:type="dxa"/>
            <w:vAlign w:val="center"/>
          </w:tcPr>
          <w:p w:rsidR="003B0FB6" w:rsidRDefault="003B0FB6" w:rsidP="003B0FB6">
            <w:pPr>
              <w:jc w:val="center"/>
            </w:pPr>
            <w:r>
              <w:t>Quiz/HW</w:t>
            </w:r>
          </w:p>
          <w:p w:rsidR="002717B6" w:rsidRDefault="003B0FB6" w:rsidP="003B0FB6">
            <w:pPr>
              <w:jc w:val="center"/>
            </w:pPr>
            <w:r>
              <w:t>Informal Assessments</w:t>
            </w:r>
          </w:p>
          <w:p w:rsidR="003B0FB6" w:rsidRDefault="003B0FB6" w:rsidP="003B0FB6">
            <w:pPr>
              <w:jc w:val="center"/>
            </w:pPr>
            <w:r>
              <w:t>Backyard Project</w:t>
            </w:r>
          </w:p>
          <w:p w:rsidR="003B0FB6" w:rsidRDefault="003B0FB6" w:rsidP="003B0FB6">
            <w:pPr>
              <w:jc w:val="center"/>
            </w:pPr>
            <w:r>
              <w:t>Tessellation Project</w:t>
            </w:r>
          </w:p>
          <w:p w:rsidR="003B0FB6" w:rsidRPr="00DB305D" w:rsidRDefault="003B0FB6" w:rsidP="003B0FB6">
            <w:pPr>
              <w:jc w:val="center"/>
              <w:rPr>
                <w:sz w:val="18"/>
              </w:rPr>
            </w:pPr>
            <w:r>
              <w:t>*End of Unit Test*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07ADE"/>
    <w:rsid w:val="003B0FB6"/>
    <w:rsid w:val="005923F5"/>
    <w:rsid w:val="005E38FC"/>
    <w:rsid w:val="00611B54"/>
    <w:rsid w:val="00740E6E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16AF4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A40B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6E827-0B22-4057-A4BD-FECC219A5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Ludwick, Jessica</cp:lastModifiedBy>
  <cp:revision>6</cp:revision>
  <dcterms:created xsi:type="dcterms:W3CDTF">2017-02-03T13:56:00Z</dcterms:created>
  <dcterms:modified xsi:type="dcterms:W3CDTF">2017-09-22T16:59:00Z</dcterms:modified>
</cp:coreProperties>
</file>