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5343A">
        <w:rPr>
          <w:u w:val="single"/>
        </w:rPr>
        <w:t>Life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5343A">
        <w:rPr>
          <w:u w:val="single"/>
        </w:rPr>
        <w:t>7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5343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5343A">
              <w:t>Plant Kingdom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426A8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75343A">
              <w:t>How do plants interact with their environment?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5343A" w:rsidP="00A5565A">
            <w:pPr>
              <w:jc w:val="center"/>
            </w:pPr>
            <w:r>
              <w:t>Characteristics</w:t>
            </w:r>
            <w:r w:rsidR="00C456DB">
              <w:t xml:space="preserve"> of Plants</w:t>
            </w:r>
          </w:p>
        </w:tc>
        <w:tc>
          <w:tcPr>
            <w:tcW w:w="1890" w:type="dxa"/>
            <w:vAlign w:val="center"/>
          </w:tcPr>
          <w:p w:rsidR="003F1ED9" w:rsidRPr="003F1ED9" w:rsidRDefault="003F1ED9" w:rsidP="003F1ED9">
            <w:pPr>
              <w:jc w:val="center"/>
            </w:pPr>
            <w:r w:rsidRPr="003F1ED9">
              <w:t>3.1.6.A1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3.1.7.A1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3.1.6.A2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3.1.7.A2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3.1.7.A3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3.1.6.A4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3.1.7.A4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3.1.6.A5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3.1.7.A5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3.1.6.A6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3.1.7.A6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3.1.7.A7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3.1.6.A8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3.1.7.A8</w:t>
            </w:r>
          </w:p>
          <w:p w:rsidR="00A73EB8" w:rsidRPr="00A73EB8" w:rsidRDefault="003F1ED9" w:rsidP="003F1ED9">
            <w:pPr>
              <w:jc w:val="center"/>
            </w:pPr>
            <w:r w:rsidRPr="003F1ED9">
              <w:t>3.1.7.A9</w:t>
            </w:r>
          </w:p>
        </w:tc>
        <w:tc>
          <w:tcPr>
            <w:tcW w:w="3420" w:type="dxa"/>
            <w:vAlign w:val="center"/>
          </w:tcPr>
          <w:p w:rsidR="00990086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vascular tissue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xylem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phloem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cambium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transpiration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leaves</w:t>
            </w:r>
          </w:p>
          <w:p w:rsidR="00696C46" w:rsidRDefault="00696C46" w:rsidP="00696C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stomata</w:t>
            </w:r>
          </w:p>
          <w:p w:rsidR="00696C46" w:rsidRDefault="00696C46" w:rsidP="00696C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guard cells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cuticle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roots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fibrous root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taproot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stems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herbaceous stem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woody stem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flowers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bookmarkStart w:id="0" w:name="_GoBack"/>
            <w:bookmarkEnd w:id="0"/>
            <w:r>
              <w:t>monocot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dicot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seed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embryo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cotyledon</w:t>
            </w:r>
          </w:p>
          <w:p w:rsidR="0075343A" w:rsidRPr="00A73EB8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seed coat</w:t>
            </w:r>
          </w:p>
        </w:tc>
        <w:tc>
          <w:tcPr>
            <w:tcW w:w="3420" w:type="dxa"/>
            <w:vAlign w:val="center"/>
          </w:tcPr>
          <w:p w:rsidR="00A73EB8" w:rsidRDefault="009426A8" w:rsidP="00A5565A">
            <w:pPr>
              <w:jc w:val="center"/>
            </w:pPr>
            <w:r>
              <w:t>PowerPoints</w:t>
            </w:r>
          </w:p>
          <w:p w:rsidR="009426A8" w:rsidRDefault="009426A8" w:rsidP="00A5565A">
            <w:pPr>
              <w:jc w:val="center"/>
            </w:pPr>
            <w:r>
              <w:t>Online Resources</w:t>
            </w:r>
          </w:p>
          <w:p w:rsidR="009426A8" w:rsidRDefault="009426A8" w:rsidP="00A5565A">
            <w:pPr>
              <w:jc w:val="center"/>
            </w:pPr>
            <w:r>
              <w:t>Seed Plant Activity</w:t>
            </w:r>
          </w:p>
          <w:p w:rsidR="009426A8" w:rsidRPr="002F1426" w:rsidRDefault="009426A8" w:rsidP="00A5565A">
            <w:pPr>
              <w:jc w:val="center"/>
              <w:rPr>
                <w:b/>
              </w:rPr>
            </w:pPr>
            <w:r>
              <w:t>Flower Dissection</w:t>
            </w:r>
          </w:p>
        </w:tc>
        <w:tc>
          <w:tcPr>
            <w:tcW w:w="2880" w:type="dxa"/>
            <w:vAlign w:val="center"/>
          </w:tcPr>
          <w:p w:rsidR="00A73EB8" w:rsidRDefault="009426A8" w:rsidP="00A5565A">
            <w:pPr>
              <w:spacing w:after="120"/>
              <w:jc w:val="center"/>
            </w:pPr>
            <w:r>
              <w:t>Quest Checks</w:t>
            </w:r>
          </w:p>
          <w:p w:rsidR="009426A8" w:rsidRDefault="009426A8" w:rsidP="00A5565A">
            <w:pPr>
              <w:spacing w:after="120"/>
              <w:jc w:val="center"/>
            </w:pPr>
            <w:r>
              <w:t>Flower Dissection</w:t>
            </w:r>
          </w:p>
          <w:p w:rsidR="009426A8" w:rsidRPr="00DB305D" w:rsidRDefault="009426A8" w:rsidP="00A5565A">
            <w:pPr>
              <w:spacing w:after="120"/>
              <w:jc w:val="center"/>
              <w:rPr>
                <w:sz w:val="18"/>
              </w:rPr>
            </w:pPr>
            <w:r>
              <w:t>Plant Common 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456DB" w:rsidP="00A5565A">
            <w:pPr>
              <w:jc w:val="center"/>
            </w:pPr>
            <w:r>
              <w:t xml:space="preserve">Plant </w:t>
            </w:r>
            <w:r w:rsidR="0075343A">
              <w:t>Processes</w:t>
            </w:r>
          </w:p>
        </w:tc>
        <w:tc>
          <w:tcPr>
            <w:tcW w:w="1890" w:type="dxa"/>
            <w:vAlign w:val="center"/>
          </w:tcPr>
          <w:p w:rsidR="003F1ED9" w:rsidRPr="003F1ED9" w:rsidRDefault="003F1ED9" w:rsidP="003F1ED9">
            <w:pPr>
              <w:jc w:val="center"/>
            </w:pPr>
            <w:r w:rsidRPr="003F1ED9">
              <w:t>3.1.6.A1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3.1.7.A1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3.1.6.A2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3.1.7.A2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3.1.7.A3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3.1.6.A4</w:t>
            </w:r>
          </w:p>
          <w:p w:rsidR="003F1ED9" w:rsidRPr="003F1ED9" w:rsidRDefault="003F1ED9" w:rsidP="003F1ED9">
            <w:pPr>
              <w:jc w:val="center"/>
            </w:pPr>
            <w:r w:rsidRPr="003F1ED9">
              <w:lastRenderedPageBreak/>
              <w:t>3.1.7.A4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3.1.6.A5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3.1.7.A5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3.1.6.A6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3.1.7.A6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3.1.7.A7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3.1.6.A8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3.1.7.A8</w:t>
            </w:r>
          </w:p>
          <w:p w:rsidR="0080537B" w:rsidRPr="00A73EB8" w:rsidRDefault="003F1ED9" w:rsidP="003F1ED9">
            <w:pPr>
              <w:jc w:val="center"/>
            </w:pPr>
            <w:r w:rsidRPr="003F1ED9">
              <w:t>3.1.7.A9</w:t>
            </w:r>
          </w:p>
        </w:tc>
        <w:tc>
          <w:tcPr>
            <w:tcW w:w="3420" w:type="dxa"/>
            <w:vAlign w:val="center"/>
          </w:tcPr>
          <w:p w:rsidR="00990086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photosynthesis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chlorophyll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fertilization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sporophyte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gametophyte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spores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seed dispersal</w:t>
            </w:r>
          </w:p>
          <w:p w:rsidR="0075343A" w:rsidRPr="00A73EB8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germination</w:t>
            </w:r>
          </w:p>
        </w:tc>
        <w:tc>
          <w:tcPr>
            <w:tcW w:w="3420" w:type="dxa"/>
            <w:vAlign w:val="center"/>
          </w:tcPr>
          <w:p w:rsidR="009426A8" w:rsidRDefault="009426A8" w:rsidP="009426A8">
            <w:pPr>
              <w:jc w:val="center"/>
            </w:pPr>
            <w:r>
              <w:lastRenderedPageBreak/>
              <w:t>PowerPoints</w:t>
            </w:r>
          </w:p>
          <w:p w:rsidR="0080537B" w:rsidRDefault="009426A8" w:rsidP="009426A8">
            <w:pPr>
              <w:jc w:val="center"/>
            </w:pPr>
            <w:r>
              <w:t>Online Resources</w:t>
            </w:r>
          </w:p>
          <w:p w:rsidR="009426A8" w:rsidRPr="002F1426" w:rsidRDefault="009426A8" w:rsidP="009426A8">
            <w:pPr>
              <w:jc w:val="center"/>
              <w:rPr>
                <w:b/>
              </w:rPr>
            </w:pPr>
            <w:r>
              <w:t>Seed Dispersal Activity</w:t>
            </w:r>
          </w:p>
        </w:tc>
        <w:tc>
          <w:tcPr>
            <w:tcW w:w="2880" w:type="dxa"/>
            <w:vAlign w:val="center"/>
          </w:tcPr>
          <w:p w:rsidR="009426A8" w:rsidRDefault="009426A8" w:rsidP="009426A8">
            <w:pPr>
              <w:spacing w:after="120"/>
              <w:jc w:val="center"/>
            </w:pPr>
            <w:r>
              <w:t>Quest Checks</w:t>
            </w:r>
          </w:p>
          <w:p w:rsidR="0080537B" w:rsidRPr="00DB305D" w:rsidRDefault="009426A8" w:rsidP="009426A8">
            <w:pPr>
              <w:spacing w:after="120"/>
              <w:jc w:val="center"/>
              <w:rPr>
                <w:sz w:val="18"/>
              </w:rPr>
            </w:pPr>
            <w:r>
              <w:t>Plant Common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456DB" w:rsidP="00A5565A">
            <w:pPr>
              <w:jc w:val="center"/>
            </w:pPr>
            <w:r>
              <w:t xml:space="preserve">Agricultural </w:t>
            </w:r>
            <w:r w:rsidR="0075343A">
              <w:t>Technologies</w:t>
            </w:r>
          </w:p>
        </w:tc>
        <w:tc>
          <w:tcPr>
            <w:tcW w:w="1890" w:type="dxa"/>
            <w:vAlign w:val="center"/>
          </w:tcPr>
          <w:p w:rsidR="006E6B8D" w:rsidRDefault="006E6B8D" w:rsidP="003F1ED9">
            <w:pPr>
              <w:jc w:val="center"/>
            </w:pPr>
            <w:r>
              <w:t>4.4.7.D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3.1.6.A1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3.1.7.A1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3.1.6.A2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3.1.7.A2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3.1.7.A3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3.1.6.A4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3.1.7.A4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3.1.6.A5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3.1.7.A5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3.1.6.A6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3.1.7.A6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3.1.7.A7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3.1.6.A8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3.1.7.A8</w:t>
            </w:r>
          </w:p>
          <w:p w:rsidR="0080537B" w:rsidRPr="00A73EB8" w:rsidRDefault="003F1ED9" w:rsidP="003F1ED9">
            <w:pPr>
              <w:jc w:val="center"/>
            </w:pPr>
            <w:r w:rsidRPr="003F1ED9">
              <w:t>3.1.7.A9</w:t>
            </w:r>
          </w:p>
        </w:tc>
        <w:tc>
          <w:tcPr>
            <w:tcW w:w="3420" w:type="dxa"/>
            <w:vAlign w:val="center"/>
          </w:tcPr>
          <w:p w:rsidR="00990086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precision farming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hydroponics</w:t>
            </w:r>
          </w:p>
          <w:p w:rsidR="0075343A" w:rsidRPr="00A73EB8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 engineering</w:t>
            </w:r>
          </w:p>
        </w:tc>
        <w:tc>
          <w:tcPr>
            <w:tcW w:w="3420" w:type="dxa"/>
            <w:vAlign w:val="center"/>
          </w:tcPr>
          <w:p w:rsidR="009426A8" w:rsidRDefault="009426A8" w:rsidP="009426A8">
            <w:pPr>
              <w:jc w:val="center"/>
            </w:pPr>
            <w:r>
              <w:t>PowerPoints</w:t>
            </w:r>
          </w:p>
          <w:p w:rsidR="0080537B" w:rsidRPr="002F1426" w:rsidRDefault="009426A8" w:rsidP="009426A8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9426A8" w:rsidRDefault="009426A8" w:rsidP="009426A8">
            <w:pPr>
              <w:spacing w:after="120"/>
              <w:jc w:val="center"/>
            </w:pPr>
            <w:r>
              <w:t>Quest Checks</w:t>
            </w:r>
          </w:p>
          <w:p w:rsidR="0080537B" w:rsidRPr="00DB305D" w:rsidRDefault="009426A8" w:rsidP="009426A8">
            <w:pPr>
              <w:spacing w:after="120"/>
              <w:jc w:val="center"/>
              <w:rPr>
                <w:sz w:val="18"/>
              </w:rPr>
            </w:pPr>
            <w:r>
              <w:t>Plant Common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C456DB" w:rsidP="00A5565A">
            <w:pPr>
              <w:jc w:val="center"/>
            </w:pPr>
            <w:r>
              <w:t xml:space="preserve">Plant </w:t>
            </w:r>
            <w:r w:rsidR="0075343A">
              <w:t>Classification</w:t>
            </w:r>
          </w:p>
        </w:tc>
        <w:tc>
          <w:tcPr>
            <w:tcW w:w="1890" w:type="dxa"/>
            <w:vAlign w:val="center"/>
          </w:tcPr>
          <w:p w:rsidR="003F1ED9" w:rsidRPr="003F1ED9" w:rsidRDefault="003F1ED9" w:rsidP="003F1ED9">
            <w:pPr>
              <w:jc w:val="center"/>
            </w:pPr>
            <w:r w:rsidRPr="003F1ED9">
              <w:t>3.1.6.A1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3.1.7.A1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3.1.6.A2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3.1.7.A2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3.1.7.A3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3.1.6.A4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3.1.7.A4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3.1.6.A5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3.1.7.A5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3.1.6.A6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3.1.7.A6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3.1.7.A7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3.1.6.A8</w:t>
            </w:r>
          </w:p>
          <w:p w:rsidR="003F1ED9" w:rsidRPr="003F1ED9" w:rsidRDefault="003F1ED9" w:rsidP="003F1ED9">
            <w:pPr>
              <w:jc w:val="center"/>
            </w:pPr>
            <w:r w:rsidRPr="003F1ED9">
              <w:t>3.1.7.A8</w:t>
            </w:r>
          </w:p>
          <w:p w:rsidR="002717B6" w:rsidRPr="00A73EB8" w:rsidRDefault="003F1ED9" w:rsidP="003F1ED9">
            <w:pPr>
              <w:jc w:val="center"/>
            </w:pPr>
            <w:r w:rsidRPr="003F1ED9">
              <w:t>3.1.7.A9</w:t>
            </w:r>
          </w:p>
        </w:tc>
        <w:tc>
          <w:tcPr>
            <w:tcW w:w="3420" w:type="dxa"/>
            <w:vAlign w:val="center"/>
          </w:tcPr>
          <w:p w:rsidR="00990086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seedless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angiosperms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gymnosperms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vascular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non-vascular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moss</w:t>
            </w:r>
          </w:p>
          <w:p w:rsidR="0075343A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rhizoid</w:t>
            </w:r>
          </w:p>
          <w:p w:rsidR="0075343A" w:rsidRPr="00A73EB8" w:rsidRDefault="0075343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fern</w:t>
            </w:r>
          </w:p>
        </w:tc>
        <w:tc>
          <w:tcPr>
            <w:tcW w:w="3420" w:type="dxa"/>
            <w:vAlign w:val="center"/>
          </w:tcPr>
          <w:p w:rsidR="009426A8" w:rsidRDefault="009426A8" w:rsidP="009426A8">
            <w:pPr>
              <w:jc w:val="center"/>
            </w:pPr>
            <w:r>
              <w:t>PowerPoints</w:t>
            </w:r>
          </w:p>
          <w:p w:rsidR="002717B6" w:rsidRPr="002F1426" w:rsidRDefault="009426A8" w:rsidP="009426A8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9426A8" w:rsidRDefault="009426A8" w:rsidP="009426A8">
            <w:pPr>
              <w:spacing w:after="120"/>
              <w:jc w:val="center"/>
            </w:pPr>
            <w:r>
              <w:t>Quest Checks</w:t>
            </w:r>
          </w:p>
          <w:p w:rsidR="002717B6" w:rsidRPr="00DB305D" w:rsidRDefault="009426A8" w:rsidP="009426A8">
            <w:pPr>
              <w:spacing w:after="120"/>
              <w:jc w:val="center"/>
              <w:rPr>
                <w:sz w:val="18"/>
              </w:rPr>
            </w:pPr>
            <w:r>
              <w:t>Plant Common Assessment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F1ED9"/>
    <w:rsid w:val="005E38FC"/>
    <w:rsid w:val="00611B54"/>
    <w:rsid w:val="00696C46"/>
    <w:rsid w:val="006E6B8D"/>
    <w:rsid w:val="0075343A"/>
    <w:rsid w:val="007A147C"/>
    <w:rsid w:val="007F0C34"/>
    <w:rsid w:val="0080537B"/>
    <w:rsid w:val="008902B0"/>
    <w:rsid w:val="009426A8"/>
    <w:rsid w:val="00990086"/>
    <w:rsid w:val="009A0FC1"/>
    <w:rsid w:val="00A73EB8"/>
    <w:rsid w:val="00AC2828"/>
    <w:rsid w:val="00B149C5"/>
    <w:rsid w:val="00B477DC"/>
    <w:rsid w:val="00B963EA"/>
    <w:rsid w:val="00C456DB"/>
    <w:rsid w:val="00C94F98"/>
    <w:rsid w:val="00DB305D"/>
    <w:rsid w:val="00DE5063"/>
    <w:rsid w:val="00DE571F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CA7F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1C062-F21D-4CB0-87DF-7EA979E6A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17</TotalTime>
  <Pages>3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Hooper, David</cp:lastModifiedBy>
  <cp:revision>8</cp:revision>
  <dcterms:created xsi:type="dcterms:W3CDTF">2017-02-03T19:42:00Z</dcterms:created>
  <dcterms:modified xsi:type="dcterms:W3CDTF">2017-08-09T15:10:00Z</dcterms:modified>
</cp:coreProperties>
</file>