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73A52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73A52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73A5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73A52">
              <w:t>Analyzing Data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65B60">
              <w:t>4 Concepts –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73A52">
              <w:t>How can data be organized and represented to provide insight into the relationship between quantities?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73A52" w:rsidP="00A5565A">
            <w:pPr>
              <w:jc w:val="center"/>
            </w:pPr>
            <w:r>
              <w:t>Constructing &amp; interpreting 2-way tables</w:t>
            </w:r>
          </w:p>
        </w:tc>
        <w:tc>
          <w:tcPr>
            <w:tcW w:w="1890" w:type="dxa"/>
            <w:vAlign w:val="center"/>
          </w:tcPr>
          <w:p w:rsidR="00A73EB8" w:rsidRPr="00A73EB8" w:rsidRDefault="00B73A52" w:rsidP="00A5565A">
            <w:pPr>
              <w:jc w:val="center"/>
            </w:pPr>
            <w:r>
              <w:t>CC.2.4.8.B.1 CC.2.4.8.B.2</w:t>
            </w:r>
          </w:p>
        </w:tc>
        <w:tc>
          <w:tcPr>
            <w:tcW w:w="3420" w:type="dxa"/>
            <w:vAlign w:val="center"/>
          </w:tcPr>
          <w:p w:rsidR="00990086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B73A52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frequency</w:t>
            </w:r>
          </w:p>
          <w:p w:rsidR="00B73A52" w:rsidRPr="00A73EB8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two-way table</w:t>
            </w:r>
          </w:p>
        </w:tc>
        <w:tc>
          <w:tcPr>
            <w:tcW w:w="3420" w:type="dxa"/>
            <w:vAlign w:val="center"/>
          </w:tcPr>
          <w:p w:rsidR="00A73EB8" w:rsidRDefault="00365B60" w:rsidP="00A5565A">
            <w:pPr>
              <w:jc w:val="center"/>
            </w:pPr>
            <w:r>
              <w:t>Class Data Survey</w:t>
            </w:r>
          </w:p>
          <w:p w:rsidR="00365B60" w:rsidRDefault="00365B60" w:rsidP="00A5565A">
            <w:pPr>
              <w:jc w:val="center"/>
            </w:pPr>
            <w:r>
              <w:t>Task Cards</w:t>
            </w:r>
          </w:p>
          <w:p w:rsidR="00365B60" w:rsidRDefault="00365B60" w:rsidP="00A5565A">
            <w:pPr>
              <w:jc w:val="center"/>
            </w:pPr>
            <w:r>
              <w:t>Finish Line Workbook</w:t>
            </w:r>
          </w:p>
          <w:p w:rsidR="00365B60" w:rsidRPr="002F1426" w:rsidRDefault="00365B60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1661A7" w:rsidRDefault="001661A7" w:rsidP="001661A7">
            <w:pPr>
              <w:jc w:val="center"/>
            </w:pPr>
            <w:r>
              <w:t>Quiz/HW</w:t>
            </w:r>
          </w:p>
          <w:p w:rsidR="00A73EB8" w:rsidRPr="00DB305D" w:rsidRDefault="001661A7" w:rsidP="001661A7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73A52" w:rsidP="00A5565A">
            <w:pPr>
              <w:jc w:val="center"/>
            </w:pPr>
            <w:r>
              <w:t>Constructing and interpreting scatter plots</w:t>
            </w:r>
          </w:p>
        </w:tc>
        <w:tc>
          <w:tcPr>
            <w:tcW w:w="1890" w:type="dxa"/>
            <w:vAlign w:val="center"/>
          </w:tcPr>
          <w:p w:rsidR="0080537B" w:rsidRPr="00A73EB8" w:rsidRDefault="00B73A52" w:rsidP="00A5565A">
            <w:pPr>
              <w:jc w:val="center"/>
            </w:pPr>
            <w:r>
              <w:t>CC.2.4.8.B.1</w:t>
            </w:r>
          </w:p>
        </w:tc>
        <w:tc>
          <w:tcPr>
            <w:tcW w:w="3420" w:type="dxa"/>
            <w:vAlign w:val="center"/>
          </w:tcPr>
          <w:p w:rsidR="00990086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correlation</w:t>
            </w:r>
          </w:p>
          <w:p w:rsidR="00B73A52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correlation</w:t>
            </w:r>
          </w:p>
          <w:p w:rsidR="00B73A52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clustering</w:t>
            </w:r>
          </w:p>
          <w:p w:rsidR="00B73A52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outliers</w:t>
            </w:r>
          </w:p>
          <w:p w:rsidR="00B73A52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association</w:t>
            </w:r>
          </w:p>
          <w:p w:rsidR="00B73A52" w:rsidRPr="00A73EB8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nonlinear association</w:t>
            </w:r>
          </w:p>
        </w:tc>
        <w:tc>
          <w:tcPr>
            <w:tcW w:w="3420" w:type="dxa"/>
            <w:vAlign w:val="center"/>
          </w:tcPr>
          <w:p w:rsidR="0080537B" w:rsidRDefault="00365B60" w:rsidP="00A5565A">
            <w:pPr>
              <w:jc w:val="center"/>
            </w:pPr>
            <w:r w:rsidRPr="00365B60">
              <w:t>Real World Problems</w:t>
            </w:r>
          </w:p>
          <w:p w:rsidR="001661A7" w:rsidRDefault="001661A7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365B60" w:rsidRDefault="00365B60" w:rsidP="00365B60">
            <w:pPr>
              <w:jc w:val="center"/>
            </w:pPr>
            <w:r>
              <w:t>Finish Line Workbook</w:t>
            </w:r>
          </w:p>
          <w:p w:rsidR="00365B60" w:rsidRPr="00365B60" w:rsidRDefault="00365B60" w:rsidP="00365B60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1661A7" w:rsidRDefault="001661A7" w:rsidP="001661A7">
            <w:pPr>
              <w:jc w:val="center"/>
            </w:pPr>
            <w:r>
              <w:t>Quiz/HW</w:t>
            </w:r>
          </w:p>
          <w:p w:rsidR="0080537B" w:rsidRPr="00DB305D" w:rsidRDefault="001661A7" w:rsidP="001661A7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73A52" w:rsidP="00A5565A">
            <w:pPr>
              <w:jc w:val="center"/>
            </w:pPr>
            <w:r>
              <w:t>Identifying a line of best fit</w:t>
            </w:r>
          </w:p>
        </w:tc>
        <w:tc>
          <w:tcPr>
            <w:tcW w:w="1890" w:type="dxa"/>
            <w:vAlign w:val="center"/>
          </w:tcPr>
          <w:p w:rsidR="0080537B" w:rsidRPr="00A73EB8" w:rsidRDefault="00B73A52" w:rsidP="00A5565A">
            <w:pPr>
              <w:jc w:val="center"/>
            </w:pPr>
            <w:r>
              <w:t>CC.2.4.8.B.2</w:t>
            </w:r>
          </w:p>
        </w:tc>
        <w:tc>
          <w:tcPr>
            <w:tcW w:w="3420" w:type="dxa"/>
            <w:vAlign w:val="center"/>
          </w:tcPr>
          <w:p w:rsidR="00990086" w:rsidRPr="00A73EB8" w:rsidRDefault="00B73A5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best fit</w:t>
            </w:r>
          </w:p>
        </w:tc>
        <w:tc>
          <w:tcPr>
            <w:tcW w:w="3420" w:type="dxa"/>
            <w:vAlign w:val="center"/>
          </w:tcPr>
          <w:p w:rsidR="0080537B" w:rsidRDefault="00365B60" w:rsidP="00A5565A">
            <w:pPr>
              <w:jc w:val="center"/>
            </w:pPr>
            <w:r>
              <w:t xml:space="preserve">Height vs. </w:t>
            </w:r>
            <w:proofErr w:type="spellStart"/>
            <w:r>
              <w:t>Handspan</w:t>
            </w:r>
            <w:proofErr w:type="spellEnd"/>
          </w:p>
          <w:p w:rsidR="00365B60" w:rsidRDefault="00365B60" w:rsidP="00365B60">
            <w:pPr>
              <w:jc w:val="center"/>
            </w:pPr>
            <w:r>
              <w:t>Making Predictions</w:t>
            </w:r>
          </w:p>
          <w:p w:rsidR="00365B60" w:rsidRDefault="00365B60" w:rsidP="00365B60">
            <w:pPr>
              <w:jc w:val="center"/>
            </w:pPr>
            <w:r>
              <w:t>Finish Line Workbook</w:t>
            </w:r>
          </w:p>
          <w:p w:rsidR="00365B60" w:rsidRPr="00365B60" w:rsidRDefault="00365B60" w:rsidP="00365B60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1661A7" w:rsidRDefault="001661A7" w:rsidP="001661A7">
            <w:pPr>
              <w:jc w:val="center"/>
            </w:pPr>
            <w:r>
              <w:t>Quiz/HW</w:t>
            </w:r>
          </w:p>
          <w:p w:rsidR="0080537B" w:rsidRPr="00DB305D" w:rsidRDefault="001661A7" w:rsidP="001661A7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B73A52" w:rsidRDefault="00B73A52" w:rsidP="00A5565A">
            <w:pPr>
              <w:jc w:val="center"/>
            </w:pPr>
            <w:r>
              <w:t xml:space="preserve">Interpreting the slope and </w:t>
            </w:r>
          </w:p>
          <w:p w:rsidR="00B73A52" w:rsidRDefault="00B73A52" w:rsidP="00A5565A">
            <w:pPr>
              <w:jc w:val="center"/>
            </w:pPr>
            <w:r>
              <w:t xml:space="preserve">y-intercept from a </w:t>
            </w:r>
          </w:p>
          <w:p w:rsidR="002717B6" w:rsidRPr="00DE5063" w:rsidRDefault="00B73A52" w:rsidP="00A5565A">
            <w:pPr>
              <w:jc w:val="center"/>
            </w:pPr>
            <w:r>
              <w:t>line of best fit</w:t>
            </w:r>
          </w:p>
        </w:tc>
        <w:tc>
          <w:tcPr>
            <w:tcW w:w="1890" w:type="dxa"/>
            <w:vAlign w:val="center"/>
          </w:tcPr>
          <w:p w:rsidR="002717B6" w:rsidRPr="00A73EB8" w:rsidRDefault="00B73A52" w:rsidP="00A5565A">
            <w:pPr>
              <w:jc w:val="center"/>
            </w:pPr>
            <w:r>
              <w:t>CC.2.4.8.B.1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B28A1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Default="00365B60" w:rsidP="00A5565A">
            <w:pPr>
              <w:jc w:val="center"/>
            </w:pPr>
            <w:r>
              <w:t>Sample Scatter Plots</w:t>
            </w:r>
          </w:p>
          <w:p w:rsidR="001661A7" w:rsidRDefault="001661A7" w:rsidP="001661A7">
            <w:pPr>
              <w:jc w:val="center"/>
            </w:pPr>
            <w:r>
              <w:t>Finish Line Workbook</w:t>
            </w:r>
          </w:p>
          <w:p w:rsidR="00365B60" w:rsidRPr="002F1426" w:rsidRDefault="001661A7" w:rsidP="001661A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1661A7" w:rsidRDefault="001661A7" w:rsidP="001661A7">
            <w:pPr>
              <w:jc w:val="center"/>
            </w:pPr>
            <w:r>
              <w:t>Quiz/HW</w:t>
            </w:r>
          </w:p>
          <w:p w:rsidR="002717B6" w:rsidRDefault="001661A7" w:rsidP="001661A7">
            <w:pPr>
              <w:spacing w:after="120"/>
              <w:jc w:val="center"/>
            </w:pPr>
            <w:r>
              <w:t>Informal Assessments</w:t>
            </w:r>
          </w:p>
          <w:p w:rsidR="001661A7" w:rsidRDefault="001661A7" w:rsidP="001661A7">
            <w:pPr>
              <w:spacing w:after="120"/>
              <w:jc w:val="center"/>
            </w:pPr>
          </w:p>
          <w:p w:rsidR="001661A7" w:rsidRPr="00DB305D" w:rsidRDefault="001661A7" w:rsidP="001661A7">
            <w:pPr>
              <w:spacing w:after="120"/>
              <w:jc w:val="center"/>
              <w:rPr>
                <w:sz w:val="18"/>
              </w:rPr>
            </w:pPr>
            <w:r>
              <w:t>*Common Assessment*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61A7"/>
    <w:rsid w:val="001951E8"/>
    <w:rsid w:val="001E1FF2"/>
    <w:rsid w:val="00243906"/>
    <w:rsid w:val="002717B6"/>
    <w:rsid w:val="002F1426"/>
    <w:rsid w:val="002F1966"/>
    <w:rsid w:val="00365B60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73A52"/>
    <w:rsid w:val="00B963EA"/>
    <w:rsid w:val="00BB28A1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32A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8538C-3DC0-4E52-9CA1-FD36D5EE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4</cp:revision>
  <dcterms:created xsi:type="dcterms:W3CDTF">2017-02-03T13:00:00Z</dcterms:created>
  <dcterms:modified xsi:type="dcterms:W3CDTF">2017-09-22T16:43:00Z</dcterms:modified>
</cp:coreProperties>
</file>