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D409E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D409E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12B0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12B08">
              <w:t>Animal Kingdom:</w:t>
            </w:r>
            <w:r w:rsidR="003B7950">
              <w:t xml:space="preserve"> Vertebrates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92A5D">
              <w:t xml:space="preserve">14 </w:t>
            </w:r>
            <w:r w:rsidR="00E64834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D409E">
              <w:t>How do animals interact with their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D409E" w:rsidP="00A5565A">
            <w:pPr>
              <w:jc w:val="center"/>
            </w:pPr>
            <w:r>
              <w:t>Phylum Chordata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A73EB8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chordates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notochord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nerve chord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throat pouches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vertebrae</w:t>
            </w:r>
          </w:p>
          <w:p w:rsidR="001D409E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Subphylum U</w:t>
            </w:r>
            <w:r w:rsidR="001D409E">
              <w:t>rochordata</w:t>
            </w:r>
          </w:p>
          <w:p w:rsidR="001D409E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Subphylum C</w:t>
            </w:r>
            <w:r w:rsidR="001D409E">
              <w:t>ephalochordata</w:t>
            </w:r>
          </w:p>
          <w:p w:rsidR="001D409E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Subphylum Vertebrata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ectotherm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endotherm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vertebrates</w:t>
            </w:r>
          </w:p>
          <w:p w:rsidR="00C16815" w:rsidRPr="00A73EB8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invertebrates</w:t>
            </w:r>
          </w:p>
        </w:tc>
        <w:tc>
          <w:tcPr>
            <w:tcW w:w="3420" w:type="dxa"/>
            <w:vAlign w:val="center"/>
          </w:tcPr>
          <w:p w:rsidR="00A73EB8" w:rsidRDefault="00E64834" w:rsidP="00A5565A">
            <w:pPr>
              <w:jc w:val="center"/>
            </w:pPr>
            <w:r>
              <w:t>PowerPoints</w:t>
            </w:r>
          </w:p>
          <w:p w:rsidR="00E64834" w:rsidRPr="002F1426" w:rsidRDefault="00E64834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E64834" w:rsidP="00A5565A">
            <w:pPr>
              <w:spacing w:after="120"/>
              <w:jc w:val="center"/>
            </w:pPr>
            <w:r>
              <w:t>Quest Checks</w:t>
            </w:r>
          </w:p>
          <w:p w:rsidR="00E64834" w:rsidRPr="00DB305D" w:rsidRDefault="00E64834" w:rsidP="00A5565A">
            <w:pPr>
              <w:spacing w:after="120"/>
              <w:jc w:val="center"/>
              <w:rPr>
                <w:sz w:val="18"/>
              </w:rPr>
            </w:pPr>
            <w:r>
              <w:t>Ectothermic Vertebrate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D409E" w:rsidP="00A5565A">
            <w:pPr>
              <w:jc w:val="center"/>
            </w:pPr>
            <w:r>
              <w:t>Fish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80537B" w:rsidRPr="00A73EB8" w:rsidRDefault="000E59A7" w:rsidP="000E59A7">
            <w:pPr>
              <w:jc w:val="center"/>
            </w:pPr>
            <w:r>
              <w:lastRenderedPageBreak/>
              <w:t>3.1.7.A9</w:t>
            </w:r>
          </w:p>
        </w:tc>
        <w:tc>
          <w:tcPr>
            <w:tcW w:w="3420" w:type="dxa"/>
            <w:vAlign w:val="center"/>
          </w:tcPr>
          <w:p w:rsidR="00990086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Class Agnatha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Chondrichthyes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Osteichthyes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cartilage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swim bladder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gills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external fertilization</w:t>
            </w:r>
          </w:p>
          <w:p w:rsidR="001D409E" w:rsidRPr="00A73EB8" w:rsidRDefault="001D409E" w:rsidP="001D40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internal fertilization</w:t>
            </w:r>
          </w:p>
        </w:tc>
        <w:tc>
          <w:tcPr>
            <w:tcW w:w="3420" w:type="dxa"/>
            <w:vAlign w:val="center"/>
          </w:tcPr>
          <w:p w:rsidR="00E64834" w:rsidRDefault="00E64834" w:rsidP="00E64834">
            <w:pPr>
              <w:jc w:val="center"/>
            </w:pPr>
            <w:r>
              <w:t>PowerPoints</w:t>
            </w:r>
          </w:p>
          <w:p w:rsidR="0080537B" w:rsidRPr="002F1426" w:rsidRDefault="00E64834" w:rsidP="00E64834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E64834" w:rsidRDefault="00E64834" w:rsidP="00E64834">
            <w:pPr>
              <w:spacing w:after="120"/>
              <w:jc w:val="center"/>
            </w:pPr>
            <w:r>
              <w:t>Quest Checks</w:t>
            </w:r>
          </w:p>
          <w:p w:rsidR="0080537B" w:rsidRPr="00DB305D" w:rsidRDefault="00E64834" w:rsidP="00E64834">
            <w:pPr>
              <w:spacing w:after="120"/>
              <w:jc w:val="center"/>
              <w:rPr>
                <w:sz w:val="18"/>
              </w:rPr>
            </w:pPr>
            <w:r>
              <w:t>Ectothermic Vertebrate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D409E" w:rsidP="00A5565A">
            <w:pPr>
              <w:jc w:val="center"/>
            </w:pPr>
            <w:r>
              <w:t>Amphibians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80537B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hibernate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estivate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camouflage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larva</w:t>
            </w:r>
            <w:r w:rsidR="00C16815">
              <w:t xml:space="preserve"> (tadpole)</w:t>
            </w:r>
          </w:p>
          <w:p w:rsidR="00C16815" w:rsidRDefault="00C16815" w:rsidP="00C168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metamorphosis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vessel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large intestines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liver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gall bladder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lungs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esophagus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pancreas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stomach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fat body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small intestines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kidney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bladder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spleen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testis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ovary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vomerine teeth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maxillary teeth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sockets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tongue</w:t>
            </w:r>
          </w:p>
          <w:p w:rsidR="00C16815" w:rsidRDefault="00C16815" w:rsidP="00C168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glottis</w:t>
            </w:r>
          </w:p>
          <w:p w:rsidR="00C16815" w:rsidRDefault="00C16815" w:rsidP="00C1681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gullet</w:t>
            </w:r>
          </w:p>
          <w:p w:rsidR="00C16815" w:rsidRDefault="00A430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bookmarkStart w:id="0" w:name="_GoBack"/>
            <w:bookmarkEnd w:id="0"/>
            <w:r w:rsidR="00C16815">
              <w:t>ustachian tube</w:t>
            </w:r>
          </w:p>
          <w:p w:rsidR="00C16815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nares (nostrils)</w:t>
            </w:r>
          </w:p>
          <w:p w:rsidR="00C16815" w:rsidRPr="00A73EB8" w:rsidRDefault="00C168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tympanum (ears)</w:t>
            </w:r>
          </w:p>
        </w:tc>
        <w:tc>
          <w:tcPr>
            <w:tcW w:w="3420" w:type="dxa"/>
            <w:vAlign w:val="center"/>
          </w:tcPr>
          <w:p w:rsidR="00E64834" w:rsidRDefault="00E64834" w:rsidP="00E64834">
            <w:pPr>
              <w:jc w:val="center"/>
            </w:pPr>
            <w:r>
              <w:t>PowerPoints</w:t>
            </w:r>
          </w:p>
          <w:p w:rsidR="0080537B" w:rsidRDefault="00E64834" w:rsidP="00E64834">
            <w:pPr>
              <w:jc w:val="center"/>
            </w:pPr>
            <w:r>
              <w:t>Online Resources</w:t>
            </w:r>
          </w:p>
          <w:p w:rsidR="00E64834" w:rsidRDefault="00E64834" w:rsidP="00E64834">
            <w:pPr>
              <w:jc w:val="center"/>
            </w:pPr>
            <w:r>
              <w:t>Frog Anatomy Project</w:t>
            </w:r>
          </w:p>
          <w:p w:rsidR="00E64834" w:rsidRPr="002F1426" w:rsidRDefault="00E64834" w:rsidP="00E64834">
            <w:pPr>
              <w:jc w:val="center"/>
              <w:rPr>
                <w:b/>
              </w:rPr>
            </w:pPr>
            <w:r>
              <w:t>Frog Dissection</w:t>
            </w:r>
          </w:p>
        </w:tc>
        <w:tc>
          <w:tcPr>
            <w:tcW w:w="2880" w:type="dxa"/>
            <w:vAlign w:val="center"/>
          </w:tcPr>
          <w:p w:rsidR="00E64834" w:rsidRDefault="00E64834" w:rsidP="00E64834">
            <w:pPr>
              <w:spacing w:after="120"/>
              <w:jc w:val="center"/>
            </w:pPr>
            <w:r>
              <w:t>Quest Checks</w:t>
            </w:r>
          </w:p>
          <w:p w:rsidR="00E64834" w:rsidRDefault="00E64834" w:rsidP="00E64834">
            <w:pPr>
              <w:spacing w:after="120"/>
              <w:jc w:val="center"/>
            </w:pPr>
            <w:r>
              <w:t>Frog Anatomy Project</w:t>
            </w:r>
          </w:p>
          <w:p w:rsidR="0080537B" w:rsidRPr="00DB305D" w:rsidRDefault="00E64834" w:rsidP="00E64834">
            <w:pPr>
              <w:spacing w:after="120"/>
              <w:jc w:val="center"/>
              <w:rPr>
                <w:sz w:val="18"/>
              </w:rPr>
            </w:pPr>
            <w:r>
              <w:t>Ectothermic Vertebrate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D409E" w:rsidP="00A5565A">
            <w:pPr>
              <w:jc w:val="center"/>
            </w:pPr>
            <w:r>
              <w:t>Reptiles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lastRenderedPageBreak/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2717B6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amniotic egg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shell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yolk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 Squamata</w:t>
            </w:r>
            <w:r w:rsidR="00C16815">
              <w:t xml:space="preserve"> (lizards and snakes)</w:t>
            </w:r>
          </w:p>
          <w:p w:rsidR="001D409E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 Crocodilia</w:t>
            </w:r>
            <w:r w:rsidR="00C16815">
              <w:t xml:space="preserve"> (crocodiles and alligators)</w:t>
            </w:r>
          </w:p>
          <w:p w:rsidR="001D409E" w:rsidRPr="00A73EB8" w:rsidRDefault="001D40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Order Testudines</w:t>
            </w:r>
            <w:r w:rsidR="00C16815">
              <w:t xml:space="preserve"> (turtles)</w:t>
            </w:r>
          </w:p>
        </w:tc>
        <w:tc>
          <w:tcPr>
            <w:tcW w:w="3420" w:type="dxa"/>
            <w:vAlign w:val="center"/>
          </w:tcPr>
          <w:p w:rsidR="00E64834" w:rsidRDefault="00E64834" w:rsidP="00E64834">
            <w:pPr>
              <w:jc w:val="center"/>
            </w:pPr>
            <w:r>
              <w:lastRenderedPageBreak/>
              <w:t>PowerPoints</w:t>
            </w:r>
          </w:p>
          <w:p w:rsidR="002717B6" w:rsidRPr="002F1426" w:rsidRDefault="00E64834" w:rsidP="00E64834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E64834" w:rsidRDefault="00E64834" w:rsidP="00E64834">
            <w:pPr>
              <w:spacing w:after="120"/>
              <w:jc w:val="center"/>
            </w:pPr>
            <w:r>
              <w:t>Quest Checks</w:t>
            </w:r>
          </w:p>
          <w:p w:rsidR="002717B6" w:rsidRPr="00DB305D" w:rsidRDefault="00E64834" w:rsidP="00E64834">
            <w:pPr>
              <w:spacing w:after="120"/>
              <w:jc w:val="center"/>
              <w:rPr>
                <w:sz w:val="18"/>
              </w:rPr>
            </w:pPr>
            <w:r>
              <w:t>Ectothermic Vertebrate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92A5D" w:rsidTr="00CD7DC6">
        <w:tc>
          <w:tcPr>
            <w:tcW w:w="2785" w:type="dxa"/>
            <w:vAlign w:val="center"/>
          </w:tcPr>
          <w:p w:rsidR="00592A5D" w:rsidRPr="00DE5063" w:rsidRDefault="00592A5D" w:rsidP="00CD7DC6">
            <w:pPr>
              <w:jc w:val="center"/>
            </w:pPr>
            <w:r>
              <w:t>Birds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592A5D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Aves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feathers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feathers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 feathers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preening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lightweight bones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amniotic egg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sacs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bill/beak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crop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gizzard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pollinator</w:t>
            </w:r>
          </w:p>
          <w:p w:rsidR="00592A5D" w:rsidRPr="00A73EB8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dispersal</w:t>
            </w:r>
          </w:p>
        </w:tc>
        <w:tc>
          <w:tcPr>
            <w:tcW w:w="3420" w:type="dxa"/>
            <w:vAlign w:val="center"/>
          </w:tcPr>
          <w:p w:rsidR="00592A5D" w:rsidRDefault="00592A5D" w:rsidP="00592A5D">
            <w:pPr>
              <w:jc w:val="center"/>
            </w:pPr>
            <w:r>
              <w:t>PowerPoints</w:t>
            </w:r>
          </w:p>
          <w:p w:rsidR="00592A5D" w:rsidRPr="002F1426" w:rsidRDefault="00592A5D" w:rsidP="00592A5D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592A5D" w:rsidRDefault="00592A5D" w:rsidP="00CD7DC6">
            <w:pPr>
              <w:spacing w:after="120"/>
              <w:jc w:val="center"/>
            </w:pPr>
            <w:r>
              <w:t>Quest Check</w:t>
            </w:r>
          </w:p>
          <w:p w:rsidR="00592A5D" w:rsidRPr="00DB305D" w:rsidRDefault="00592A5D" w:rsidP="00CD7DC6">
            <w:pPr>
              <w:spacing w:after="120"/>
              <w:jc w:val="center"/>
              <w:rPr>
                <w:sz w:val="18"/>
              </w:rPr>
            </w:pPr>
            <w:r>
              <w:t>Endotherm</w:t>
            </w:r>
            <w:r w:rsidR="00F76C64">
              <w:t>ic Vertebrate</w:t>
            </w:r>
            <w:r>
              <w:t xml:space="preserve"> Test</w:t>
            </w:r>
          </w:p>
        </w:tc>
      </w:tr>
    </w:tbl>
    <w:p w:rsidR="00592A5D" w:rsidRPr="001951E8" w:rsidRDefault="00592A5D" w:rsidP="00592A5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92A5D" w:rsidTr="00CD7DC6">
        <w:tc>
          <w:tcPr>
            <w:tcW w:w="2785" w:type="dxa"/>
            <w:vAlign w:val="center"/>
          </w:tcPr>
          <w:p w:rsidR="00592A5D" w:rsidRPr="00DE5063" w:rsidRDefault="00592A5D" w:rsidP="00CD7DC6">
            <w:pPr>
              <w:jc w:val="center"/>
            </w:pPr>
            <w:r>
              <w:t>Mammals</w:t>
            </w:r>
          </w:p>
        </w:tc>
        <w:tc>
          <w:tcPr>
            <w:tcW w:w="1890" w:type="dxa"/>
            <w:vAlign w:val="center"/>
          </w:tcPr>
          <w:p w:rsidR="000E59A7" w:rsidRDefault="000E59A7" w:rsidP="000E59A7">
            <w:pPr>
              <w:jc w:val="center"/>
            </w:pPr>
            <w:r>
              <w:t>3.1.6.A1</w:t>
            </w:r>
          </w:p>
          <w:p w:rsidR="000E59A7" w:rsidRDefault="000E59A7" w:rsidP="000E59A7">
            <w:pPr>
              <w:jc w:val="center"/>
            </w:pPr>
            <w:r>
              <w:t>3.1.7.A1</w:t>
            </w:r>
          </w:p>
          <w:p w:rsidR="000E59A7" w:rsidRDefault="000E59A7" w:rsidP="000E59A7">
            <w:pPr>
              <w:jc w:val="center"/>
            </w:pPr>
            <w:r>
              <w:t>3.1.6.A2</w:t>
            </w:r>
          </w:p>
          <w:p w:rsidR="000E59A7" w:rsidRDefault="000E59A7" w:rsidP="000E59A7">
            <w:pPr>
              <w:jc w:val="center"/>
            </w:pPr>
            <w:r>
              <w:t>3.1.7.A2</w:t>
            </w:r>
          </w:p>
          <w:p w:rsidR="000E59A7" w:rsidRDefault="000E59A7" w:rsidP="000E59A7">
            <w:pPr>
              <w:jc w:val="center"/>
            </w:pPr>
            <w:r>
              <w:t>3.1.7.A3</w:t>
            </w:r>
          </w:p>
          <w:p w:rsidR="000E59A7" w:rsidRDefault="000E59A7" w:rsidP="000E59A7">
            <w:pPr>
              <w:jc w:val="center"/>
            </w:pPr>
            <w:r>
              <w:t>3.1.6.A4</w:t>
            </w:r>
          </w:p>
          <w:p w:rsidR="000E59A7" w:rsidRDefault="000E59A7" w:rsidP="000E59A7">
            <w:pPr>
              <w:jc w:val="center"/>
            </w:pPr>
            <w:r>
              <w:t>3.1.7.A4</w:t>
            </w:r>
          </w:p>
          <w:p w:rsidR="000E59A7" w:rsidRDefault="000E59A7" w:rsidP="000E59A7">
            <w:pPr>
              <w:jc w:val="center"/>
            </w:pPr>
            <w:r>
              <w:t>3.1.6.A5</w:t>
            </w:r>
          </w:p>
          <w:p w:rsidR="000E59A7" w:rsidRDefault="000E59A7" w:rsidP="000E59A7">
            <w:pPr>
              <w:jc w:val="center"/>
            </w:pPr>
            <w:r>
              <w:t>3.1.7.A5</w:t>
            </w:r>
          </w:p>
          <w:p w:rsidR="000E59A7" w:rsidRDefault="000E59A7" w:rsidP="000E59A7">
            <w:pPr>
              <w:jc w:val="center"/>
            </w:pPr>
            <w:r>
              <w:t>3.1.6.A6</w:t>
            </w:r>
          </w:p>
          <w:p w:rsidR="000E59A7" w:rsidRDefault="000E59A7" w:rsidP="000E59A7">
            <w:pPr>
              <w:jc w:val="center"/>
            </w:pPr>
            <w:r>
              <w:t>3.1.7.A6</w:t>
            </w:r>
          </w:p>
          <w:p w:rsidR="000E59A7" w:rsidRDefault="000E59A7" w:rsidP="000E59A7">
            <w:pPr>
              <w:jc w:val="center"/>
            </w:pPr>
            <w:r>
              <w:t>3.1.7.A7</w:t>
            </w:r>
          </w:p>
          <w:p w:rsidR="000E59A7" w:rsidRDefault="000E59A7" w:rsidP="000E59A7">
            <w:pPr>
              <w:jc w:val="center"/>
            </w:pPr>
            <w:r>
              <w:t>3.1.6.A8</w:t>
            </w:r>
          </w:p>
          <w:p w:rsidR="000E59A7" w:rsidRDefault="000E59A7" w:rsidP="000E59A7">
            <w:pPr>
              <w:jc w:val="center"/>
            </w:pPr>
            <w:r>
              <w:t>3.1.7.A8</w:t>
            </w:r>
          </w:p>
          <w:p w:rsidR="00592A5D" w:rsidRPr="00A73EB8" w:rsidRDefault="000E59A7" w:rsidP="000E59A7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Mammalia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mammary glands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diaphragm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incisors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canines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molars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herbivore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carnivore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omnivore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monotreme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marsupial 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placental mammal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gestation period</w:t>
            </w:r>
          </w:p>
          <w:p w:rsidR="00592A5D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placenta</w:t>
            </w:r>
          </w:p>
          <w:p w:rsidR="00592A5D" w:rsidRPr="00A73EB8" w:rsidRDefault="00592A5D" w:rsidP="00CD7DC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umbilical cord</w:t>
            </w:r>
          </w:p>
        </w:tc>
        <w:tc>
          <w:tcPr>
            <w:tcW w:w="3420" w:type="dxa"/>
            <w:vAlign w:val="center"/>
          </w:tcPr>
          <w:p w:rsidR="00592A5D" w:rsidRDefault="00592A5D" w:rsidP="00592A5D">
            <w:pPr>
              <w:jc w:val="center"/>
            </w:pPr>
            <w:r>
              <w:t>PowerPoints</w:t>
            </w:r>
          </w:p>
          <w:p w:rsidR="00592A5D" w:rsidRPr="002F1426" w:rsidRDefault="00592A5D" w:rsidP="00592A5D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592A5D" w:rsidRDefault="00592A5D" w:rsidP="00CD7DC6">
            <w:pPr>
              <w:spacing w:after="120"/>
              <w:jc w:val="center"/>
            </w:pPr>
            <w:r>
              <w:t>Quest Check</w:t>
            </w:r>
          </w:p>
          <w:p w:rsidR="00592A5D" w:rsidRPr="00DB305D" w:rsidRDefault="00592A5D" w:rsidP="00CD7DC6">
            <w:pPr>
              <w:spacing w:after="120"/>
              <w:jc w:val="center"/>
              <w:rPr>
                <w:sz w:val="18"/>
              </w:rPr>
            </w:pPr>
            <w:r>
              <w:t>Endotherm</w:t>
            </w:r>
            <w:r w:rsidR="00F76C64">
              <w:t>ic Vertebrate</w:t>
            </w:r>
            <w:r>
              <w:t xml:space="preserve"> Test</w:t>
            </w:r>
          </w:p>
        </w:tc>
      </w:tr>
    </w:tbl>
    <w:p w:rsidR="00592A5D" w:rsidRPr="001951E8" w:rsidRDefault="00592A5D" w:rsidP="00592A5D">
      <w:pPr>
        <w:spacing w:after="0"/>
        <w:rPr>
          <w:sz w:val="4"/>
        </w:rPr>
      </w:pPr>
    </w:p>
    <w:p w:rsidR="00592A5D" w:rsidRDefault="00592A5D" w:rsidP="00592A5D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59A7"/>
    <w:rsid w:val="001951E8"/>
    <w:rsid w:val="001C399B"/>
    <w:rsid w:val="001D409E"/>
    <w:rsid w:val="001E1FF2"/>
    <w:rsid w:val="00243906"/>
    <w:rsid w:val="002717B6"/>
    <w:rsid w:val="002F1426"/>
    <w:rsid w:val="002F1966"/>
    <w:rsid w:val="003B7950"/>
    <w:rsid w:val="004233ED"/>
    <w:rsid w:val="00592A5D"/>
    <w:rsid w:val="005E38FC"/>
    <w:rsid w:val="00611B54"/>
    <w:rsid w:val="007A147C"/>
    <w:rsid w:val="007F0C34"/>
    <w:rsid w:val="0080537B"/>
    <w:rsid w:val="008902B0"/>
    <w:rsid w:val="00990086"/>
    <w:rsid w:val="009A0FC1"/>
    <w:rsid w:val="00A4305A"/>
    <w:rsid w:val="00A73EB8"/>
    <w:rsid w:val="00AC2828"/>
    <w:rsid w:val="00B12B08"/>
    <w:rsid w:val="00B149C5"/>
    <w:rsid w:val="00B477DC"/>
    <w:rsid w:val="00B963EA"/>
    <w:rsid w:val="00C16815"/>
    <w:rsid w:val="00C94F98"/>
    <w:rsid w:val="00DB305D"/>
    <w:rsid w:val="00DE5063"/>
    <w:rsid w:val="00E64834"/>
    <w:rsid w:val="00EF1B39"/>
    <w:rsid w:val="00F7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FC6D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DEEA6-2543-47DD-8BE6-7A125F688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8</cp:revision>
  <dcterms:created xsi:type="dcterms:W3CDTF">2017-06-15T15:12:00Z</dcterms:created>
  <dcterms:modified xsi:type="dcterms:W3CDTF">2017-09-22T18:18:00Z</dcterms:modified>
</cp:coreProperties>
</file>