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E5485">
        <w:rPr>
          <w:u w:val="single"/>
        </w:rPr>
        <w:t>Math 8- Pre-Algebra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E5485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E548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E5485">
              <w:t>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22AFA" w:rsidRPr="00A22AFA">
              <w:t>7 Concepts</w:t>
            </w:r>
            <w:r w:rsidR="00A22AFA">
              <w:rPr>
                <w:b/>
              </w:rPr>
              <w:t xml:space="preserve"> – </w:t>
            </w:r>
            <w:r w:rsidR="00A22AFA">
              <w:t>28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E5485">
              <w:t>How can I graph and interpret functional relationships?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E5485" w:rsidP="00A5565A">
            <w:pPr>
              <w:jc w:val="center"/>
            </w:pPr>
            <w:r>
              <w:t>Determining if a relation is a function</w:t>
            </w:r>
          </w:p>
        </w:tc>
        <w:tc>
          <w:tcPr>
            <w:tcW w:w="1890" w:type="dxa"/>
            <w:vAlign w:val="center"/>
          </w:tcPr>
          <w:p w:rsidR="00A73EB8" w:rsidRPr="00A73EB8" w:rsidRDefault="004E5485" w:rsidP="00A5565A">
            <w:pPr>
              <w:jc w:val="center"/>
            </w:pPr>
            <w:r>
              <w:t>M08.B-F.1.1.1</w:t>
            </w:r>
          </w:p>
        </w:tc>
        <w:tc>
          <w:tcPr>
            <w:tcW w:w="3420" w:type="dxa"/>
            <w:vAlign w:val="center"/>
          </w:tcPr>
          <w:p w:rsidR="00990086" w:rsidRDefault="004E54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relation</w:t>
            </w:r>
          </w:p>
          <w:p w:rsidR="004E5485" w:rsidRDefault="004E54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</w:t>
            </w:r>
          </w:p>
          <w:p w:rsidR="004E5485" w:rsidRDefault="004E54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</w:t>
            </w:r>
          </w:p>
          <w:p w:rsidR="004E5485" w:rsidRDefault="004E54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</w:t>
            </w:r>
          </w:p>
          <w:p w:rsidR="004E5485" w:rsidRPr="00A73EB8" w:rsidRDefault="004E54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line test</w:t>
            </w:r>
          </w:p>
        </w:tc>
        <w:tc>
          <w:tcPr>
            <w:tcW w:w="3420" w:type="dxa"/>
            <w:vAlign w:val="center"/>
          </w:tcPr>
          <w:p w:rsidR="00A73EB8" w:rsidRDefault="00A22AFA" w:rsidP="00A5565A">
            <w:pPr>
              <w:jc w:val="center"/>
            </w:pPr>
            <w:r>
              <w:t>Graphic Organizer</w:t>
            </w:r>
          </w:p>
          <w:p w:rsidR="008D1CAE" w:rsidRDefault="008D1CAE" w:rsidP="00A5565A">
            <w:pPr>
              <w:jc w:val="center"/>
            </w:pPr>
            <w:r>
              <w:t>Dating Analogy</w:t>
            </w:r>
          </w:p>
          <w:p w:rsidR="00A22AFA" w:rsidRDefault="00A22AFA" w:rsidP="00A5565A">
            <w:pPr>
              <w:jc w:val="center"/>
            </w:pPr>
            <w:r>
              <w:t>Finish Line Workbook</w:t>
            </w:r>
          </w:p>
          <w:p w:rsidR="00A22AFA" w:rsidRDefault="00A22AFA" w:rsidP="00A5565A">
            <w:pPr>
              <w:jc w:val="center"/>
            </w:pPr>
            <w:r>
              <w:t>Study Island</w:t>
            </w:r>
          </w:p>
          <w:p w:rsidR="00A22AFA" w:rsidRPr="002F1426" w:rsidRDefault="00A22AFA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D1CAE" w:rsidRDefault="008D1CAE" w:rsidP="008D1CAE">
            <w:pPr>
              <w:jc w:val="center"/>
            </w:pPr>
            <w:r>
              <w:t>Quiz/HW</w:t>
            </w:r>
          </w:p>
          <w:p w:rsidR="00A73EB8" w:rsidRPr="00DB305D" w:rsidRDefault="008D1CAE" w:rsidP="008D1CAE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E5485" w:rsidP="00A5565A">
            <w:pPr>
              <w:jc w:val="center"/>
            </w:pPr>
            <w:r>
              <w:t>Graphing linear equations (using tables)</w:t>
            </w:r>
          </w:p>
        </w:tc>
        <w:tc>
          <w:tcPr>
            <w:tcW w:w="1890" w:type="dxa"/>
            <w:vAlign w:val="center"/>
          </w:tcPr>
          <w:p w:rsidR="0080537B" w:rsidRPr="00A73EB8" w:rsidRDefault="004E5485" w:rsidP="00A5565A">
            <w:pPr>
              <w:jc w:val="center"/>
            </w:pPr>
            <w:r>
              <w:t>CC.2.2.8.B.3 M08.B-E.3.1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974115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22AFA" w:rsidRDefault="00A22AFA" w:rsidP="00A22AFA">
            <w:pPr>
              <w:jc w:val="center"/>
            </w:pPr>
            <w:r>
              <w:t>Matching Table/Equation/Graph</w:t>
            </w:r>
          </w:p>
          <w:p w:rsidR="00A22AFA" w:rsidRDefault="00A22AFA" w:rsidP="00A22AFA">
            <w:pPr>
              <w:jc w:val="center"/>
            </w:pPr>
            <w:r>
              <w:t>Finish Line Workbook</w:t>
            </w:r>
          </w:p>
          <w:p w:rsidR="0080537B" w:rsidRPr="00A22AFA" w:rsidRDefault="00A22AFA" w:rsidP="00A22AFA">
            <w:pPr>
              <w:jc w:val="center"/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8D1CAE" w:rsidRDefault="008D1CAE" w:rsidP="008D1CAE">
            <w:pPr>
              <w:jc w:val="center"/>
            </w:pPr>
            <w:r>
              <w:t>Quiz/HW</w:t>
            </w:r>
          </w:p>
          <w:p w:rsidR="0080537B" w:rsidRPr="00DB305D" w:rsidRDefault="008D1CAE" w:rsidP="008D1CAE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E5485" w:rsidP="00A5565A">
            <w:pPr>
              <w:jc w:val="center"/>
            </w:pPr>
            <w:r>
              <w:t>Determining rate of change and slope; comparing functions represented in different ways</w:t>
            </w:r>
          </w:p>
        </w:tc>
        <w:tc>
          <w:tcPr>
            <w:tcW w:w="1890" w:type="dxa"/>
            <w:vAlign w:val="center"/>
          </w:tcPr>
          <w:p w:rsidR="0080537B" w:rsidRDefault="004E5485" w:rsidP="00A5565A">
            <w:pPr>
              <w:jc w:val="center"/>
            </w:pPr>
            <w:r>
              <w:t>CC.2.2.8.B.2</w:t>
            </w:r>
          </w:p>
          <w:p w:rsidR="004E5485" w:rsidRPr="00A73EB8" w:rsidRDefault="004E5485" w:rsidP="00A5565A">
            <w:pPr>
              <w:jc w:val="center"/>
            </w:pPr>
            <w:r>
              <w:t>M08.B-F.2.1.1 M08.B-F.1.1.2 M08.B-E.2.1.2</w:t>
            </w:r>
          </w:p>
        </w:tc>
        <w:tc>
          <w:tcPr>
            <w:tcW w:w="3420" w:type="dxa"/>
            <w:vAlign w:val="center"/>
          </w:tcPr>
          <w:p w:rsidR="00990086" w:rsidRDefault="004E54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rate of change</w:t>
            </w:r>
          </w:p>
          <w:p w:rsidR="004E5485" w:rsidRDefault="004E54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</w:t>
            </w:r>
          </w:p>
          <w:p w:rsidR="004E5485" w:rsidRDefault="004E5485" w:rsidP="004E548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</w:t>
            </w:r>
            <w:r w:rsidRPr="004E5485">
              <w:rPr>
                <w:u w:val="single"/>
              </w:rPr>
              <w:t>vertical change</w:t>
            </w:r>
            <w:r>
              <w:t xml:space="preserve">            horizontal change</w:t>
            </w:r>
          </w:p>
          <w:p w:rsidR="004E5485" w:rsidRPr="00A73EB8" w:rsidRDefault="004E5485" w:rsidP="004E548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4E5485">
              <w:rPr>
                <w:u w:val="single"/>
              </w:rPr>
              <w:t>change in y</w:t>
            </w:r>
            <w:r>
              <w:t xml:space="preserve">                         change in x</w:t>
            </w:r>
          </w:p>
        </w:tc>
        <w:tc>
          <w:tcPr>
            <w:tcW w:w="3420" w:type="dxa"/>
            <w:vAlign w:val="center"/>
          </w:tcPr>
          <w:p w:rsidR="008D1CAE" w:rsidRDefault="008D1CAE" w:rsidP="00A5565A">
            <w:pPr>
              <w:jc w:val="center"/>
            </w:pPr>
            <w:r>
              <w:t>Task Cards</w:t>
            </w:r>
          </w:p>
          <w:p w:rsidR="0080537B" w:rsidRDefault="00A22AFA" w:rsidP="00A5565A">
            <w:pPr>
              <w:jc w:val="center"/>
            </w:pPr>
            <w:r>
              <w:t>Formula Sheet</w:t>
            </w:r>
          </w:p>
          <w:p w:rsidR="00A22AFA" w:rsidRDefault="00A22AFA" w:rsidP="00A22AFA">
            <w:pPr>
              <w:jc w:val="center"/>
            </w:pPr>
            <w:r>
              <w:t>Finish Line Workbook</w:t>
            </w:r>
          </w:p>
          <w:p w:rsidR="00A22AFA" w:rsidRDefault="00A22AFA" w:rsidP="00A22AFA">
            <w:pPr>
              <w:jc w:val="center"/>
            </w:pPr>
            <w:r>
              <w:t>Study Island</w:t>
            </w:r>
          </w:p>
          <w:p w:rsidR="00A22AFA" w:rsidRPr="002F1426" w:rsidRDefault="00A22AFA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D1CAE" w:rsidRDefault="008D1CAE" w:rsidP="008D1CAE">
            <w:pPr>
              <w:jc w:val="center"/>
            </w:pPr>
            <w:r>
              <w:t>Quiz/HW</w:t>
            </w:r>
          </w:p>
          <w:p w:rsidR="0080537B" w:rsidRPr="00DB305D" w:rsidRDefault="008D1CAE" w:rsidP="008D1CAE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E5485" w:rsidP="00A5565A">
            <w:pPr>
              <w:jc w:val="center"/>
            </w:pPr>
            <w:r>
              <w:t>Graphing linear equations in slope-intercept form</w:t>
            </w:r>
          </w:p>
        </w:tc>
        <w:tc>
          <w:tcPr>
            <w:tcW w:w="1890" w:type="dxa"/>
            <w:vAlign w:val="center"/>
          </w:tcPr>
          <w:p w:rsidR="002717B6" w:rsidRDefault="004E5485" w:rsidP="00A5565A">
            <w:pPr>
              <w:jc w:val="center"/>
            </w:pPr>
            <w:r>
              <w:t>CC.2.2.8.B.3</w:t>
            </w:r>
          </w:p>
          <w:p w:rsidR="004E5485" w:rsidRPr="00A73EB8" w:rsidRDefault="004E5485" w:rsidP="00A5565A">
            <w:pPr>
              <w:jc w:val="center"/>
            </w:pPr>
            <w:r>
              <w:t>M08.B-E.2.1.3 M08.B-E.3.1</w:t>
            </w:r>
          </w:p>
        </w:tc>
        <w:tc>
          <w:tcPr>
            <w:tcW w:w="3420" w:type="dxa"/>
            <w:vAlign w:val="center"/>
          </w:tcPr>
          <w:p w:rsidR="00990086" w:rsidRDefault="004E54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y-intercept</w:t>
            </w:r>
            <w:bookmarkStart w:id="0" w:name="_GoBack"/>
            <w:bookmarkEnd w:id="0"/>
          </w:p>
          <w:p w:rsidR="004E5485" w:rsidRPr="00A73EB8" w:rsidRDefault="009424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m:oMath>
              <m:r>
                <w:rPr>
                  <w:rFonts w:ascii="Cambria Math" w:hAnsi="Cambria Math"/>
                </w:rPr>
                <m:t>y=mx+b</m:t>
              </m:r>
            </m:oMath>
          </w:p>
        </w:tc>
        <w:tc>
          <w:tcPr>
            <w:tcW w:w="3420" w:type="dxa"/>
            <w:vAlign w:val="center"/>
          </w:tcPr>
          <w:p w:rsidR="00A22AFA" w:rsidRDefault="00A22AFA" w:rsidP="00A5565A">
            <w:pPr>
              <w:jc w:val="center"/>
            </w:pPr>
            <w:r>
              <w:t>Duck Hunt</w:t>
            </w:r>
          </w:p>
          <w:p w:rsidR="00A22AFA" w:rsidRDefault="00A22AFA" w:rsidP="00A5565A">
            <w:pPr>
              <w:jc w:val="center"/>
            </w:pPr>
            <w:r>
              <w:t>Dice Graphing</w:t>
            </w:r>
          </w:p>
          <w:p w:rsidR="00A22AFA" w:rsidRDefault="00A22AFA" w:rsidP="00A5565A">
            <w:pPr>
              <w:jc w:val="center"/>
            </w:pPr>
            <w:r>
              <w:t>Matching Activity</w:t>
            </w:r>
          </w:p>
          <w:p w:rsidR="002717B6" w:rsidRDefault="00A22AFA" w:rsidP="00A5565A">
            <w:pPr>
              <w:jc w:val="center"/>
            </w:pPr>
            <w:r>
              <w:t>Formula Sheet</w:t>
            </w:r>
          </w:p>
          <w:p w:rsidR="00A22AFA" w:rsidRDefault="00A22AFA" w:rsidP="00A22AFA">
            <w:pPr>
              <w:jc w:val="center"/>
            </w:pPr>
            <w:r>
              <w:t>Finish Line Workbook</w:t>
            </w:r>
          </w:p>
          <w:p w:rsidR="00A22AFA" w:rsidRPr="00A22AFA" w:rsidRDefault="00A22AFA" w:rsidP="00A22AFA">
            <w:pPr>
              <w:jc w:val="center"/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8D1CAE" w:rsidRDefault="008D1CAE" w:rsidP="008D1CAE">
            <w:pPr>
              <w:jc w:val="center"/>
            </w:pPr>
            <w:r>
              <w:t>Quiz/HW</w:t>
            </w:r>
          </w:p>
          <w:p w:rsidR="002717B6" w:rsidRPr="00DB305D" w:rsidRDefault="008D1CAE" w:rsidP="008D1CAE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E5485" w:rsidP="00A5565A">
            <w:pPr>
              <w:jc w:val="center"/>
            </w:pPr>
            <w:r>
              <w:t>Comparing proportional relationships represented in different ways</w:t>
            </w:r>
          </w:p>
        </w:tc>
        <w:tc>
          <w:tcPr>
            <w:tcW w:w="1890" w:type="dxa"/>
            <w:vAlign w:val="center"/>
          </w:tcPr>
          <w:p w:rsidR="002717B6" w:rsidRDefault="004E5485" w:rsidP="00A5565A">
            <w:pPr>
              <w:jc w:val="center"/>
            </w:pPr>
            <w:r>
              <w:t>CC.2.2.8.B.2</w:t>
            </w:r>
          </w:p>
          <w:p w:rsidR="004E5485" w:rsidRPr="00A73EB8" w:rsidRDefault="004E5485" w:rsidP="00A5565A">
            <w:pPr>
              <w:jc w:val="center"/>
            </w:pPr>
            <w:r>
              <w:t>M08.B-E.2.1.1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974115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22AFA" w:rsidRDefault="00A22AFA" w:rsidP="00A22AFA">
            <w:pPr>
              <w:jc w:val="center"/>
            </w:pPr>
            <w:r>
              <w:t>Partner Comparisons</w:t>
            </w:r>
          </w:p>
          <w:p w:rsidR="00A22AFA" w:rsidRDefault="00A22AFA" w:rsidP="00A22AFA">
            <w:pPr>
              <w:jc w:val="center"/>
            </w:pPr>
            <w:r>
              <w:t>Finish Line Workbook</w:t>
            </w:r>
          </w:p>
          <w:p w:rsidR="002717B6" w:rsidRPr="00A22AFA" w:rsidRDefault="00A22AFA" w:rsidP="00A22AFA">
            <w:pPr>
              <w:jc w:val="center"/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8D1CAE" w:rsidRDefault="008D1CAE" w:rsidP="008D1CAE">
            <w:pPr>
              <w:jc w:val="center"/>
            </w:pPr>
            <w:r>
              <w:t>Quiz/HW</w:t>
            </w:r>
          </w:p>
          <w:p w:rsidR="002717B6" w:rsidRPr="00DB305D" w:rsidRDefault="008D1CAE" w:rsidP="008D1CAE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E5485" w:rsidTr="00D749EA">
        <w:tc>
          <w:tcPr>
            <w:tcW w:w="2785" w:type="dxa"/>
            <w:vAlign w:val="center"/>
          </w:tcPr>
          <w:p w:rsidR="004E5485" w:rsidRPr="00DE5063" w:rsidRDefault="004E5485" w:rsidP="00D749EA">
            <w:pPr>
              <w:jc w:val="center"/>
            </w:pPr>
            <w:r>
              <w:t>Determining if a function is linear or nonlinear</w:t>
            </w:r>
          </w:p>
        </w:tc>
        <w:tc>
          <w:tcPr>
            <w:tcW w:w="1890" w:type="dxa"/>
            <w:vAlign w:val="center"/>
          </w:tcPr>
          <w:p w:rsidR="004E5485" w:rsidRPr="00A73EB8" w:rsidRDefault="004E5485" w:rsidP="00D749EA">
            <w:pPr>
              <w:jc w:val="center"/>
            </w:pPr>
            <w:r>
              <w:t>M08.B-F.1.1.3</w:t>
            </w:r>
          </w:p>
        </w:tc>
        <w:tc>
          <w:tcPr>
            <w:tcW w:w="3420" w:type="dxa"/>
            <w:vAlign w:val="center"/>
          </w:tcPr>
          <w:p w:rsidR="004E5485" w:rsidRPr="00A73EB8" w:rsidRDefault="004E5485" w:rsidP="00D749E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nonlinear</w:t>
            </w:r>
          </w:p>
        </w:tc>
        <w:tc>
          <w:tcPr>
            <w:tcW w:w="3420" w:type="dxa"/>
            <w:vAlign w:val="center"/>
          </w:tcPr>
          <w:p w:rsidR="004E5485" w:rsidRDefault="00A22AFA" w:rsidP="00D749EA">
            <w:pPr>
              <w:jc w:val="center"/>
            </w:pPr>
            <w:r>
              <w:t>Team Linear vs. Team Nonlinear</w:t>
            </w:r>
          </w:p>
          <w:p w:rsidR="008D1CAE" w:rsidRDefault="008D1CAE" w:rsidP="00D749EA">
            <w:pPr>
              <w:jc w:val="center"/>
            </w:pPr>
            <w:r>
              <w:t>Kahoot</w:t>
            </w:r>
          </w:p>
          <w:p w:rsidR="00A22AFA" w:rsidRDefault="00A22AFA" w:rsidP="00A22AFA">
            <w:pPr>
              <w:jc w:val="center"/>
            </w:pPr>
            <w:r>
              <w:t>Finish Line Workbook</w:t>
            </w:r>
          </w:p>
          <w:p w:rsidR="00A22AFA" w:rsidRPr="00A22AFA" w:rsidRDefault="00A22AFA" w:rsidP="00A22AFA">
            <w:pPr>
              <w:jc w:val="center"/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8D1CAE" w:rsidRDefault="008D1CAE" w:rsidP="008D1CAE">
            <w:pPr>
              <w:jc w:val="center"/>
            </w:pPr>
            <w:r>
              <w:t>Quiz/HW</w:t>
            </w:r>
          </w:p>
          <w:p w:rsidR="004E5485" w:rsidRPr="00DB305D" w:rsidRDefault="008D1CAE" w:rsidP="008D1CAE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4E5485" w:rsidRDefault="004E5485" w:rsidP="00990086">
      <w:pPr>
        <w:spacing w:after="0"/>
        <w:rPr>
          <w:sz w:val="4"/>
          <w:szCs w:val="4"/>
        </w:rPr>
      </w:pPr>
    </w:p>
    <w:p w:rsidR="004E5485" w:rsidRDefault="004E5485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4E5485" w:rsidTr="00D749EA">
        <w:tc>
          <w:tcPr>
            <w:tcW w:w="2785" w:type="dxa"/>
            <w:vAlign w:val="center"/>
          </w:tcPr>
          <w:p w:rsidR="004E5485" w:rsidRPr="00DE5063" w:rsidRDefault="004E5485" w:rsidP="00D749EA">
            <w:pPr>
              <w:jc w:val="center"/>
            </w:pPr>
            <w:r>
              <w:lastRenderedPageBreak/>
              <w:t>Describing qualitatively the functional relationship between 2 given variables.</w:t>
            </w:r>
          </w:p>
        </w:tc>
        <w:tc>
          <w:tcPr>
            <w:tcW w:w="1890" w:type="dxa"/>
            <w:vAlign w:val="center"/>
          </w:tcPr>
          <w:p w:rsidR="004E5485" w:rsidRDefault="004E5485" w:rsidP="00D749EA">
            <w:pPr>
              <w:jc w:val="center"/>
            </w:pPr>
            <w:r>
              <w:t>CC.2.2.8.C.2</w:t>
            </w:r>
          </w:p>
          <w:p w:rsidR="004E5485" w:rsidRPr="00A73EB8" w:rsidRDefault="004E5485" w:rsidP="00D749EA">
            <w:pPr>
              <w:jc w:val="center"/>
            </w:pPr>
            <w:r>
              <w:t>M08.B-F.2.1.1</w:t>
            </w:r>
          </w:p>
        </w:tc>
        <w:tc>
          <w:tcPr>
            <w:tcW w:w="3420" w:type="dxa"/>
            <w:vAlign w:val="center"/>
          </w:tcPr>
          <w:p w:rsidR="004E5485" w:rsidRPr="00A73EB8" w:rsidRDefault="004E5485" w:rsidP="005653E5"/>
        </w:tc>
        <w:tc>
          <w:tcPr>
            <w:tcW w:w="3420" w:type="dxa"/>
            <w:vAlign w:val="center"/>
          </w:tcPr>
          <w:p w:rsidR="008D1CAE" w:rsidRDefault="008D1CAE" w:rsidP="00A22AFA">
            <w:pPr>
              <w:jc w:val="center"/>
            </w:pPr>
            <w:r>
              <w:t>Real World Scenarios</w:t>
            </w:r>
          </w:p>
          <w:p w:rsidR="00A22AFA" w:rsidRDefault="00A22AFA" w:rsidP="00A22AFA">
            <w:pPr>
              <w:jc w:val="center"/>
            </w:pPr>
            <w:r>
              <w:t>Finish Line Workbook</w:t>
            </w:r>
          </w:p>
          <w:p w:rsidR="004E5485" w:rsidRPr="00A22AFA" w:rsidRDefault="00A22AFA" w:rsidP="00A22AFA">
            <w:pPr>
              <w:jc w:val="center"/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8D1CAE" w:rsidRDefault="008D1CAE" w:rsidP="008D1CAE">
            <w:pPr>
              <w:jc w:val="center"/>
            </w:pPr>
            <w:r>
              <w:t>Quiz/HW</w:t>
            </w:r>
          </w:p>
          <w:p w:rsidR="004E5485" w:rsidRDefault="008D1CAE" w:rsidP="008D1CAE">
            <w:pPr>
              <w:spacing w:after="120"/>
              <w:jc w:val="center"/>
            </w:pPr>
            <w:r>
              <w:t>Informal Assessments</w:t>
            </w:r>
          </w:p>
          <w:p w:rsidR="008D1CAE" w:rsidRDefault="008D1CAE" w:rsidP="008D1CAE">
            <w:pPr>
              <w:spacing w:after="120"/>
              <w:jc w:val="center"/>
            </w:pPr>
          </w:p>
          <w:p w:rsidR="008D1CAE" w:rsidRPr="00DB305D" w:rsidRDefault="008D1CAE" w:rsidP="008D1CAE">
            <w:pPr>
              <w:spacing w:after="120"/>
              <w:jc w:val="center"/>
              <w:rPr>
                <w:sz w:val="18"/>
              </w:rPr>
            </w:pPr>
            <w:r>
              <w:t>*End of Unit Test(s)*</w:t>
            </w:r>
          </w:p>
        </w:tc>
      </w:tr>
    </w:tbl>
    <w:p w:rsidR="004E5485" w:rsidRDefault="004E5485" w:rsidP="00990086">
      <w:pPr>
        <w:spacing w:after="0"/>
        <w:rPr>
          <w:sz w:val="4"/>
          <w:szCs w:val="4"/>
        </w:rPr>
      </w:pPr>
    </w:p>
    <w:p w:rsidR="004E5485" w:rsidRDefault="004E5485" w:rsidP="00990086">
      <w:pPr>
        <w:spacing w:after="0"/>
        <w:rPr>
          <w:sz w:val="4"/>
          <w:szCs w:val="4"/>
        </w:rPr>
      </w:pPr>
    </w:p>
    <w:sectPr w:rsidR="004E548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1A52"/>
    <w:rsid w:val="001951E8"/>
    <w:rsid w:val="001E1FF2"/>
    <w:rsid w:val="00243906"/>
    <w:rsid w:val="002717B6"/>
    <w:rsid w:val="002F1426"/>
    <w:rsid w:val="002F1966"/>
    <w:rsid w:val="00491460"/>
    <w:rsid w:val="004E51AE"/>
    <w:rsid w:val="004E5485"/>
    <w:rsid w:val="005653E5"/>
    <w:rsid w:val="005E38FC"/>
    <w:rsid w:val="00611B54"/>
    <w:rsid w:val="007A147C"/>
    <w:rsid w:val="007F0C34"/>
    <w:rsid w:val="0080537B"/>
    <w:rsid w:val="008902B0"/>
    <w:rsid w:val="008D1CAE"/>
    <w:rsid w:val="00942478"/>
    <w:rsid w:val="00974115"/>
    <w:rsid w:val="00990086"/>
    <w:rsid w:val="009A0FC1"/>
    <w:rsid w:val="00A22AFA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D29EC-5776-4780-8B67-45F307701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Milsteen,Kelly</cp:lastModifiedBy>
  <cp:revision>6</cp:revision>
  <cp:lastPrinted>2017-06-15T16:49:00Z</cp:lastPrinted>
  <dcterms:created xsi:type="dcterms:W3CDTF">2017-06-15T16:50:00Z</dcterms:created>
  <dcterms:modified xsi:type="dcterms:W3CDTF">2017-09-22T17:19:00Z</dcterms:modified>
</cp:coreProperties>
</file>