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B1304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B1304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B15F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B15FD">
              <w:t>Animal Kingdom- Simple</w:t>
            </w:r>
            <w:r w:rsidR="00FB1304">
              <w:t xml:space="preserve"> Invertebrates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A78D2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B1304">
              <w:t>How do animals interact with the environment?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B1304" w:rsidP="00A5565A">
            <w:pPr>
              <w:jc w:val="center"/>
            </w:pPr>
            <w:r>
              <w:t>Symmetry</w:t>
            </w:r>
          </w:p>
        </w:tc>
        <w:tc>
          <w:tcPr>
            <w:tcW w:w="1890" w:type="dxa"/>
            <w:vAlign w:val="center"/>
          </w:tcPr>
          <w:p w:rsidR="007D5A4A" w:rsidRPr="003F1ED9" w:rsidRDefault="007D5A4A" w:rsidP="007D5A4A">
            <w:pPr>
              <w:jc w:val="center"/>
            </w:pPr>
            <w:r w:rsidRPr="003F1ED9">
              <w:t>3.1.6.A1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3.1.7.A3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3.1.7.A7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3.1.6.A8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3.1.7.A8</w:t>
            </w:r>
          </w:p>
          <w:p w:rsidR="00A73EB8" w:rsidRPr="00A73EB8" w:rsidRDefault="007D5A4A" w:rsidP="007D5A4A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symmetry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asymmetry</w:t>
            </w:r>
          </w:p>
          <w:p w:rsidR="00FB1304" w:rsidRDefault="00FB1304" w:rsidP="00FB13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radial symmetry</w:t>
            </w:r>
          </w:p>
          <w:p w:rsidR="00FB1304" w:rsidRPr="00A73EB8" w:rsidRDefault="00FB1304" w:rsidP="00FB13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bilateral symmetry</w:t>
            </w:r>
          </w:p>
        </w:tc>
        <w:tc>
          <w:tcPr>
            <w:tcW w:w="3420" w:type="dxa"/>
            <w:vAlign w:val="center"/>
          </w:tcPr>
          <w:p w:rsidR="00A73EB8" w:rsidRDefault="007A78D2" w:rsidP="00A5565A">
            <w:pPr>
              <w:jc w:val="center"/>
            </w:pPr>
            <w:r>
              <w:t>PowerPoints</w:t>
            </w:r>
          </w:p>
          <w:p w:rsidR="0081134B" w:rsidRPr="00A76551" w:rsidRDefault="007A78D2" w:rsidP="00A76551">
            <w:pPr>
              <w:jc w:val="center"/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Default="007A78D2" w:rsidP="00A5565A">
            <w:pPr>
              <w:spacing w:after="120"/>
              <w:jc w:val="center"/>
            </w:pPr>
            <w:r>
              <w:t>Quest Checks</w:t>
            </w:r>
          </w:p>
          <w:p w:rsidR="007A78D2" w:rsidRPr="00DB305D" w:rsidRDefault="007A78D2" w:rsidP="00A5565A">
            <w:pPr>
              <w:spacing w:after="120"/>
              <w:jc w:val="center"/>
              <w:rPr>
                <w:sz w:val="18"/>
              </w:rPr>
            </w:pPr>
            <w:r>
              <w:t>Simple Invertebrates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B1304" w:rsidP="00A5565A">
            <w:pPr>
              <w:jc w:val="center"/>
            </w:pPr>
            <w:r>
              <w:t>Phylum Porifera &amp; Phylum Cnidaria</w:t>
            </w:r>
          </w:p>
        </w:tc>
        <w:tc>
          <w:tcPr>
            <w:tcW w:w="1890" w:type="dxa"/>
            <w:vAlign w:val="center"/>
          </w:tcPr>
          <w:p w:rsidR="007D5A4A" w:rsidRPr="003F1ED9" w:rsidRDefault="007D5A4A" w:rsidP="007D5A4A">
            <w:pPr>
              <w:jc w:val="center"/>
            </w:pPr>
            <w:r w:rsidRPr="003F1ED9">
              <w:t>3.1.6.A1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3.1.7.A3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3.1.7.A7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3.1.6.A8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3.1.7.A8</w:t>
            </w:r>
          </w:p>
          <w:p w:rsidR="0080537B" w:rsidRPr="00A73EB8" w:rsidRDefault="007D5A4A" w:rsidP="007D5A4A">
            <w:pPr>
              <w:jc w:val="center"/>
            </w:pPr>
            <w:r w:rsidRPr="003F1ED9">
              <w:lastRenderedPageBreak/>
              <w:t>3.1.7.A9</w:t>
            </w:r>
          </w:p>
        </w:tc>
        <w:tc>
          <w:tcPr>
            <w:tcW w:w="3420" w:type="dxa"/>
            <w:vAlign w:val="center"/>
          </w:tcPr>
          <w:p w:rsidR="00990086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Phylum Porifera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sponge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collar cell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spike cell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jelly-like cell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pore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budding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Phylum Cnidaria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stinging cell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cavity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medusa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mouth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colony</w:t>
            </w:r>
          </w:p>
          <w:p w:rsidR="0081134B" w:rsidRDefault="0081134B" w:rsidP="008113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Portuguese Man of War</w:t>
            </w:r>
          </w:p>
          <w:p w:rsidR="00FB1304" w:rsidRPr="00A73EB8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coral reef</w:t>
            </w:r>
          </w:p>
        </w:tc>
        <w:tc>
          <w:tcPr>
            <w:tcW w:w="3420" w:type="dxa"/>
            <w:vAlign w:val="center"/>
          </w:tcPr>
          <w:p w:rsidR="007A78D2" w:rsidRDefault="007A78D2" w:rsidP="007A78D2">
            <w:pPr>
              <w:jc w:val="center"/>
            </w:pPr>
            <w:r>
              <w:lastRenderedPageBreak/>
              <w:t>PowerPoints</w:t>
            </w:r>
          </w:p>
          <w:p w:rsidR="0080537B" w:rsidRDefault="007A78D2" w:rsidP="007A78D2">
            <w:pPr>
              <w:jc w:val="center"/>
            </w:pPr>
            <w:r>
              <w:t>Online Resources</w:t>
            </w:r>
          </w:p>
          <w:p w:rsidR="007A78D2" w:rsidRPr="007A78D2" w:rsidRDefault="007A78D2" w:rsidP="0081134B">
            <w:pPr>
              <w:jc w:val="center"/>
            </w:pPr>
            <w:r>
              <w:t>Hydra Lab</w:t>
            </w:r>
          </w:p>
        </w:tc>
        <w:tc>
          <w:tcPr>
            <w:tcW w:w="2880" w:type="dxa"/>
            <w:vAlign w:val="center"/>
          </w:tcPr>
          <w:p w:rsidR="007A78D2" w:rsidRDefault="007A78D2" w:rsidP="007A78D2">
            <w:pPr>
              <w:spacing w:after="120"/>
              <w:jc w:val="center"/>
            </w:pPr>
            <w:r>
              <w:t>Quest Checks</w:t>
            </w:r>
          </w:p>
          <w:p w:rsidR="007A78D2" w:rsidRDefault="007A78D2" w:rsidP="007A78D2">
            <w:pPr>
              <w:spacing w:after="120"/>
              <w:jc w:val="center"/>
            </w:pPr>
            <w:r>
              <w:t>Hydra Lab</w:t>
            </w:r>
          </w:p>
          <w:p w:rsidR="0080537B" w:rsidRPr="00DB305D" w:rsidRDefault="007A78D2" w:rsidP="007A78D2">
            <w:pPr>
              <w:spacing w:after="120"/>
              <w:jc w:val="center"/>
              <w:rPr>
                <w:sz w:val="18"/>
              </w:rPr>
            </w:pPr>
            <w:r>
              <w:t>Simple Invertebrates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A0840" w:rsidP="00A5565A">
            <w:pPr>
              <w:jc w:val="center"/>
            </w:pPr>
            <w:r>
              <w:t>Worm Phyla</w:t>
            </w:r>
          </w:p>
        </w:tc>
        <w:tc>
          <w:tcPr>
            <w:tcW w:w="1890" w:type="dxa"/>
            <w:vAlign w:val="center"/>
          </w:tcPr>
          <w:p w:rsidR="007D5A4A" w:rsidRPr="003F1ED9" w:rsidRDefault="007D5A4A" w:rsidP="007D5A4A">
            <w:pPr>
              <w:jc w:val="center"/>
            </w:pPr>
            <w:r w:rsidRPr="003F1ED9">
              <w:t>3.1.6.A1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3.1.7.A3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3.1.7.A7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3.1.6.A8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3.1.7.A8</w:t>
            </w:r>
          </w:p>
          <w:p w:rsidR="0080537B" w:rsidRPr="00A73EB8" w:rsidRDefault="007D5A4A" w:rsidP="007D5A4A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Phylum Platyhelmint</w:t>
            </w:r>
            <w:r w:rsidR="0081134B">
              <w:t>h</w:t>
            </w:r>
            <w:r>
              <w:t>es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Phylum Nematoda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Phylum Annelida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hermaphrodite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regeneration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parasite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host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free-living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scavenger</w:t>
            </w:r>
          </w:p>
          <w:p w:rsidR="00FB1304" w:rsidRDefault="000E25D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heterotroph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planarian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tapeworm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pinworm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heartworm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digestive tract</w:t>
            </w:r>
          </w:p>
          <w:p w:rsidR="00FB1304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eyespot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pharynx</w:t>
            </w:r>
          </w:p>
          <w:p w:rsidR="00FB1304" w:rsidRPr="00A73EB8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mouth</w:t>
            </w:r>
          </w:p>
        </w:tc>
        <w:tc>
          <w:tcPr>
            <w:tcW w:w="3420" w:type="dxa"/>
            <w:vAlign w:val="center"/>
          </w:tcPr>
          <w:p w:rsidR="007A78D2" w:rsidRDefault="007A78D2" w:rsidP="007A78D2">
            <w:pPr>
              <w:jc w:val="center"/>
            </w:pPr>
            <w:r>
              <w:t>PowerPoints</w:t>
            </w:r>
          </w:p>
          <w:p w:rsidR="0080537B" w:rsidRDefault="007A78D2" w:rsidP="007A78D2">
            <w:pPr>
              <w:jc w:val="center"/>
            </w:pPr>
            <w:r>
              <w:t>Online Resources</w:t>
            </w:r>
          </w:p>
          <w:p w:rsidR="007A78D2" w:rsidRPr="002F1426" w:rsidRDefault="007A78D2" w:rsidP="007A78D2">
            <w:pPr>
              <w:jc w:val="center"/>
              <w:rPr>
                <w:b/>
              </w:rPr>
            </w:pPr>
            <w:r>
              <w:t>Planarian and Vinegar Eel Lab</w:t>
            </w:r>
          </w:p>
        </w:tc>
        <w:tc>
          <w:tcPr>
            <w:tcW w:w="2880" w:type="dxa"/>
            <w:vAlign w:val="center"/>
          </w:tcPr>
          <w:p w:rsidR="007A78D2" w:rsidRDefault="007A78D2" w:rsidP="007A78D2">
            <w:pPr>
              <w:spacing w:after="120"/>
              <w:jc w:val="center"/>
            </w:pPr>
            <w:r>
              <w:t>Quest Checks</w:t>
            </w:r>
          </w:p>
          <w:p w:rsidR="007A78D2" w:rsidRDefault="007A78D2" w:rsidP="007A78D2">
            <w:pPr>
              <w:spacing w:after="120"/>
              <w:jc w:val="center"/>
            </w:pPr>
            <w:r>
              <w:t>Planarian and Vinegar Eel Lab</w:t>
            </w:r>
          </w:p>
          <w:p w:rsidR="0080537B" w:rsidRPr="00DB305D" w:rsidRDefault="007A78D2" w:rsidP="007A78D2">
            <w:pPr>
              <w:spacing w:after="120"/>
              <w:jc w:val="center"/>
              <w:rPr>
                <w:sz w:val="18"/>
              </w:rPr>
            </w:pPr>
            <w:r>
              <w:t>Simple Invertebrates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E25D1" w:rsidP="00A5565A">
            <w:pPr>
              <w:jc w:val="center"/>
            </w:pPr>
            <w:r>
              <w:t xml:space="preserve">Earthworm </w:t>
            </w:r>
            <w:r w:rsidR="00FB1304">
              <w:t>Dissection</w:t>
            </w:r>
          </w:p>
        </w:tc>
        <w:tc>
          <w:tcPr>
            <w:tcW w:w="1890" w:type="dxa"/>
            <w:vAlign w:val="center"/>
          </w:tcPr>
          <w:p w:rsidR="007D5A4A" w:rsidRPr="003F1ED9" w:rsidRDefault="007D5A4A" w:rsidP="007D5A4A">
            <w:pPr>
              <w:jc w:val="center"/>
            </w:pPr>
            <w:r w:rsidRPr="003F1ED9">
              <w:t>3.1.6.A1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3.1.7.A3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3.1.7.A7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3.1.6.A8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3.1.7.A8</w:t>
            </w:r>
          </w:p>
          <w:p w:rsidR="002717B6" w:rsidRPr="00A73EB8" w:rsidRDefault="007D5A4A" w:rsidP="007D5A4A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anterior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posterior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dorsal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ventral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mouth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pharynx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esophagus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crop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gizzard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intestine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anus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aortic arches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dorsal blood vessel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ventral blood vessel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nephridia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ganglia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ventral nerve cord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clitellum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seminal vesicles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seminal receptacles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ovaries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setae</w:t>
            </w:r>
          </w:p>
          <w:p w:rsidR="0081134B" w:rsidRPr="00A73EB8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prostomium</w:t>
            </w:r>
          </w:p>
        </w:tc>
        <w:tc>
          <w:tcPr>
            <w:tcW w:w="3420" w:type="dxa"/>
            <w:vAlign w:val="center"/>
          </w:tcPr>
          <w:p w:rsidR="007A78D2" w:rsidRDefault="007A78D2" w:rsidP="007A78D2">
            <w:pPr>
              <w:jc w:val="center"/>
            </w:pPr>
            <w:r>
              <w:lastRenderedPageBreak/>
              <w:t>PowerPoints</w:t>
            </w:r>
          </w:p>
          <w:p w:rsidR="002717B6" w:rsidRDefault="007A78D2" w:rsidP="007A78D2">
            <w:pPr>
              <w:jc w:val="center"/>
            </w:pPr>
            <w:r>
              <w:t>Online Resources</w:t>
            </w:r>
          </w:p>
          <w:p w:rsidR="007A78D2" w:rsidRPr="002F1426" w:rsidRDefault="007A78D2" w:rsidP="007A78D2">
            <w:pPr>
              <w:jc w:val="center"/>
              <w:rPr>
                <w:b/>
              </w:rPr>
            </w:pPr>
            <w:r>
              <w:t>Dissection</w:t>
            </w:r>
          </w:p>
        </w:tc>
        <w:tc>
          <w:tcPr>
            <w:tcW w:w="2880" w:type="dxa"/>
            <w:vAlign w:val="center"/>
          </w:tcPr>
          <w:p w:rsidR="007A78D2" w:rsidRDefault="007A78D2" w:rsidP="007A78D2">
            <w:pPr>
              <w:spacing w:after="120"/>
              <w:jc w:val="center"/>
            </w:pPr>
            <w:r>
              <w:t>Quest Checks</w:t>
            </w:r>
          </w:p>
          <w:p w:rsidR="002717B6" w:rsidRPr="00DB305D" w:rsidRDefault="007A78D2" w:rsidP="007A78D2">
            <w:pPr>
              <w:spacing w:after="120"/>
              <w:jc w:val="center"/>
              <w:rPr>
                <w:sz w:val="18"/>
              </w:rPr>
            </w:pPr>
            <w:r>
              <w:t>Earthworm 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25D1"/>
    <w:rsid w:val="001951E8"/>
    <w:rsid w:val="001E1FF2"/>
    <w:rsid w:val="00243906"/>
    <w:rsid w:val="002717B6"/>
    <w:rsid w:val="002B15FD"/>
    <w:rsid w:val="002F1426"/>
    <w:rsid w:val="002F1966"/>
    <w:rsid w:val="00450300"/>
    <w:rsid w:val="005E38FC"/>
    <w:rsid w:val="00611B54"/>
    <w:rsid w:val="007A147C"/>
    <w:rsid w:val="007A78D2"/>
    <w:rsid w:val="007D5A4A"/>
    <w:rsid w:val="007F0C34"/>
    <w:rsid w:val="0080537B"/>
    <w:rsid w:val="0081134B"/>
    <w:rsid w:val="008902B0"/>
    <w:rsid w:val="00990086"/>
    <w:rsid w:val="009A0FC1"/>
    <w:rsid w:val="00A73EB8"/>
    <w:rsid w:val="00A76551"/>
    <w:rsid w:val="00AC2828"/>
    <w:rsid w:val="00B149C5"/>
    <w:rsid w:val="00B477DC"/>
    <w:rsid w:val="00B963EA"/>
    <w:rsid w:val="00C94F98"/>
    <w:rsid w:val="00DB305D"/>
    <w:rsid w:val="00DE5063"/>
    <w:rsid w:val="00EA0840"/>
    <w:rsid w:val="00EF1B39"/>
    <w:rsid w:val="00FB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3420C-308F-46B4-AFAC-C48AC3833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41</TotalTime>
  <Pages>3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Hooper, David</cp:lastModifiedBy>
  <cp:revision>9</cp:revision>
  <dcterms:created xsi:type="dcterms:W3CDTF">2017-02-03T19:49:00Z</dcterms:created>
  <dcterms:modified xsi:type="dcterms:W3CDTF">2017-08-09T15:29:00Z</dcterms:modified>
</cp:coreProperties>
</file>