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21DF7">
        <w:rPr>
          <w:u w:val="single"/>
        </w:rPr>
        <w:t>Math 8- Pre-Algebra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21DF7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21DF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21DF7">
              <w:t>Equations</w:t>
            </w:r>
          </w:p>
        </w:tc>
        <w:tc>
          <w:tcPr>
            <w:tcW w:w="7920" w:type="dxa"/>
          </w:tcPr>
          <w:p w:rsidR="002F1426" w:rsidRDefault="002F1426" w:rsidP="001D43D8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D43D8">
              <w:t xml:space="preserve">3 Concepts – 20 </w:t>
            </w:r>
            <w:r w:rsidR="005E4037">
              <w:t>D</w:t>
            </w:r>
            <w:r w:rsidR="001D43D8">
              <w:t xml:space="preserve">ays </w:t>
            </w:r>
          </w:p>
          <w:p w:rsidR="001D43D8" w:rsidRDefault="001D43D8" w:rsidP="001D43D8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E21DF7">
              <w:t>How can I solve real-world problems using algebraic equations?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21DF7" w:rsidP="00A5565A">
            <w:pPr>
              <w:jc w:val="center"/>
            </w:pPr>
            <w:r>
              <w:t>Solving 1-variable equations with one, infinite, or no solutions (including distribution of rational coefficients)</w:t>
            </w:r>
          </w:p>
        </w:tc>
        <w:tc>
          <w:tcPr>
            <w:tcW w:w="1890" w:type="dxa"/>
            <w:vAlign w:val="center"/>
          </w:tcPr>
          <w:p w:rsidR="00A73EB8" w:rsidRPr="00A73EB8" w:rsidRDefault="00E21DF7" w:rsidP="00A5565A">
            <w:pPr>
              <w:jc w:val="center"/>
            </w:pPr>
            <w:r>
              <w:t>CC.2.2.8.B.3</w:t>
            </w:r>
          </w:p>
        </w:tc>
        <w:tc>
          <w:tcPr>
            <w:tcW w:w="3420" w:type="dxa"/>
            <w:vAlign w:val="center"/>
          </w:tcPr>
          <w:p w:rsidR="00990086" w:rsidRDefault="00E21DF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null set</w:t>
            </w:r>
          </w:p>
          <w:p w:rsidR="00E21DF7" w:rsidRPr="00A73EB8" w:rsidRDefault="00E21DF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empty set</w:t>
            </w:r>
          </w:p>
        </w:tc>
        <w:tc>
          <w:tcPr>
            <w:tcW w:w="3420" w:type="dxa"/>
            <w:vAlign w:val="center"/>
          </w:tcPr>
          <w:p w:rsidR="00A73EB8" w:rsidRDefault="001D43D8" w:rsidP="00A5565A">
            <w:pPr>
              <w:jc w:val="center"/>
            </w:pPr>
            <w:r>
              <w:t>Point Pick Activity</w:t>
            </w:r>
          </w:p>
          <w:p w:rsidR="001D43D8" w:rsidRDefault="001D43D8" w:rsidP="00A5565A">
            <w:pPr>
              <w:jc w:val="center"/>
            </w:pPr>
            <w:r>
              <w:t>Equations Maze</w:t>
            </w:r>
          </w:p>
          <w:p w:rsidR="001D43D8" w:rsidRDefault="001D43D8" w:rsidP="00A5565A">
            <w:pPr>
              <w:jc w:val="center"/>
            </w:pPr>
            <w:r>
              <w:t>Bingo</w:t>
            </w:r>
          </w:p>
          <w:p w:rsidR="001D43D8" w:rsidRDefault="001D43D8" w:rsidP="00A5565A">
            <w:pPr>
              <w:jc w:val="center"/>
            </w:pPr>
            <w:r>
              <w:t>Scavenger Hunt</w:t>
            </w:r>
          </w:p>
          <w:p w:rsidR="001D43D8" w:rsidRPr="002F1426" w:rsidRDefault="001D43D8" w:rsidP="00A5565A">
            <w:pPr>
              <w:jc w:val="center"/>
              <w:rPr>
                <w:b/>
              </w:rPr>
            </w:pPr>
            <w:r>
              <w:t>Class Relay Activity</w:t>
            </w:r>
          </w:p>
        </w:tc>
        <w:tc>
          <w:tcPr>
            <w:tcW w:w="2880" w:type="dxa"/>
            <w:vAlign w:val="center"/>
          </w:tcPr>
          <w:p w:rsidR="001D43D8" w:rsidRDefault="001D43D8" w:rsidP="001D43D8">
            <w:pPr>
              <w:jc w:val="center"/>
            </w:pPr>
            <w:r>
              <w:t>Quiz/HW</w:t>
            </w:r>
          </w:p>
          <w:p w:rsidR="00A73EB8" w:rsidRPr="00DB305D" w:rsidRDefault="001D43D8" w:rsidP="001D43D8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21DF7" w:rsidP="00A5565A">
            <w:pPr>
              <w:jc w:val="center"/>
            </w:pPr>
            <w:r>
              <w:t>Writing 1-variable equations</w:t>
            </w:r>
          </w:p>
        </w:tc>
        <w:tc>
          <w:tcPr>
            <w:tcW w:w="1890" w:type="dxa"/>
            <w:vAlign w:val="center"/>
          </w:tcPr>
          <w:p w:rsidR="0080537B" w:rsidRPr="00A73EB8" w:rsidRDefault="00E21DF7" w:rsidP="00A5565A">
            <w:pPr>
              <w:jc w:val="center"/>
            </w:pPr>
            <w:r>
              <w:t>CC.2.2.8.B.3</w:t>
            </w:r>
          </w:p>
        </w:tc>
        <w:tc>
          <w:tcPr>
            <w:tcW w:w="3420" w:type="dxa"/>
            <w:vAlign w:val="center"/>
          </w:tcPr>
          <w:p w:rsidR="00990086" w:rsidRPr="00811F42" w:rsidRDefault="00990086" w:rsidP="000E62B1">
            <w:pPr>
              <w:rPr>
                <w:vertAlign w:val="subscript"/>
              </w:rPr>
            </w:pPr>
          </w:p>
        </w:tc>
        <w:tc>
          <w:tcPr>
            <w:tcW w:w="3420" w:type="dxa"/>
            <w:vAlign w:val="center"/>
          </w:tcPr>
          <w:p w:rsidR="0080537B" w:rsidRPr="001D43D8" w:rsidRDefault="001D43D8" w:rsidP="00A5565A">
            <w:pPr>
              <w:jc w:val="center"/>
            </w:pPr>
            <w:r w:rsidRPr="001D43D8">
              <w:t>Brainstorming Activity</w:t>
            </w:r>
          </w:p>
          <w:p w:rsidR="001D43D8" w:rsidRDefault="001D43D8" w:rsidP="00A5565A">
            <w:pPr>
              <w:jc w:val="center"/>
            </w:pPr>
            <w:r>
              <w:t>Partner Activities</w:t>
            </w:r>
          </w:p>
          <w:p w:rsidR="001D43D8" w:rsidRDefault="001D43D8" w:rsidP="00A5565A">
            <w:pPr>
              <w:jc w:val="center"/>
            </w:pPr>
            <w:r>
              <w:t>Word Problem Illustration</w:t>
            </w:r>
          </w:p>
          <w:p w:rsidR="001D43D8" w:rsidRPr="001D43D8" w:rsidRDefault="001D43D8" w:rsidP="00A5565A">
            <w:pPr>
              <w:jc w:val="center"/>
            </w:pPr>
            <w:r>
              <w:t>Error Analysis</w:t>
            </w:r>
          </w:p>
        </w:tc>
        <w:tc>
          <w:tcPr>
            <w:tcW w:w="2880" w:type="dxa"/>
            <w:vAlign w:val="center"/>
          </w:tcPr>
          <w:p w:rsidR="001D43D8" w:rsidRDefault="001D43D8" w:rsidP="001D43D8">
            <w:pPr>
              <w:jc w:val="center"/>
            </w:pPr>
            <w:r>
              <w:t>Quiz/HW</w:t>
            </w:r>
          </w:p>
          <w:p w:rsidR="0080537B" w:rsidRPr="00DB305D" w:rsidRDefault="001D43D8" w:rsidP="001D43D8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  <w:bookmarkStart w:id="0" w:name="_GoBack"/>
      <w:bookmarkEnd w:id="0"/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21DF7" w:rsidP="00A5565A">
            <w:pPr>
              <w:jc w:val="center"/>
            </w:pPr>
            <w:r>
              <w:t>Solving equations with square and cube roots</w:t>
            </w:r>
          </w:p>
        </w:tc>
        <w:tc>
          <w:tcPr>
            <w:tcW w:w="1890" w:type="dxa"/>
            <w:vAlign w:val="center"/>
          </w:tcPr>
          <w:p w:rsidR="0080537B" w:rsidRPr="00A73EB8" w:rsidRDefault="00E21DF7" w:rsidP="00A5565A">
            <w:pPr>
              <w:jc w:val="center"/>
            </w:pPr>
            <w:r>
              <w:t>CC.2.2.8.B.3</w:t>
            </w:r>
          </w:p>
        </w:tc>
        <w:tc>
          <w:tcPr>
            <w:tcW w:w="3420" w:type="dxa"/>
            <w:vAlign w:val="center"/>
          </w:tcPr>
          <w:p w:rsidR="00990086" w:rsidRDefault="00E21DF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 root</w:t>
            </w:r>
          </w:p>
          <w:p w:rsidR="00E21DF7" w:rsidRPr="00A73EB8" w:rsidRDefault="00E21DF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cube root</w:t>
            </w:r>
          </w:p>
        </w:tc>
        <w:tc>
          <w:tcPr>
            <w:tcW w:w="3420" w:type="dxa"/>
            <w:vAlign w:val="center"/>
          </w:tcPr>
          <w:p w:rsidR="0080537B" w:rsidRDefault="001D43D8" w:rsidP="00A5565A">
            <w:pPr>
              <w:jc w:val="center"/>
            </w:pPr>
            <w:r>
              <w:t>Whiteboard Activities</w:t>
            </w:r>
          </w:p>
          <w:p w:rsidR="001D43D8" w:rsidRPr="002F1426" w:rsidRDefault="001D43D8" w:rsidP="00A5565A">
            <w:pPr>
              <w:jc w:val="center"/>
              <w:rPr>
                <w:b/>
              </w:rPr>
            </w:pPr>
            <w:r>
              <w:t>Calculator Review</w:t>
            </w:r>
          </w:p>
        </w:tc>
        <w:tc>
          <w:tcPr>
            <w:tcW w:w="2880" w:type="dxa"/>
            <w:vAlign w:val="center"/>
          </w:tcPr>
          <w:p w:rsidR="001D43D8" w:rsidRDefault="001D43D8" w:rsidP="001D43D8">
            <w:pPr>
              <w:jc w:val="center"/>
            </w:pPr>
            <w:r>
              <w:t>Quiz/HW</w:t>
            </w:r>
          </w:p>
          <w:p w:rsidR="0080537B" w:rsidRDefault="001D43D8" w:rsidP="001D43D8">
            <w:pPr>
              <w:spacing w:after="120"/>
              <w:jc w:val="center"/>
            </w:pPr>
            <w:r>
              <w:t>Informal Assessments</w:t>
            </w:r>
          </w:p>
          <w:p w:rsidR="001D43D8" w:rsidRDefault="001D43D8" w:rsidP="001D43D8">
            <w:pPr>
              <w:spacing w:after="120"/>
              <w:jc w:val="center"/>
            </w:pPr>
          </w:p>
          <w:p w:rsidR="001D43D8" w:rsidRPr="00DB305D" w:rsidRDefault="001D43D8" w:rsidP="001D43D8">
            <w:pPr>
              <w:spacing w:after="120"/>
              <w:jc w:val="center"/>
              <w:rPr>
                <w:sz w:val="18"/>
              </w:rPr>
            </w:pPr>
            <w:r>
              <w:t>*End of Unit Test*20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62B1"/>
    <w:rsid w:val="001951E8"/>
    <w:rsid w:val="001D43D8"/>
    <w:rsid w:val="001E1FF2"/>
    <w:rsid w:val="00243906"/>
    <w:rsid w:val="002717B6"/>
    <w:rsid w:val="002F1426"/>
    <w:rsid w:val="002F1966"/>
    <w:rsid w:val="005E38FC"/>
    <w:rsid w:val="005E4037"/>
    <w:rsid w:val="00611B54"/>
    <w:rsid w:val="007A147C"/>
    <w:rsid w:val="007F0C34"/>
    <w:rsid w:val="0080537B"/>
    <w:rsid w:val="00811F42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21DF7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C2A7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02781-A58C-4059-B0A9-498CB51EE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Milsteen,Kelly</cp:lastModifiedBy>
  <cp:revision>6</cp:revision>
  <dcterms:created xsi:type="dcterms:W3CDTF">2017-02-03T13:02:00Z</dcterms:created>
  <dcterms:modified xsi:type="dcterms:W3CDTF">2017-09-22T16:45:00Z</dcterms:modified>
</cp:coreProperties>
</file>