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52A54">
        <w:rPr>
          <w:u w:val="single"/>
        </w:rPr>
        <w:t>Math 8- Pre-Algebra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52A54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52A5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52A54">
              <w:t>Real Number System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F1F06">
              <w:t xml:space="preserve">4 </w:t>
            </w:r>
            <w:r w:rsidR="005B18F7">
              <w:t>Concepts</w:t>
            </w:r>
            <w:bookmarkStart w:id="0" w:name="_GoBack"/>
            <w:bookmarkEnd w:id="0"/>
            <w:r w:rsidR="007F1F06">
              <w:t xml:space="preserve"> – </w:t>
            </w:r>
            <w:r w:rsidR="00D06DF7">
              <w:t>20</w:t>
            </w:r>
            <w:r w:rsidR="007F1F06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52A54">
              <w:t>How do I apply concepts of rational and irrational numbers?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D06DF7">
        <w:tc>
          <w:tcPr>
            <w:tcW w:w="2785" w:type="dxa"/>
            <w:vAlign w:val="center"/>
          </w:tcPr>
          <w:p w:rsidR="00A73EB8" w:rsidRPr="00DE5063" w:rsidRDefault="00C52A54" w:rsidP="00A5565A">
            <w:pPr>
              <w:jc w:val="center"/>
            </w:pPr>
            <w:r>
              <w:t>Classifying numbers as rational or irrational</w:t>
            </w:r>
          </w:p>
        </w:tc>
        <w:tc>
          <w:tcPr>
            <w:tcW w:w="1890" w:type="dxa"/>
            <w:vAlign w:val="center"/>
          </w:tcPr>
          <w:p w:rsidR="00A73EB8" w:rsidRDefault="00C52A54" w:rsidP="00A5565A">
            <w:pPr>
              <w:jc w:val="center"/>
            </w:pPr>
            <w:r>
              <w:t>CC.2.1.8.E.1</w:t>
            </w:r>
          </w:p>
          <w:p w:rsidR="00C52A54" w:rsidRPr="00A73EB8" w:rsidRDefault="00C52A54" w:rsidP="00A5565A">
            <w:pPr>
              <w:jc w:val="center"/>
            </w:pPr>
            <w:r>
              <w:t>M08.A-N.1.1.1</w:t>
            </w:r>
          </w:p>
        </w:tc>
        <w:tc>
          <w:tcPr>
            <w:tcW w:w="3420" w:type="dxa"/>
            <w:vAlign w:val="center"/>
          </w:tcPr>
          <w:p w:rsidR="00990086" w:rsidRDefault="006A4A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6A4A90" w:rsidRPr="00A73EB8" w:rsidRDefault="006A4A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</w:tc>
        <w:tc>
          <w:tcPr>
            <w:tcW w:w="3420" w:type="dxa"/>
            <w:vAlign w:val="center"/>
          </w:tcPr>
          <w:p w:rsidR="00A73EB8" w:rsidRDefault="00D06DF7" w:rsidP="00A5565A">
            <w:pPr>
              <w:jc w:val="center"/>
            </w:pPr>
            <w:r>
              <w:t>Number Sorts</w:t>
            </w:r>
          </w:p>
          <w:p w:rsidR="00D06DF7" w:rsidRPr="00D06DF7" w:rsidRDefault="00D06DF7" w:rsidP="00D06DF7">
            <w:pPr>
              <w:jc w:val="center"/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A73EB8" w:rsidRDefault="00D06DF7" w:rsidP="00D06DF7">
            <w:pPr>
              <w:jc w:val="center"/>
            </w:pPr>
            <w:r>
              <w:t>Quiz/HW</w:t>
            </w:r>
          </w:p>
          <w:p w:rsidR="00D06DF7" w:rsidRPr="00DB305D" w:rsidRDefault="00D06DF7" w:rsidP="00D06DF7">
            <w:pPr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2A54" w:rsidP="00A5565A">
            <w:pPr>
              <w:jc w:val="center"/>
            </w:pPr>
            <w:r>
              <w:t>Proving that numbers are rational or irrational by converting between fractions and decimals</w:t>
            </w:r>
          </w:p>
        </w:tc>
        <w:tc>
          <w:tcPr>
            <w:tcW w:w="1890" w:type="dxa"/>
            <w:vAlign w:val="center"/>
          </w:tcPr>
          <w:p w:rsidR="0080537B" w:rsidRDefault="00C52A54" w:rsidP="00A5565A">
            <w:pPr>
              <w:jc w:val="center"/>
            </w:pPr>
            <w:r>
              <w:t>CC.2.1.8.E.1</w:t>
            </w:r>
          </w:p>
          <w:p w:rsidR="00C52A54" w:rsidRPr="00A73EB8" w:rsidRDefault="00C52A54" w:rsidP="00A5565A">
            <w:pPr>
              <w:jc w:val="center"/>
            </w:pPr>
            <w:r>
              <w:t>M08.A-N.1.1.1 M08.A-N.1.1.2</w:t>
            </w:r>
          </w:p>
        </w:tc>
        <w:tc>
          <w:tcPr>
            <w:tcW w:w="3420" w:type="dxa"/>
            <w:vAlign w:val="center"/>
          </w:tcPr>
          <w:p w:rsidR="00990086" w:rsidRDefault="00D06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repeating decimal</w:t>
            </w:r>
          </w:p>
          <w:p w:rsidR="00D06DF7" w:rsidRPr="00A73EB8" w:rsidRDefault="00D06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terminating decimal</w:t>
            </w:r>
          </w:p>
        </w:tc>
        <w:tc>
          <w:tcPr>
            <w:tcW w:w="3420" w:type="dxa"/>
            <w:vAlign w:val="center"/>
          </w:tcPr>
          <w:p w:rsidR="0080537B" w:rsidRDefault="00D06DF7" w:rsidP="00A5565A">
            <w:pPr>
              <w:jc w:val="center"/>
            </w:pPr>
            <w:r>
              <w:t>Graphic Organizer</w:t>
            </w:r>
          </w:p>
          <w:p w:rsidR="00D06DF7" w:rsidRDefault="00D06DF7" w:rsidP="00A5565A">
            <w:pPr>
              <w:jc w:val="center"/>
            </w:pPr>
            <w:r>
              <w:t>Partner Discussions</w:t>
            </w:r>
          </w:p>
          <w:p w:rsidR="00D06DF7" w:rsidRPr="002F1426" w:rsidRDefault="00D06DF7" w:rsidP="00A5565A">
            <w:pPr>
              <w:jc w:val="center"/>
              <w:rPr>
                <w:b/>
              </w:rPr>
            </w:pPr>
            <w:r>
              <w:t>Number Table</w:t>
            </w:r>
          </w:p>
        </w:tc>
        <w:tc>
          <w:tcPr>
            <w:tcW w:w="2880" w:type="dxa"/>
            <w:vAlign w:val="center"/>
          </w:tcPr>
          <w:p w:rsidR="00D06DF7" w:rsidRDefault="00D06DF7" w:rsidP="00D06DF7">
            <w:pPr>
              <w:jc w:val="center"/>
            </w:pPr>
            <w:r>
              <w:t>Quiz/HW</w:t>
            </w:r>
          </w:p>
          <w:p w:rsidR="0080537B" w:rsidRPr="00DB305D" w:rsidRDefault="00D06DF7" w:rsidP="00D06DF7">
            <w:pPr>
              <w:spacing w:after="120"/>
              <w:jc w:val="center"/>
              <w:rPr>
                <w:sz w:val="18"/>
              </w:rPr>
            </w:pPr>
            <w:r>
              <w:t>Informal Assessments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52A54" w:rsidP="00A5565A">
            <w:pPr>
              <w:jc w:val="center"/>
            </w:pPr>
            <w:r>
              <w:t>Estimating, comparing, and ordering irrational numbers (use a number line; include square and cube roots)</w:t>
            </w:r>
          </w:p>
        </w:tc>
        <w:tc>
          <w:tcPr>
            <w:tcW w:w="1890" w:type="dxa"/>
            <w:vAlign w:val="center"/>
          </w:tcPr>
          <w:p w:rsidR="0080537B" w:rsidRDefault="00C52A54" w:rsidP="00A5565A">
            <w:pPr>
              <w:jc w:val="center"/>
            </w:pPr>
            <w:r>
              <w:t>CC.2.1.8.E.4</w:t>
            </w:r>
          </w:p>
          <w:p w:rsidR="00C52A54" w:rsidRPr="00A73EB8" w:rsidRDefault="00C52A54" w:rsidP="00A5565A">
            <w:pPr>
              <w:jc w:val="center"/>
            </w:pPr>
            <w:r>
              <w:t>M08.A-N.1.1.3 M08.A-N.1.1.4 M08.A-N.1.1.5</w:t>
            </w:r>
          </w:p>
        </w:tc>
        <w:tc>
          <w:tcPr>
            <w:tcW w:w="3420" w:type="dxa"/>
            <w:vAlign w:val="center"/>
          </w:tcPr>
          <w:p w:rsidR="00990086" w:rsidRDefault="00D06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root</w:t>
            </w:r>
          </w:p>
          <w:p w:rsidR="00D06DF7" w:rsidRPr="00A73EB8" w:rsidRDefault="00D06DF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cube root</w:t>
            </w:r>
          </w:p>
        </w:tc>
        <w:tc>
          <w:tcPr>
            <w:tcW w:w="3420" w:type="dxa"/>
            <w:vAlign w:val="center"/>
          </w:tcPr>
          <w:p w:rsidR="0080537B" w:rsidRDefault="00D06DF7" w:rsidP="00A5565A">
            <w:pPr>
              <w:jc w:val="center"/>
            </w:pPr>
            <w:r>
              <w:t>Roots Table</w:t>
            </w:r>
          </w:p>
          <w:p w:rsidR="00D06DF7" w:rsidRDefault="00D06DF7" w:rsidP="00A5565A">
            <w:pPr>
              <w:jc w:val="center"/>
            </w:pPr>
            <w:r>
              <w:t>Number Line Activity</w:t>
            </w:r>
          </w:p>
          <w:p w:rsidR="00D06DF7" w:rsidRPr="002F1426" w:rsidRDefault="00D06DF7" w:rsidP="00A5565A">
            <w:pPr>
              <w:jc w:val="center"/>
              <w:rPr>
                <w:b/>
              </w:rPr>
            </w:pPr>
            <w:r>
              <w:t>Ordering Cards</w:t>
            </w:r>
          </w:p>
        </w:tc>
        <w:tc>
          <w:tcPr>
            <w:tcW w:w="2880" w:type="dxa"/>
            <w:vAlign w:val="center"/>
          </w:tcPr>
          <w:p w:rsidR="00D06DF7" w:rsidRDefault="00D06DF7" w:rsidP="00D06DF7">
            <w:pPr>
              <w:jc w:val="center"/>
            </w:pPr>
            <w:r>
              <w:t>Quiz/HW</w:t>
            </w:r>
          </w:p>
          <w:p w:rsidR="0080537B" w:rsidRDefault="00D06DF7" w:rsidP="00D06DF7">
            <w:pPr>
              <w:jc w:val="center"/>
            </w:pPr>
            <w:r>
              <w:t>Informal Assessments</w:t>
            </w:r>
          </w:p>
          <w:p w:rsidR="00D06DF7" w:rsidRPr="00DB305D" w:rsidRDefault="00D06DF7" w:rsidP="00D06DF7">
            <w:pPr>
              <w:jc w:val="center"/>
              <w:rPr>
                <w:sz w:val="18"/>
              </w:rPr>
            </w:pPr>
            <w:r>
              <w:t>Class Ordering Challenge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52A54" w:rsidP="00A5565A">
            <w:pPr>
              <w:jc w:val="center"/>
            </w:pPr>
            <w:r>
              <w:t>Using the Pythagorean Theorem to apply rational and irrational numbers</w:t>
            </w:r>
          </w:p>
        </w:tc>
        <w:tc>
          <w:tcPr>
            <w:tcW w:w="1890" w:type="dxa"/>
            <w:vAlign w:val="center"/>
          </w:tcPr>
          <w:p w:rsidR="002717B6" w:rsidRDefault="00C52A54" w:rsidP="00A5565A">
            <w:pPr>
              <w:jc w:val="center"/>
            </w:pPr>
            <w:r>
              <w:t>CC.2.3.8.A.3</w:t>
            </w:r>
          </w:p>
          <w:p w:rsidR="00C52A54" w:rsidRPr="00A73EB8" w:rsidRDefault="00C52A54" w:rsidP="00A5565A">
            <w:pPr>
              <w:jc w:val="center"/>
            </w:pPr>
            <w:r>
              <w:t>M08.C-G.2.1.1 M08.C-G.2.1.2 M08.C-G.2.1.3</w:t>
            </w:r>
          </w:p>
        </w:tc>
        <w:tc>
          <w:tcPr>
            <w:tcW w:w="3420" w:type="dxa"/>
            <w:vAlign w:val="center"/>
          </w:tcPr>
          <w:p w:rsidR="00990086" w:rsidRDefault="006A4A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Theorem</w:t>
            </w:r>
          </w:p>
          <w:p w:rsidR="006A4A90" w:rsidRPr="00A73EB8" w:rsidRDefault="006A4A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converse</w:t>
            </w:r>
          </w:p>
        </w:tc>
        <w:tc>
          <w:tcPr>
            <w:tcW w:w="3420" w:type="dxa"/>
            <w:vAlign w:val="center"/>
          </w:tcPr>
          <w:p w:rsidR="002717B6" w:rsidRPr="00D16FD7" w:rsidRDefault="00D06DF7" w:rsidP="00A5565A">
            <w:pPr>
              <w:jc w:val="center"/>
            </w:pPr>
            <w:r w:rsidRPr="00D16FD7">
              <w:t>QR Code Activity</w:t>
            </w:r>
          </w:p>
          <w:p w:rsidR="00D16FD7" w:rsidRPr="00D16FD7" w:rsidRDefault="00D16FD7" w:rsidP="00A5565A">
            <w:pPr>
              <w:jc w:val="center"/>
            </w:pPr>
            <w:r w:rsidRPr="00D16FD7">
              <w:t>Word Problems</w:t>
            </w:r>
          </w:p>
          <w:p w:rsidR="00D06DF7" w:rsidRDefault="00D16FD7" w:rsidP="00A5565A">
            <w:pPr>
              <w:jc w:val="center"/>
            </w:pPr>
            <w:r w:rsidRPr="00D16FD7">
              <w:t>Coordinate Plane Activities</w:t>
            </w:r>
          </w:p>
          <w:p w:rsidR="00D16FD7" w:rsidRPr="002F1426" w:rsidRDefault="00D16FD7" w:rsidP="00A5565A">
            <w:pPr>
              <w:jc w:val="center"/>
              <w:rPr>
                <w:b/>
              </w:rPr>
            </w:pPr>
            <w:r>
              <w:t>3D Visuals</w:t>
            </w:r>
          </w:p>
        </w:tc>
        <w:tc>
          <w:tcPr>
            <w:tcW w:w="2880" w:type="dxa"/>
            <w:vAlign w:val="center"/>
          </w:tcPr>
          <w:p w:rsidR="002717B6" w:rsidRDefault="00D06DF7" w:rsidP="00D06DF7">
            <w:pPr>
              <w:jc w:val="center"/>
            </w:pPr>
            <w:r>
              <w:t>Fencing Project</w:t>
            </w:r>
          </w:p>
          <w:p w:rsidR="00D06DF7" w:rsidRDefault="00D06DF7" w:rsidP="00D06DF7">
            <w:pPr>
              <w:jc w:val="center"/>
            </w:pPr>
            <w:r>
              <w:t>Quiz/HW</w:t>
            </w:r>
          </w:p>
          <w:p w:rsidR="00D06DF7" w:rsidRDefault="00D06DF7" w:rsidP="00D06DF7">
            <w:pPr>
              <w:jc w:val="center"/>
            </w:pPr>
            <w:r>
              <w:t>Informal Assessments</w:t>
            </w:r>
          </w:p>
          <w:p w:rsidR="00D16FD7" w:rsidRDefault="00D16FD7" w:rsidP="00D06DF7">
            <w:pPr>
              <w:jc w:val="center"/>
            </w:pPr>
          </w:p>
          <w:p w:rsidR="00D16FD7" w:rsidRPr="00DB305D" w:rsidRDefault="00D16FD7" w:rsidP="00D06DF7">
            <w:pPr>
              <w:jc w:val="center"/>
              <w:rPr>
                <w:sz w:val="18"/>
              </w:rPr>
            </w:pPr>
            <w:r>
              <w:t>*End of Unit Test*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B18F7"/>
    <w:rsid w:val="005E38FC"/>
    <w:rsid w:val="00611B54"/>
    <w:rsid w:val="006A4A90"/>
    <w:rsid w:val="007A147C"/>
    <w:rsid w:val="007F0C34"/>
    <w:rsid w:val="007F1F06"/>
    <w:rsid w:val="0080537B"/>
    <w:rsid w:val="008902B0"/>
    <w:rsid w:val="0098121C"/>
    <w:rsid w:val="00990086"/>
    <w:rsid w:val="009A0FC1"/>
    <w:rsid w:val="00A73EB8"/>
    <w:rsid w:val="00AC2828"/>
    <w:rsid w:val="00B149C5"/>
    <w:rsid w:val="00B477DC"/>
    <w:rsid w:val="00B963EA"/>
    <w:rsid w:val="00C52A54"/>
    <w:rsid w:val="00C94F98"/>
    <w:rsid w:val="00D06DF7"/>
    <w:rsid w:val="00D16FD7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9FC7-21F7-43F3-B29A-AD674CCBB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43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Milsteen, Milsteen</cp:lastModifiedBy>
  <cp:revision>5</cp:revision>
  <dcterms:created xsi:type="dcterms:W3CDTF">2017-02-03T13:40:00Z</dcterms:created>
  <dcterms:modified xsi:type="dcterms:W3CDTF">2017-06-15T13:31:00Z</dcterms:modified>
</cp:coreProperties>
</file>