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04445">
        <w:rPr>
          <w:u w:val="single"/>
        </w:rPr>
        <w:t>Life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04445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0444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F72A8">
              <w:t>V</w:t>
            </w:r>
            <w:r w:rsidR="00904445">
              <w:t>iruses and Simple Organisms</w:t>
            </w:r>
          </w:p>
        </w:tc>
        <w:tc>
          <w:tcPr>
            <w:tcW w:w="7920" w:type="dxa"/>
          </w:tcPr>
          <w:p w:rsidR="00610C3C" w:rsidRDefault="002F1426" w:rsidP="00610C3C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86523" w:rsidRPr="00D86523">
              <w:t xml:space="preserve">22 days 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904445">
              <w:t>How do simple organisms interact with the environment?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04445" w:rsidP="00A5565A">
            <w:pPr>
              <w:jc w:val="center"/>
            </w:pPr>
            <w:r>
              <w:t>Viruses</w:t>
            </w:r>
          </w:p>
        </w:tc>
        <w:tc>
          <w:tcPr>
            <w:tcW w:w="1890" w:type="dxa"/>
            <w:vAlign w:val="center"/>
          </w:tcPr>
          <w:p w:rsidR="0071546A" w:rsidRPr="003F1ED9" w:rsidRDefault="0071546A" w:rsidP="0071546A">
            <w:pPr>
              <w:jc w:val="center"/>
            </w:pPr>
            <w:r w:rsidRPr="003F1ED9">
              <w:t>3.1.6.A1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3.1.7.A1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3.1.6.A2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3.1.7.A2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3.1.7.A3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3.1.6.A4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3.1.7.A4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3.1.6.A5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3.1.7.A5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3.1.6.A6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3.1.7.A6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3.1.7.A7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3.1.6.A8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3.1.7.A8</w:t>
            </w:r>
          </w:p>
          <w:p w:rsidR="008E754C" w:rsidRPr="00A73EB8" w:rsidRDefault="0071546A" w:rsidP="0071546A">
            <w:pPr>
              <w:jc w:val="center"/>
            </w:pPr>
            <w:r w:rsidRPr="003F1ED9">
              <w:t>3.1.7.A9</w:t>
            </w:r>
          </w:p>
        </w:tc>
        <w:tc>
          <w:tcPr>
            <w:tcW w:w="3420" w:type="dxa"/>
            <w:vAlign w:val="center"/>
          </w:tcPr>
          <w:p w:rsidR="00990086" w:rsidRDefault="0090444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virus</w:t>
            </w:r>
          </w:p>
          <w:p w:rsidR="00904445" w:rsidRDefault="0090444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</w:t>
            </w:r>
            <w:r w:rsidR="00FF72A8">
              <w:t>ein coat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host cell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parasite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bacteriophage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active virus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hidden virus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vaccine</w:t>
            </w:r>
          </w:p>
          <w:p w:rsidR="00FF72A8" w:rsidRPr="00A73EB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antibiotic</w:t>
            </w:r>
          </w:p>
        </w:tc>
        <w:tc>
          <w:tcPr>
            <w:tcW w:w="3420" w:type="dxa"/>
            <w:vAlign w:val="center"/>
          </w:tcPr>
          <w:p w:rsidR="00A73EB8" w:rsidRDefault="00C21F17" w:rsidP="00A5565A">
            <w:pPr>
              <w:jc w:val="center"/>
            </w:pPr>
            <w:r>
              <w:t>PowerPoints</w:t>
            </w:r>
          </w:p>
          <w:p w:rsidR="00C21F17" w:rsidRDefault="00C21F17" w:rsidP="00A5565A">
            <w:pPr>
              <w:jc w:val="center"/>
            </w:pPr>
            <w:r>
              <w:t>Virus and Bacteria Activity</w:t>
            </w:r>
          </w:p>
          <w:p w:rsidR="00C21F17" w:rsidRPr="002F1426" w:rsidRDefault="00C21F17" w:rsidP="00A5565A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A73EB8" w:rsidRDefault="00C21F17" w:rsidP="00A5565A">
            <w:pPr>
              <w:spacing w:after="120"/>
              <w:jc w:val="center"/>
            </w:pPr>
            <w:r>
              <w:t>Quest Checks</w:t>
            </w:r>
          </w:p>
          <w:p w:rsidR="00C21F17" w:rsidRPr="00DB305D" w:rsidRDefault="00C21F17" w:rsidP="00A5565A">
            <w:pPr>
              <w:spacing w:after="120"/>
              <w:jc w:val="center"/>
              <w:rPr>
                <w:sz w:val="18"/>
              </w:rPr>
            </w:pPr>
            <w:r>
              <w:t>Virus and Bacteria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04445" w:rsidP="00A5565A">
            <w:pPr>
              <w:jc w:val="center"/>
            </w:pPr>
            <w:r>
              <w:t>Bacteria</w:t>
            </w:r>
          </w:p>
        </w:tc>
        <w:tc>
          <w:tcPr>
            <w:tcW w:w="1890" w:type="dxa"/>
            <w:vAlign w:val="center"/>
          </w:tcPr>
          <w:p w:rsidR="0071546A" w:rsidRPr="003F1ED9" w:rsidRDefault="0071546A" w:rsidP="0071546A">
            <w:pPr>
              <w:jc w:val="center"/>
            </w:pPr>
            <w:r w:rsidRPr="003F1ED9">
              <w:t>3.1.6.A1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3.1.7.A1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3.1.6.A2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3.1.7.A2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3.1.7.A3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3.1.6.A4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3.1.7.A4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3.1.6.A5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3.1.7.A5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3.1.6.A6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3.1.7.A6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3.1.7.A7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3.1.6.A8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3.1.7.A8</w:t>
            </w:r>
          </w:p>
          <w:p w:rsidR="0080537B" w:rsidRPr="00A73EB8" w:rsidRDefault="0071546A" w:rsidP="0071546A">
            <w:pPr>
              <w:jc w:val="center"/>
            </w:pPr>
            <w:r w:rsidRPr="003F1ED9">
              <w:lastRenderedPageBreak/>
              <w:t>3.1.7.A9</w:t>
            </w:r>
          </w:p>
        </w:tc>
        <w:tc>
          <w:tcPr>
            <w:tcW w:w="3420" w:type="dxa"/>
            <w:vAlign w:val="center"/>
          </w:tcPr>
          <w:p w:rsidR="00990086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bacteria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cytoplasm</w:t>
            </w:r>
          </w:p>
          <w:p w:rsidR="007C31E3" w:rsidRDefault="007C31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wall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ribosome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flagellum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conjugation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endospore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pasteurization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decompose</w:t>
            </w:r>
          </w:p>
          <w:p w:rsidR="00FF72A8" w:rsidRDefault="007C31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nitrogen-</w:t>
            </w:r>
            <w:r w:rsidR="00FF72A8">
              <w:t>fixing bacteria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toxin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cyanobacteria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infectious disease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coccus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bacillus</w:t>
            </w:r>
          </w:p>
          <w:p w:rsidR="00FF72A8" w:rsidRPr="00A73EB8" w:rsidRDefault="007C31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spirillum</w:t>
            </w:r>
          </w:p>
        </w:tc>
        <w:tc>
          <w:tcPr>
            <w:tcW w:w="3420" w:type="dxa"/>
            <w:vAlign w:val="center"/>
          </w:tcPr>
          <w:p w:rsidR="00C21F17" w:rsidRDefault="00C21F17" w:rsidP="00C21F17">
            <w:pPr>
              <w:jc w:val="center"/>
            </w:pPr>
            <w:r>
              <w:lastRenderedPageBreak/>
              <w:t>PowerPoints</w:t>
            </w:r>
          </w:p>
          <w:p w:rsidR="00C21F17" w:rsidRDefault="00C21F17" w:rsidP="00C21F17">
            <w:pPr>
              <w:jc w:val="center"/>
            </w:pPr>
            <w:r>
              <w:t>Virus and Bacteria Activity</w:t>
            </w:r>
          </w:p>
          <w:p w:rsidR="0080537B" w:rsidRPr="002F1426" w:rsidRDefault="00C21F17" w:rsidP="00C21F17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C21F17" w:rsidRDefault="00C21F17" w:rsidP="00C21F17">
            <w:pPr>
              <w:spacing w:after="120"/>
              <w:jc w:val="center"/>
            </w:pPr>
            <w:r>
              <w:t>Quest Checks</w:t>
            </w:r>
          </w:p>
          <w:p w:rsidR="0080537B" w:rsidRPr="00DB305D" w:rsidRDefault="00C21F17" w:rsidP="00C21F17">
            <w:pPr>
              <w:spacing w:after="120"/>
              <w:jc w:val="center"/>
              <w:rPr>
                <w:sz w:val="18"/>
              </w:rPr>
            </w:pPr>
            <w:r>
              <w:t>Virus and Bacteria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04445" w:rsidP="00A5565A">
            <w:pPr>
              <w:jc w:val="center"/>
            </w:pPr>
            <w:r>
              <w:t>Protists</w:t>
            </w:r>
          </w:p>
        </w:tc>
        <w:tc>
          <w:tcPr>
            <w:tcW w:w="1890" w:type="dxa"/>
            <w:vAlign w:val="center"/>
          </w:tcPr>
          <w:p w:rsidR="0071546A" w:rsidRPr="003F1ED9" w:rsidRDefault="0071546A" w:rsidP="0071546A">
            <w:pPr>
              <w:jc w:val="center"/>
            </w:pPr>
            <w:r w:rsidRPr="003F1ED9">
              <w:t>3.1.6.A1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3.1.7.A1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3.1.6.A2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3.1.7.A2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3.1.7.A3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3.1.6.A4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3.1.7.A4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3.1.6.A5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3.1.7.A5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3.1.6.A6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3.1.7.A6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3.1.7.A7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3.1.6.A8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3.1.7.A8</w:t>
            </w:r>
          </w:p>
          <w:p w:rsidR="0080537B" w:rsidRPr="00A73EB8" w:rsidRDefault="0071546A" w:rsidP="0071546A">
            <w:pPr>
              <w:jc w:val="center"/>
            </w:pPr>
            <w:r w:rsidRPr="003F1ED9">
              <w:t>3.1.7.A9</w:t>
            </w:r>
          </w:p>
        </w:tc>
        <w:tc>
          <w:tcPr>
            <w:tcW w:w="3420" w:type="dxa"/>
            <w:vAlign w:val="center"/>
          </w:tcPr>
          <w:p w:rsidR="00990086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protists</w:t>
            </w:r>
          </w:p>
          <w:p w:rsidR="00FF72A8" w:rsidRDefault="00FF72A8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protozoa</w:t>
            </w:r>
            <w:r w:rsidR="00CF63F2">
              <w:t xml:space="preserve"> </w:t>
            </w:r>
            <w:r w:rsidR="00B36733">
              <w:t xml:space="preserve">(animal-like </w:t>
            </w:r>
            <w:r w:rsidR="00CF63F2">
              <w:t>p</w:t>
            </w:r>
            <w:r w:rsidR="00B36733">
              <w:t>rotist</w:t>
            </w:r>
            <w:r w:rsidR="007C31E3">
              <w:t>s</w:t>
            </w:r>
            <w:r w:rsidR="00B36733">
              <w:t>)</w:t>
            </w:r>
          </w:p>
          <w:p w:rsidR="00FF72A8" w:rsidRDefault="00B36733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algae (</w:t>
            </w:r>
            <w:r w:rsidR="00FF72A8">
              <w:t>plant-like protists</w:t>
            </w:r>
            <w:r>
              <w:t>)</w:t>
            </w:r>
          </w:p>
          <w:p w:rsidR="00FF72A8" w:rsidRDefault="00FF72A8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fungus-like protists</w:t>
            </w:r>
          </w:p>
          <w:p w:rsidR="00B36733" w:rsidRDefault="00B36733" w:rsidP="00B3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spore</w:t>
            </w:r>
          </w:p>
          <w:p w:rsidR="00FF72A8" w:rsidRDefault="00FF72A8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pseudopods</w:t>
            </w:r>
          </w:p>
          <w:p w:rsidR="00B36733" w:rsidRDefault="00B36733" w:rsidP="00B3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cilia</w:t>
            </w:r>
          </w:p>
          <w:p w:rsidR="00B36733" w:rsidRDefault="00B36733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flagella</w:t>
            </w:r>
          </w:p>
          <w:p w:rsidR="00FF72A8" w:rsidRDefault="00FF72A8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contractile vacuole</w:t>
            </w:r>
          </w:p>
          <w:p w:rsidR="00FF72A8" w:rsidRDefault="00FF72A8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food vacuole</w:t>
            </w:r>
          </w:p>
          <w:p w:rsidR="00FF72A8" w:rsidRDefault="00FF72A8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oral groove</w:t>
            </w:r>
          </w:p>
          <w:p w:rsidR="00FF72A8" w:rsidRDefault="00FF72A8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sarcodines</w:t>
            </w:r>
          </w:p>
          <w:p w:rsidR="00B36733" w:rsidRDefault="007C31E3" w:rsidP="00B3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cil</w:t>
            </w:r>
            <w:r w:rsidR="00B36733">
              <w:t>iates</w:t>
            </w:r>
          </w:p>
          <w:p w:rsidR="00B36733" w:rsidRDefault="00B36733" w:rsidP="00B3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flagellates</w:t>
            </w:r>
          </w:p>
          <w:p w:rsidR="00B36733" w:rsidRDefault="00B36733" w:rsidP="00B367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parasites</w:t>
            </w:r>
          </w:p>
          <w:p w:rsidR="00FF72A8" w:rsidRDefault="00FF72A8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dinoflagellates</w:t>
            </w:r>
          </w:p>
          <w:p w:rsidR="00FF72A8" w:rsidRDefault="00FF72A8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diatoms</w:t>
            </w:r>
          </w:p>
          <w:p w:rsidR="00FF72A8" w:rsidRDefault="00FF72A8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euglenoids</w:t>
            </w:r>
          </w:p>
          <w:p w:rsidR="00B36733" w:rsidRDefault="00B36733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water mold</w:t>
            </w:r>
          </w:p>
          <w:p w:rsidR="00B36733" w:rsidRDefault="00B36733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downy mildew</w:t>
            </w:r>
          </w:p>
          <w:p w:rsidR="00B36733" w:rsidRPr="00A73EB8" w:rsidRDefault="00B36733" w:rsidP="00FF72A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slime mold</w:t>
            </w:r>
          </w:p>
        </w:tc>
        <w:tc>
          <w:tcPr>
            <w:tcW w:w="3420" w:type="dxa"/>
            <w:vAlign w:val="center"/>
          </w:tcPr>
          <w:p w:rsidR="00C21F17" w:rsidRDefault="00C21F17" w:rsidP="00C21F17">
            <w:pPr>
              <w:jc w:val="center"/>
            </w:pPr>
            <w:r>
              <w:t>PowerPoints</w:t>
            </w:r>
          </w:p>
          <w:p w:rsidR="00C21F17" w:rsidRDefault="00C21F17" w:rsidP="00C21F17">
            <w:pPr>
              <w:jc w:val="center"/>
            </w:pPr>
            <w:r>
              <w:t>Online Resources</w:t>
            </w:r>
          </w:p>
          <w:p w:rsidR="00C21F17" w:rsidRDefault="00C21F17" w:rsidP="00C21F17">
            <w:pPr>
              <w:jc w:val="center"/>
            </w:pPr>
            <w:r>
              <w:t>Protist and Fungus Project</w:t>
            </w:r>
          </w:p>
          <w:p w:rsidR="00C21F17" w:rsidRDefault="00C21F17" w:rsidP="00C21F17">
            <w:pPr>
              <w:jc w:val="center"/>
            </w:pPr>
            <w:r>
              <w:t>Protist Microviewer Lab</w:t>
            </w:r>
          </w:p>
          <w:p w:rsidR="00C21F17" w:rsidRDefault="00C21F17" w:rsidP="00C21F17">
            <w:pPr>
              <w:jc w:val="center"/>
            </w:pPr>
            <w:r>
              <w:t>Protist Live Lab</w:t>
            </w:r>
          </w:p>
          <w:p w:rsidR="0080537B" w:rsidRPr="002F1426" w:rsidRDefault="0080537B" w:rsidP="00C21F17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C21F17" w:rsidP="00A5565A">
            <w:pPr>
              <w:spacing w:after="120"/>
              <w:jc w:val="center"/>
            </w:pPr>
            <w:r>
              <w:t>Quest Check</w:t>
            </w:r>
          </w:p>
          <w:p w:rsidR="00C21F17" w:rsidRDefault="00C21F17" w:rsidP="00A5565A">
            <w:pPr>
              <w:spacing w:after="120"/>
              <w:jc w:val="center"/>
            </w:pPr>
            <w:r>
              <w:t>Protist Microviewer Lab</w:t>
            </w:r>
          </w:p>
          <w:p w:rsidR="00C21F17" w:rsidRDefault="00CF63F2" w:rsidP="00A5565A">
            <w:pPr>
              <w:spacing w:after="120"/>
              <w:jc w:val="center"/>
            </w:pPr>
            <w:r>
              <w:t>Protist</w:t>
            </w:r>
            <w:r w:rsidR="00C21F17">
              <w:t xml:space="preserve"> and Fungus Test</w:t>
            </w:r>
          </w:p>
          <w:p w:rsidR="00C21F17" w:rsidRPr="00DB305D" w:rsidRDefault="00C21F17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04445" w:rsidP="00A5565A">
            <w:pPr>
              <w:jc w:val="center"/>
            </w:pPr>
            <w:r>
              <w:t>Fungi</w:t>
            </w:r>
          </w:p>
        </w:tc>
        <w:tc>
          <w:tcPr>
            <w:tcW w:w="1890" w:type="dxa"/>
            <w:vAlign w:val="center"/>
          </w:tcPr>
          <w:p w:rsidR="0071546A" w:rsidRPr="003F1ED9" w:rsidRDefault="0071546A" w:rsidP="0071546A">
            <w:pPr>
              <w:jc w:val="center"/>
            </w:pPr>
            <w:r w:rsidRPr="003F1ED9">
              <w:t>3.1.6.A1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3.1.7.A1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3.1.6.A2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3.1.7.A2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3.1.7.A3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3.1.6.A4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3.1.7.A4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3.1.6.A5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3.1.7.A5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3.1.6.A6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3.1.7.A6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3.1.7.A7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3.1.6.A8</w:t>
            </w:r>
          </w:p>
          <w:p w:rsidR="0071546A" w:rsidRPr="003F1ED9" w:rsidRDefault="0071546A" w:rsidP="0071546A">
            <w:pPr>
              <w:jc w:val="center"/>
            </w:pPr>
            <w:r w:rsidRPr="003F1ED9">
              <w:t>3.1.7.A8</w:t>
            </w:r>
          </w:p>
          <w:p w:rsidR="002717B6" w:rsidRPr="00A73EB8" w:rsidRDefault="0071546A" w:rsidP="0071546A">
            <w:pPr>
              <w:jc w:val="center"/>
            </w:pPr>
            <w:r w:rsidRPr="003F1ED9">
              <w:t>3.1.7.A9</w:t>
            </w:r>
          </w:p>
        </w:tc>
        <w:tc>
          <w:tcPr>
            <w:tcW w:w="3420" w:type="dxa"/>
            <w:vAlign w:val="center"/>
          </w:tcPr>
          <w:p w:rsidR="00990086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fungi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hyphae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fruiting bodies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budding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club fungi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sac fungi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zygote fungi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lichen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decomposer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spore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parasitic fungi</w:t>
            </w:r>
          </w:p>
          <w:p w:rsidR="00FF72A8" w:rsidRDefault="00FF72A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mutualism</w:t>
            </w:r>
          </w:p>
          <w:p w:rsidR="00FF72A8" w:rsidRPr="00A73EB8" w:rsidRDefault="00645A0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antibiotics</w:t>
            </w:r>
          </w:p>
        </w:tc>
        <w:tc>
          <w:tcPr>
            <w:tcW w:w="3420" w:type="dxa"/>
            <w:vAlign w:val="center"/>
          </w:tcPr>
          <w:p w:rsidR="00C21F17" w:rsidRDefault="00C21F17" w:rsidP="00C21F17">
            <w:pPr>
              <w:jc w:val="center"/>
            </w:pPr>
            <w:r>
              <w:t>PowerPoints</w:t>
            </w:r>
          </w:p>
          <w:p w:rsidR="00C21F17" w:rsidRDefault="00C21F17" w:rsidP="00C21F17">
            <w:pPr>
              <w:jc w:val="center"/>
            </w:pPr>
            <w:r>
              <w:t>Online Resources</w:t>
            </w:r>
          </w:p>
          <w:p w:rsidR="002717B6" w:rsidRDefault="00C21F17" w:rsidP="00C21F17">
            <w:pPr>
              <w:jc w:val="center"/>
            </w:pPr>
            <w:r>
              <w:t>Protist and Fungus Project</w:t>
            </w:r>
          </w:p>
          <w:p w:rsidR="00C21F17" w:rsidRPr="00C21F17" w:rsidRDefault="00C21F17" w:rsidP="00C21F17">
            <w:pPr>
              <w:jc w:val="center"/>
            </w:pPr>
            <w:r>
              <w:t>Fungus Lab</w:t>
            </w:r>
          </w:p>
        </w:tc>
        <w:tc>
          <w:tcPr>
            <w:tcW w:w="2880" w:type="dxa"/>
            <w:vAlign w:val="center"/>
          </w:tcPr>
          <w:p w:rsidR="002717B6" w:rsidRDefault="00C21F17" w:rsidP="00A5565A">
            <w:pPr>
              <w:spacing w:after="120"/>
              <w:jc w:val="center"/>
            </w:pPr>
            <w:r>
              <w:t>Quest Check</w:t>
            </w:r>
          </w:p>
          <w:p w:rsidR="00C21F17" w:rsidRDefault="00C21F17" w:rsidP="00A5565A">
            <w:pPr>
              <w:spacing w:after="120"/>
              <w:jc w:val="center"/>
            </w:pPr>
            <w:r>
              <w:t>Fungus Lab</w:t>
            </w:r>
          </w:p>
          <w:p w:rsidR="00C21F17" w:rsidRPr="00DB305D" w:rsidRDefault="00C21F17" w:rsidP="00A5565A">
            <w:pPr>
              <w:spacing w:after="120"/>
              <w:jc w:val="center"/>
              <w:rPr>
                <w:sz w:val="18"/>
              </w:rPr>
            </w:pPr>
            <w:r>
              <w:t>Protist and Fungus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0C3C"/>
    <w:rsid w:val="00611B54"/>
    <w:rsid w:val="00645A06"/>
    <w:rsid w:val="0071546A"/>
    <w:rsid w:val="007A147C"/>
    <w:rsid w:val="007C31E3"/>
    <w:rsid w:val="007F0C34"/>
    <w:rsid w:val="0080537B"/>
    <w:rsid w:val="008902B0"/>
    <w:rsid w:val="008E754C"/>
    <w:rsid w:val="00904445"/>
    <w:rsid w:val="00990086"/>
    <w:rsid w:val="009A0FC1"/>
    <w:rsid w:val="00A73EB8"/>
    <w:rsid w:val="00AC2828"/>
    <w:rsid w:val="00B149C5"/>
    <w:rsid w:val="00B36733"/>
    <w:rsid w:val="00B477DC"/>
    <w:rsid w:val="00B963EA"/>
    <w:rsid w:val="00C21F17"/>
    <w:rsid w:val="00C41AB0"/>
    <w:rsid w:val="00C94F98"/>
    <w:rsid w:val="00CF63F2"/>
    <w:rsid w:val="00D86523"/>
    <w:rsid w:val="00DB305D"/>
    <w:rsid w:val="00DE5063"/>
    <w:rsid w:val="00EF1B39"/>
    <w:rsid w:val="00FF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0AB5C-1727-4AE2-9FBB-72F68D17F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32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Hooper, David</cp:lastModifiedBy>
  <cp:revision>11</cp:revision>
  <dcterms:created xsi:type="dcterms:W3CDTF">2017-02-03T20:19:00Z</dcterms:created>
  <dcterms:modified xsi:type="dcterms:W3CDTF">2017-09-22T17:54:00Z</dcterms:modified>
</cp:coreProperties>
</file>