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B3BCE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B3BCE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B3BC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B3BCE">
              <w:t>Adaptations and Natural Selection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574C4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B3BCE">
              <w:t>How did all of the organisms on Earth change to appear, behave, and function as they do today?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B3BCE" w:rsidP="00A5565A">
            <w:pPr>
              <w:jc w:val="center"/>
            </w:pPr>
            <w:r>
              <w:t>Adaptations</w:t>
            </w:r>
          </w:p>
        </w:tc>
        <w:tc>
          <w:tcPr>
            <w:tcW w:w="1890" w:type="dxa"/>
            <w:vAlign w:val="center"/>
          </w:tcPr>
          <w:p w:rsidR="00A73EB8" w:rsidRDefault="00F574C4" w:rsidP="00A5565A">
            <w:pPr>
              <w:jc w:val="center"/>
            </w:pPr>
            <w:r>
              <w:t>3.1.7.C1</w:t>
            </w:r>
          </w:p>
          <w:p w:rsidR="00F574C4" w:rsidRDefault="00F574C4" w:rsidP="00A5565A">
            <w:pPr>
              <w:jc w:val="center"/>
            </w:pPr>
            <w:r>
              <w:t>3.1.8.C1</w:t>
            </w:r>
          </w:p>
          <w:p w:rsidR="00F574C4" w:rsidRDefault="00F574C4" w:rsidP="00F574C4">
            <w:pPr>
              <w:jc w:val="center"/>
            </w:pPr>
            <w:r>
              <w:t>3.1.7.C2</w:t>
            </w:r>
          </w:p>
          <w:p w:rsidR="00F574C4" w:rsidRPr="00A73EB8" w:rsidRDefault="00F574C4" w:rsidP="00A5565A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990086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species</w:t>
            </w:r>
          </w:p>
          <w:p w:rsidR="006B3BCE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adaptation</w:t>
            </w:r>
          </w:p>
          <w:p w:rsidR="006B3BCE" w:rsidRDefault="006B3BCE" w:rsidP="006B3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disruptive coloration</w:t>
            </w:r>
          </w:p>
          <w:p w:rsidR="00F574C4" w:rsidRDefault="00F574C4" w:rsidP="006B3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warning coloration</w:t>
            </w:r>
          </w:p>
          <w:p w:rsidR="00F574C4" w:rsidRDefault="00F574C4" w:rsidP="006B3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camouflage</w:t>
            </w:r>
          </w:p>
          <w:p w:rsidR="006B3BCE" w:rsidRPr="00A73EB8" w:rsidRDefault="006B3BCE" w:rsidP="006B3BC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mimicry</w:t>
            </w:r>
          </w:p>
        </w:tc>
        <w:tc>
          <w:tcPr>
            <w:tcW w:w="3420" w:type="dxa"/>
            <w:vAlign w:val="center"/>
          </w:tcPr>
          <w:p w:rsidR="00A73EB8" w:rsidRDefault="00F574C4" w:rsidP="00A5565A">
            <w:pPr>
              <w:jc w:val="center"/>
            </w:pPr>
            <w:r>
              <w:t>PowerPoints</w:t>
            </w:r>
          </w:p>
          <w:p w:rsidR="00F574C4" w:rsidRDefault="00F574C4" w:rsidP="00F574C4">
            <w:pPr>
              <w:jc w:val="center"/>
            </w:pPr>
            <w:r>
              <w:t>Online Resources</w:t>
            </w:r>
          </w:p>
          <w:p w:rsidR="00F574C4" w:rsidRPr="00F574C4" w:rsidRDefault="00F574C4" w:rsidP="00F574C4">
            <w:pPr>
              <w:jc w:val="center"/>
            </w:pPr>
            <w:r>
              <w:t>Natural Selection Activity</w:t>
            </w:r>
          </w:p>
        </w:tc>
        <w:tc>
          <w:tcPr>
            <w:tcW w:w="2880" w:type="dxa"/>
            <w:vAlign w:val="center"/>
          </w:tcPr>
          <w:p w:rsidR="00A73EB8" w:rsidRDefault="00F574C4" w:rsidP="00A5565A">
            <w:pPr>
              <w:spacing w:after="120"/>
              <w:jc w:val="center"/>
            </w:pPr>
            <w:r>
              <w:t>Quest Checks</w:t>
            </w:r>
          </w:p>
          <w:p w:rsidR="00F574C4" w:rsidRPr="00DB305D" w:rsidRDefault="00F574C4" w:rsidP="00A5565A">
            <w:pPr>
              <w:spacing w:after="120"/>
              <w:jc w:val="center"/>
              <w:rPr>
                <w:sz w:val="18"/>
              </w:rPr>
            </w:pPr>
            <w:r>
              <w:t>Evolution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3BCE" w:rsidP="00A5565A">
            <w:pPr>
              <w:jc w:val="center"/>
            </w:pPr>
            <w:r>
              <w:t>Principles of Natural Selection</w:t>
            </w:r>
          </w:p>
        </w:tc>
        <w:tc>
          <w:tcPr>
            <w:tcW w:w="1890" w:type="dxa"/>
            <w:vAlign w:val="center"/>
          </w:tcPr>
          <w:p w:rsidR="0080537B" w:rsidRDefault="00F574C4" w:rsidP="00A5565A">
            <w:pPr>
              <w:jc w:val="center"/>
            </w:pPr>
            <w:r>
              <w:t>3.1.7.C1</w:t>
            </w:r>
          </w:p>
          <w:p w:rsidR="00F574C4" w:rsidRDefault="00F574C4" w:rsidP="00A5565A">
            <w:pPr>
              <w:jc w:val="center"/>
            </w:pPr>
            <w:r>
              <w:t>3.1.8.C1</w:t>
            </w:r>
          </w:p>
          <w:p w:rsidR="00F574C4" w:rsidRDefault="00F574C4" w:rsidP="00F574C4">
            <w:pPr>
              <w:jc w:val="center"/>
            </w:pPr>
            <w:r>
              <w:t>3.1.7.C2</w:t>
            </w:r>
          </w:p>
          <w:p w:rsidR="00F574C4" w:rsidRPr="00A73EB8" w:rsidRDefault="00F574C4" w:rsidP="00F574C4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990086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variation</w:t>
            </w:r>
          </w:p>
          <w:p w:rsidR="006B3BCE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selection</w:t>
            </w:r>
          </w:p>
          <w:p w:rsidR="006B3BCE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artificial selection</w:t>
            </w:r>
            <w:r w:rsidR="00054999">
              <w:t xml:space="preserve"> (selective breeding)</w:t>
            </w:r>
            <w:bookmarkStart w:id="0" w:name="_GoBack"/>
            <w:bookmarkEnd w:id="0"/>
          </w:p>
          <w:p w:rsidR="006B3BCE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evolution</w:t>
            </w:r>
          </w:p>
          <w:p w:rsidR="006B3BCE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mutation</w:t>
            </w:r>
          </w:p>
          <w:p w:rsidR="006B3BCE" w:rsidRPr="00A73EB8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</w:t>
            </w:r>
          </w:p>
        </w:tc>
        <w:tc>
          <w:tcPr>
            <w:tcW w:w="3420" w:type="dxa"/>
            <w:vAlign w:val="center"/>
          </w:tcPr>
          <w:p w:rsidR="00F574C4" w:rsidRDefault="00F574C4" w:rsidP="00F574C4">
            <w:pPr>
              <w:jc w:val="center"/>
            </w:pPr>
            <w:r>
              <w:t>PowerPoints</w:t>
            </w:r>
          </w:p>
          <w:p w:rsidR="0080537B" w:rsidRDefault="00F574C4" w:rsidP="00F574C4">
            <w:pPr>
              <w:jc w:val="center"/>
            </w:pPr>
            <w:r>
              <w:t>Online Resources</w:t>
            </w:r>
          </w:p>
          <w:p w:rsidR="00F574C4" w:rsidRPr="00F574C4" w:rsidRDefault="00F574C4" w:rsidP="00F574C4">
            <w:pPr>
              <w:jc w:val="center"/>
            </w:pPr>
            <w:r>
              <w:t>Peppered Moth Lab</w:t>
            </w:r>
          </w:p>
        </w:tc>
        <w:tc>
          <w:tcPr>
            <w:tcW w:w="2880" w:type="dxa"/>
            <w:vAlign w:val="center"/>
          </w:tcPr>
          <w:p w:rsidR="0080537B" w:rsidRDefault="00F574C4" w:rsidP="00A5565A">
            <w:pPr>
              <w:spacing w:after="120"/>
              <w:jc w:val="center"/>
            </w:pPr>
            <w:r>
              <w:t>Quest Checks</w:t>
            </w:r>
          </w:p>
          <w:p w:rsidR="00F574C4" w:rsidRDefault="00F574C4" w:rsidP="00F574C4">
            <w:pPr>
              <w:spacing w:after="120"/>
              <w:jc w:val="center"/>
            </w:pPr>
            <w:r>
              <w:t>Peppered Moth Lab</w:t>
            </w:r>
          </w:p>
          <w:p w:rsidR="00F574C4" w:rsidRPr="00F574C4" w:rsidRDefault="00F574C4" w:rsidP="00F574C4">
            <w:pPr>
              <w:spacing w:after="120"/>
              <w:jc w:val="center"/>
            </w:pPr>
            <w:r>
              <w:t>Evolution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B3BCE" w:rsidP="00A5565A">
            <w:pPr>
              <w:jc w:val="center"/>
            </w:pPr>
            <w:r>
              <w:t>Evidence</w:t>
            </w:r>
          </w:p>
        </w:tc>
        <w:tc>
          <w:tcPr>
            <w:tcW w:w="1890" w:type="dxa"/>
            <w:vAlign w:val="center"/>
          </w:tcPr>
          <w:p w:rsidR="00F574C4" w:rsidRDefault="00F574C4" w:rsidP="00F574C4">
            <w:pPr>
              <w:jc w:val="center"/>
            </w:pPr>
            <w:r>
              <w:t>3.1.7.C2</w:t>
            </w:r>
          </w:p>
          <w:p w:rsidR="0080537B" w:rsidRDefault="00F574C4" w:rsidP="00F574C4">
            <w:pPr>
              <w:jc w:val="center"/>
            </w:pPr>
            <w:r>
              <w:t>3.1.7.C3</w:t>
            </w:r>
          </w:p>
          <w:p w:rsidR="00F574C4" w:rsidRPr="00A73EB8" w:rsidRDefault="00F574C4" w:rsidP="00F574C4">
            <w:pPr>
              <w:jc w:val="center"/>
            </w:pPr>
            <w:r>
              <w:t>3.1.7.C4</w:t>
            </w:r>
          </w:p>
        </w:tc>
        <w:tc>
          <w:tcPr>
            <w:tcW w:w="3420" w:type="dxa"/>
            <w:vAlign w:val="center"/>
          </w:tcPr>
          <w:p w:rsidR="00990086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</w:t>
            </w:r>
          </w:p>
          <w:p w:rsidR="006B3BCE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homologous structure</w:t>
            </w:r>
          </w:p>
          <w:p w:rsidR="006B3BCE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vestigial structure</w:t>
            </w:r>
          </w:p>
          <w:p w:rsidR="006B3BCE" w:rsidRDefault="006B3B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ancestor</w:t>
            </w:r>
          </w:p>
          <w:p w:rsidR="00F574C4" w:rsidRDefault="00F574C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relative dating</w:t>
            </w:r>
          </w:p>
          <w:p w:rsidR="00F574C4" w:rsidRPr="00A73EB8" w:rsidRDefault="00F574C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radioactive dating</w:t>
            </w:r>
          </w:p>
        </w:tc>
        <w:tc>
          <w:tcPr>
            <w:tcW w:w="3420" w:type="dxa"/>
            <w:vAlign w:val="center"/>
          </w:tcPr>
          <w:p w:rsidR="00F574C4" w:rsidRDefault="00F574C4" w:rsidP="00F574C4">
            <w:pPr>
              <w:jc w:val="center"/>
            </w:pPr>
            <w:r>
              <w:t>PowerPoints</w:t>
            </w:r>
          </w:p>
          <w:p w:rsidR="0080537B" w:rsidRPr="002F1426" w:rsidRDefault="00F574C4" w:rsidP="00F574C4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Default="00F574C4" w:rsidP="00A5565A">
            <w:pPr>
              <w:spacing w:after="120"/>
              <w:jc w:val="center"/>
            </w:pPr>
            <w:r>
              <w:t>Quest Check</w:t>
            </w:r>
          </w:p>
          <w:p w:rsidR="00F574C4" w:rsidRPr="00DB305D" w:rsidRDefault="00F574C4" w:rsidP="00A5565A">
            <w:pPr>
              <w:spacing w:after="120"/>
              <w:jc w:val="center"/>
              <w:rPr>
                <w:sz w:val="18"/>
              </w:rPr>
            </w:pPr>
            <w:r>
              <w:t>Evolution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086F"/>
    <w:rsid w:val="00054999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6B3BCE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  <w:rsid w:val="00F5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E42DF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02DA6-9006-4CDB-A1BB-DE576AD4F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Hooper, David</cp:lastModifiedBy>
  <cp:revision>5</cp:revision>
  <dcterms:created xsi:type="dcterms:W3CDTF">2017-02-03T15:52:00Z</dcterms:created>
  <dcterms:modified xsi:type="dcterms:W3CDTF">2017-08-09T14:09:00Z</dcterms:modified>
</cp:coreProperties>
</file>