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058D0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058D0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EC2528">
        <w:trPr>
          <w:trHeight w:val="503"/>
        </w:trPr>
        <w:tc>
          <w:tcPr>
            <w:tcW w:w="6475" w:type="dxa"/>
          </w:tcPr>
          <w:p w:rsidR="002F1426" w:rsidRPr="002F1426" w:rsidRDefault="002F1426" w:rsidP="00C058D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203A">
              <w:t>Cell Theory and C</w:t>
            </w:r>
            <w:r w:rsidR="00C058D0">
              <w:t>ell Processes</w:t>
            </w:r>
          </w:p>
        </w:tc>
        <w:tc>
          <w:tcPr>
            <w:tcW w:w="7920" w:type="dxa"/>
          </w:tcPr>
          <w:p w:rsidR="002F1426" w:rsidRDefault="002F1426" w:rsidP="00EC2528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F193F" w:rsidRPr="002F193F">
              <w:t xml:space="preserve">28 days 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058D0">
              <w:t>How is the cell the basic building block of life?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E5387" w:rsidTr="0080537B">
        <w:tc>
          <w:tcPr>
            <w:tcW w:w="2785" w:type="dxa"/>
            <w:vAlign w:val="center"/>
          </w:tcPr>
          <w:p w:rsidR="009E5387" w:rsidRPr="00DE5063" w:rsidRDefault="009E5387" w:rsidP="00A5565A">
            <w:pPr>
              <w:jc w:val="center"/>
            </w:pPr>
            <w:r>
              <w:t>Parts &amp; Function of Cell</w:t>
            </w:r>
          </w:p>
        </w:tc>
        <w:tc>
          <w:tcPr>
            <w:tcW w:w="1890" w:type="dxa"/>
            <w:vMerge w:val="restart"/>
            <w:vAlign w:val="center"/>
          </w:tcPr>
          <w:p w:rsidR="009E5387" w:rsidRDefault="009E5387" w:rsidP="00A5565A">
            <w:pPr>
              <w:jc w:val="center"/>
            </w:pPr>
            <w:r>
              <w:t>3.1.6.A4</w:t>
            </w:r>
          </w:p>
          <w:p w:rsidR="009E5387" w:rsidRDefault="009E5387" w:rsidP="00A5565A">
            <w:pPr>
              <w:jc w:val="center"/>
            </w:pPr>
            <w:r>
              <w:t>3.1.7.A4</w:t>
            </w:r>
          </w:p>
          <w:p w:rsidR="009E5387" w:rsidRDefault="009E5387" w:rsidP="00A5565A">
            <w:pPr>
              <w:jc w:val="center"/>
            </w:pPr>
            <w:r>
              <w:t>3.1.6.A5</w:t>
            </w:r>
          </w:p>
          <w:p w:rsidR="009E5387" w:rsidRDefault="009E5387" w:rsidP="00A5565A">
            <w:pPr>
              <w:jc w:val="center"/>
            </w:pPr>
            <w:r>
              <w:t>3.1.7.A5</w:t>
            </w:r>
          </w:p>
          <w:p w:rsidR="009E5387" w:rsidRDefault="009E5387" w:rsidP="00A5565A">
            <w:pPr>
              <w:jc w:val="center"/>
            </w:pPr>
            <w:r>
              <w:t>3.1.6.A6</w:t>
            </w:r>
          </w:p>
          <w:p w:rsidR="009E5387" w:rsidRDefault="009E5387" w:rsidP="00A5565A">
            <w:pPr>
              <w:jc w:val="center"/>
            </w:pPr>
            <w:r>
              <w:t>3.1.7.A6</w:t>
            </w:r>
          </w:p>
          <w:p w:rsidR="009E5387" w:rsidRDefault="009E5387" w:rsidP="00A5565A">
            <w:pPr>
              <w:jc w:val="center"/>
            </w:pPr>
            <w:r>
              <w:t>3.1.6.A8</w:t>
            </w:r>
          </w:p>
          <w:p w:rsidR="009E5387" w:rsidRDefault="009E5387" w:rsidP="00A5565A">
            <w:pPr>
              <w:jc w:val="center"/>
            </w:pPr>
            <w:r>
              <w:t>3.1.7.A8</w:t>
            </w:r>
          </w:p>
          <w:p w:rsidR="009E5387" w:rsidRPr="00BE391C" w:rsidRDefault="009E5387" w:rsidP="00BE391C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Theory</w:t>
            </w:r>
          </w:p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</w:t>
            </w:r>
          </w:p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mitochondria</w:t>
            </w:r>
          </w:p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chloroplasts</w:t>
            </w:r>
          </w:p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9E5387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membrane</w:t>
            </w:r>
          </w:p>
          <w:p w:rsidR="0028085A" w:rsidRDefault="0028085A" w:rsidP="0028085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 (chromosome)</w:t>
            </w:r>
          </w:p>
          <w:p w:rsidR="0028085A" w:rsidRDefault="002808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9E5387" w:rsidRDefault="002808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membrane</w:t>
            </w:r>
          </w:p>
          <w:p w:rsidR="009E5387" w:rsidRDefault="002808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9E5387" w:rsidRPr="00A73EB8" w:rsidRDefault="009E53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vacuoles</w:t>
            </w:r>
          </w:p>
        </w:tc>
        <w:tc>
          <w:tcPr>
            <w:tcW w:w="3420" w:type="dxa"/>
            <w:vMerge w:val="restart"/>
            <w:vAlign w:val="center"/>
          </w:tcPr>
          <w:p w:rsidR="009E5387" w:rsidRDefault="009E5387" w:rsidP="00A5565A">
            <w:pPr>
              <w:jc w:val="center"/>
            </w:pPr>
            <w:r>
              <w:t>PowerPoints</w:t>
            </w:r>
          </w:p>
          <w:p w:rsidR="009E5387" w:rsidRDefault="009E5387" w:rsidP="00A5565A">
            <w:pPr>
              <w:jc w:val="center"/>
            </w:pPr>
            <w:r>
              <w:t>Online Resources</w:t>
            </w:r>
          </w:p>
          <w:p w:rsidR="009E5387" w:rsidRDefault="009E5387" w:rsidP="00A5565A">
            <w:pPr>
              <w:jc w:val="center"/>
            </w:pPr>
            <w:r>
              <w:t>Cell Lab</w:t>
            </w:r>
          </w:p>
          <w:p w:rsidR="009E5387" w:rsidRPr="002F1426" w:rsidRDefault="009E5387" w:rsidP="00A5565A">
            <w:pPr>
              <w:jc w:val="center"/>
              <w:rPr>
                <w:b/>
              </w:rPr>
            </w:pPr>
            <w:r>
              <w:t>Cell Project</w:t>
            </w:r>
          </w:p>
        </w:tc>
        <w:tc>
          <w:tcPr>
            <w:tcW w:w="2880" w:type="dxa"/>
            <w:vMerge w:val="restart"/>
            <w:vAlign w:val="center"/>
          </w:tcPr>
          <w:p w:rsidR="009E5387" w:rsidRDefault="009E5387" w:rsidP="00A5565A">
            <w:pPr>
              <w:spacing w:after="120"/>
              <w:jc w:val="center"/>
            </w:pPr>
            <w:r>
              <w:t>Quest Checks</w:t>
            </w:r>
          </w:p>
          <w:p w:rsidR="009E5387" w:rsidRDefault="009E5387" w:rsidP="00A5565A">
            <w:pPr>
              <w:spacing w:after="120"/>
              <w:jc w:val="center"/>
            </w:pPr>
            <w:r>
              <w:t>Cell Lab</w:t>
            </w:r>
          </w:p>
          <w:p w:rsidR="009E5387" w:rsidRPr="00DB305D" w:rsidRDefault="009E5387" w:rsidP="00A5565A">
            <w:pPr>
              <w:spacing w:after="120"/>
              <w:jc w:val="center"/>
              <w:rPr>
                <w:sz w:val="18"/>
              </w:rPr>
            </w:pPr>
            <w:r>
              <w:t>Cell Test</w:t>
            </w:r>
          </w:p>
        </w:tc>
      </w:tr>
      <w:tr w:rsidR="009E5387" w:rsidTr="0080537B">
        <w:tc>
          <w:tcPr>
            <w:tcW w:w="2785" w:type="dxa"/>
            <w:vAlign w:val="center"/>
          </w:tcPr>
          <w:p w:rsidR="009E5387" w:rsidRPr="00DE5063" w:rsidRDefault="009E5387" w:rsidP="0070007A">
            <w:pPr>
              <w:jc w:val="center"/>
            </w:pPr>
            <w:r>
              <w:t>Cell Organization</w:t>
            </w:r>
          </w:p>
        </w:tc>
        <w:tc>
          <w:tcPr>
            <w:tcW w:w="1890" w:type="dxa"/>
            <w:vMerge/>
            <w:vAlign w:val="center"/>
          </w:tcPr>
          <w:p w:rsidR="009E5387" w:rsidRPr="00A73EB8" w:rsidRDefault="009E5387" w:rsidP="0070007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E5387" w:rsidRDefault="009E5387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9E5387" w:rsidRDefault="009E5387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9E5387" w:rsidRDefault="009E5387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hierarchy</w:t>
            </w:r>
          </w:p>
          <w:p w:rsidR="009E5387" w:rsidRDefault="009E5387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9E5387" w:rsidRDefault="009E5387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tissue</w:t>
            </w:r>
          </w:p>
          <w:p w:rsidR="009E5387" w:rsidRDefault="009E5387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9E5387" w:rsidRPr="00A73EB8" w:rsidRDefault="002F193F" w:rsidP="007000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 s</w:t>
            </w:r>
            <w:r w:rsidR="009E5387">
              <w:t>ystem</w:t>
            </w:r>
          </w:p>
        </w:tc>
        <w:tc>
          <w:tcPr>
            <w:tcW w:w="3420" w:type="dxa"/>
            <w:vMerge/>
            <w:vAlign w:val="center"/>
          </w:tcPr>
          <w:p w:rsidR="009E5387" w:rsidRPr="002F1426" w:rsidRDefault="009E5387" w:rsidP="0070007A">
            <w:pPr>
              <w:jc w:val="center"/>
              <w:rPr>
                <w:b/>
              </w:rPr>
            </w:pPr>
          </w:p>
        </w:tc>
        <w:tc>
          <w:tcPr>
            <w:tcW w:w="2880" w:type="dxa"/>
            <w:vMerge/>
            <w:vAlign w:val="center"/>
          </w:tcPr>
          <w:p w:rsidR="009E5387" w:rsidRPr="00DB305D" w:rsidRDefault="009E5387" w:rsidP="0070007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058D0" w:rsidP="00A5565A">
            <w:pPr>
              <w:jc w:val="center"/>
            </w:pPr>
            <w:r>
              <w:t>Photosynthesis &amp; Respiration</w:t>
            </w:r>
          </w:p>
        </w:tc>
        <w:tc>
          <w:tcPr>
            <w:tcW w:w="1890" w:type="dxa"/>
            <w:vAlign w:val="center"/>
          </w:tcPr>
          <w:p w:rsidR="0080537B" w:rsidRDefault="009E5387" w:rsidP="00A5565A">
            <w:pPr>
              <w:jc w:val="center"/>
            </w:pPr>
            <w:r>
              <w:t>3.1.6.A2</w:t>
            </w:r>
          </w:p>
          <w:p w:rsidR="009E5387" w:rsidRDefault="009E5387" w:rsidP="00A5565A">
            <w:pPr>
              <w:jc w:val="center"/>
            </w:pPr>
            <w:r>
              <w:t>3.1.7.A2</w:t>
            </w:r>
          </w:p>
          <w:p w:rsidR="009E5387" w:rsidRPr="00A73EB8" w:rsidRDefault="009E5387" w:rsidP="00A5565A">
            <w:pPr>
              <w:jc w:val="center"/>
            </w:pPr>
            <w:r>
              <w:t>3.2.7.A4</w:t>
            </w:r>
          </w:p>
        </w:tc>
        <w:tc>
          <w:tcPr>
            <w:tcW w:w="3420" w:type="dxa"/>
            <w:vAlign w:val="center"/>
          </w:tcPr>
          <w:p w:rsidR="00990086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respiration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28085A" w:rsidRDefault="002808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chloroplasts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chlorophyll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mitochondria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  <w:p w:rsidR="00C058D0" w:rsidRDefault="007178F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Pr="007178F3">
              <w:rPr>
                <w:vertAlign w:val="subscript"/>
              </w:rPr>
              <w:t>6</w:t>
            </w:r>
            <w:r>
              <w:t>H</w:t>
            </w:r>
            <w:r w:rsidRPr="007178F3">
              <w:rPr>
                <w:vertAlign w:val="subscript"/>
              </w:rPr>
              <w:t>12</w:t>
            </w:r>
            <w:r>
              <w:t>O</w:t>
            </w:r>
            <w:r w:rsidRPr="007178F3">
              <w:rPr>
                <w:vertAlign w:val="subscript"/>
              </w:rPr>
              <w:t>6</w:t>
            </w:r>
            <w:r>
              <w:t xml:space="preserve"> - </w:t>
            </w:r>
            <w:r w:rsidR="00C058D0">
              <w:t>glucose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</w:t>
            </w:r>
            <w:r>
              <w:rPr>
                <w:vertAlign w:val="subscript"/>
              </w:rPr>
              <w:t>2</w:t>
            </w:r>
            <w:r w:rsidR="007178F3">
              <w:rPr>
                <w:vertAlign w:val="subscript"/>
              </w:rPr>
              <w:t xml:space="preserve"> </w:t>
            </w:r>
            <w:r>
              <w:t>- carbon dioxide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>
              <w:rPr>
                <w:vertAlign w:val="subscript"/>
              </w:rPr>
              <w:t>2</w:t>
            </w:r>
            <w:r w:rsidR="007178F3">
              <w:rPr>
                <w:vertAlign w:val="subscript"/>
              </w:rPr>
              <w:t xml:space="preserve"> </w:t>
            </w:r>
            <w:r>
              <w:t>- oxygen</w:t>
            </w:r>
          </w:p>
          <w:p w:rsidR="00C058D0" w:rsidRPr="00A73EB8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</w:t>
            </w:r>
            <w:r w:rsidR="007178F3">
              <w:t xml:space="preserve"> </w:t>
            </w:r>
            <w:r>
              <w:t>- water</w:t>
            </w:r>
          </w:p>
        </w:tc>
        <w:tc>
          <w:tcPr>
            <w:tcW w:w="3420" w:type="dxa"/>
            <w:vAlign w:val="center"/>
          </w:tcPr>
          <w:p w:rsidR="0070007A" w:rsidRDefault="0070007A" w:rsidP="0070007A">
            <w:pPr>
              <w:jc w:val="center"/>
            </w:pPr>
            <w:r>
              <w:lastRenderedPageBreak/>
              <w:t>PowerPoints</w:t>
            </w:r>
          </w:p>
          <w:p w:rsidR="0070007A" w:rsidRDefault="0070007A" w:rsidP="0070007A">
            <w:pPr>
              <w:jc w:val="center"/>
            </w:pPr>
            <w:r>
              <w:t>Online Resources</w:t>
            </w:r>
          </w:p>
          <w:p w:rsidR="0080537B" w:rsidRPr="0070007A" w:rsidRDefault="0070007A" w:rsidP="0070007A">
            <w:pPr>
              <w:jc w:val="center"/>
            </w:pPr>
            <w:r>
              <w:t>Fermentation Lab</w:t>
            </w:r>
          </w:p>
        </w:tc>
        <w:tc>
          <w:tcPr>
            <w:tcW w:w="2880" w:type="dxa"/>
            <w:vAlign w:val="center"/>
          </w:tcPr>
          <w:p w:rsidR="0070007A" w:rsidRDefault="0070007A" w:rsidP="00A5565A">
            <w:pPr>
              <w:spacing w:after="120"/>
              <w:jc w:val="center"/>
            </w:pPr>
            <w:r>
              <w:t>Quest Check</w:t>
            </w:r>
            <w:r w:rsidR="009E5387">
              <w:t>s</w:t>
            </w:r>
          </w:p>
          <w:p w:rsidR="0080537B" w:rsidRDefault="0070007A" w:rsidP="00A5565A">
            <w:pPr>
              <w:spacing w:after="120"/>
              <w:jc w:val="center"/>
            </w:pPr>
            <w:r>
              <w:t>Fermentation Lab</w:t>
            </w:r>
          </w:p>
          <w:p w:rsidR="0070007A" w:rsidRPr="00DB305D" w:rsidRDefault="0070007A" w:rsidP="00A5565A">
            <w:pPr>
              <w:spacing w:after="120"/>
              <w:jc w:val="center"/>
              <w:rPr>
                <w:sz w:val="18"/>
              </w:rPr>
            </w:pPr>
            <w:r>
              <w:t>Cell Processes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058D0" w:rsidP="00A5565A">
            <w:pPr>
              <w:jc w:val="center"/>
            </w:pPr>
            <w:r>
              <w:t>Cell Transport</w:t>
            </w:r>
          </w:p>
        </w:tc>
        <w:tc>
          <w:tcPr>
            <w:tcW w:w="1890" w:type="dxa"/>
            <w:vAlign w:val="center"/>
          </w:tcPr>
          <w:p w:rsidR="002717B6" w:rsidRDefault="009E5387" w:rsidP="00A5565A">
            <w:pPr>
              <w:jc w:val="center"/>
            </w:pPr>
            <w:r>
              <w:t>3.1.8.A8</w:t>
            </w:r>
          </w:p>
          <w:p w:rsidR="009E5387" w:rsidRPr="00A73EB8" w:rsidRDefault="009E5387" w:rsidP="00A5565A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membrane</w:t>
            </w:r>
          </w:p>
          <w:p w:rsidR="00791877" w:rsidRDefault="007918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selectively permeable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diffusion</w:t>
            </w:r>
          </w:p>
          <w:p w:rsidR="00791877" w:rsidRDefault="007918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equilibrium</w:t>
            </w:r>
            <w:bookmarkStart w:id="0" w:name="_GoBack"/>
            <w:bookmarkEnd w:id="0"/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osmosis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transport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</w:t>
            </w:r>
          </w:p>
          <w:p w:rsidR="00C058D0" w:rsidRPr="00A73EB8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</w:tc>
        <w:tc>
          <w:tcPr>
            <w:tcW w:w="3420" w:type="dxa"/>
            <w:vAlign w:val="center"/>
          </w:tcPr>
          <w:p w:rsidR="002717B6" w:rsidRDefault="0070007A" w:rsidP="00A5565A">
            <w:pPr>
              <w:jc w:val="center"/>
            </w:pPr>
            <w:r>
              <w:t>PowerPoints</w:t>
            </w:r>
          </w:p>
          <w:p w:rsidR="0070007A" w:rsidRDefault="0070007A" w:rsidP="00A5565A">
            <w:pPr>
              <w:jc w:val="center"/>
            </w:pPr>
            <w:r>
              <w:t>Online Resources</w:t>
            </w:r>
          </w:p>
          <w:p w:rsidR="0070007A" w:rsidRPr="002F1426" w:rsidRDefault="0070007A" w:rsidP="00A5565A">
            <w:pPr>
              <w:jc w:val="center"/>
              <w:rPr>
                <w:b/>
              </w:rPr>
            </w:pPr>
            <w:r>
              <w:t>Cell Transport Lab</w:t>
            </w:r>
          </w:p>
        </w:tc>
        <w:tc>
          <w:tcPr>
            <w:tcW w:w="2880" w:type="dxa"/>
            <w:vAlign w:val="center"/>
          </w:tcPr>
          <w:p w:rsidR="009E5387" w:rsidRDefault="009E5387" w:rsidP="00A5565A">
            <w:pPr>
              <w:spacing w:after="120"/>
              <w:jc w:val="center"/>
            </w:pPr>
            <w:r>
              <w:t>Quest Checks</w:t>
            </w:r>
          </w:p>
          <w:p w:rsidR="002717B6" w:rsidRDefault="0070007A" w:rsidP="00A5565A">
            <w:pPr>
              <w:spacing w:after="120"/>
              <w:jc w:val="center"/>
            </w:pPr>
            <w:r>
              <w:t>Cell Transport Lab</w:t>
            </w:r>
          </w:p>
          <w:p w:rsidR="0070007A" w:rsidRPr="00DB305D" w:rsidRDefault="0070007A" w:rsidP="00A5565A">
            <w:pPr>
              <w:spacing w:after="120"/>
              <w:jc w:val="center"/>
              <w:rPr>
                <w:sz w:val="18"/>
              </w:rPr>
            </w:pPr>
            <w:r>
              <w:t>Cell Processes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058D0" w:rsidP="00A5565A">
            <w:pPr>
              <w:jc w:val="center"/>
            </w:pPr>
            <w:r>
              <w:t>Cell Division</w:t>
            </w:r>
          </w:p>
        </w:tc>
        <w:tc>
          <w:tcPr>
            <w:tcW w:w="1890" w:type="dxa"/>
            <w:vAlign w:val="center"/>
          </w:tcPr>
          <w:p w:rsidR="002717B6" w:rsidRDefault="009E5387" w:rsidP="00A5565A">
            <w:pPr>
              <w:jc w:val="center"/>
            </w:pPr>
            <w:r>
              <w:t>3.1.7.A3</w:t>
            </w:r>
          </w:p>
          <w:p w:rsidR="009E5387" w:rsidRDefault="009E5387" w:rsidP="00A5565A">
            <w:pPr>
              <w:jc w:val="center"/>
            </w:pPr>
            <w:r>
              <w:t>3.1.7.A4</w:t>
            </w:r>
          </w:p>
          <w:p w:rsidR="009E5387" w:rsidRDefault="009E5387" w:rsidP="00A5565A">
            <w:pPr>
              <w:jc w:val="center"/>
            </w:pPr>
            <w:r>
              <w:t>3.1.7.A8</w:t>
            </w:r>
          </w:p>
          <w:p w:rsidR="009E5387" w:rsidRDefault="009E5387" w:rsidP="00A5565A">
            <w:pPr>
              <w:jc w:val="center"/>
            </w:pPr>
            <w:r>
              <w:t>3.1.7.A9</w:t>
            </w:r>
          </w:p>
          <w:p w:rsidR="00E223FE" w:rsidRPr="00A73EB8" w:rsidRDefault="00E223FE" w:rsidP="00A5565A">
            <w:pPr>
              <w:jc w:val="center"/>
            </w:pPr>
            <w:r>
              <w:t>3.1.7.B2</w:t>
            </w:r>
          </w:p>
        </w:tc>
        <w:tc>
          <w:tcPr>
            <w:tcW w:w="3420" w:type="dxa"/>
            <w:vAlign w:val="center"/>
          </w:tcPr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772502" w:rsidRDefault="007725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72502" w:rsidRDefault="007725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prophase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72502" w:rsidRDefault="00772502" w:rsidP="007725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asexual reproduction</w:t>
            </w:r>
          </w:p>
          <w:p w:rsidR="00AA1D13" w:rsidRDefault="00AA1D13" w:rsidP="00AA1D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fission</w:t>
            </w:r>
          </w:p>
          <w:p w:rsidR="00AA1D13" w:rsidRDefault="00AA1D13" w:rsidP="00AA1D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regeneration</w:t>
            </w:r>
          </w:p>
          <w:p w:rsidR="00AA1D13" w:rsidRDefault="00AA1D13" w:rsidP="00AA1D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budding</w:t>
            </w:r>
          </w:p>
          <w:p w:rsidR="00772502" w:rsidRDefault="00772502" w:rsidP="007725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reproduction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 cells</w:t>
            </w:r>
            <w:r w:rsidR="00BE391C">
              <w:t xml:space="preserve"> (gamete</w:t>
            </w:r>
            <w:r w:rsidR="00772502">
              <w:t>s</w:t>
            </w:r>
            <w:r w:rsidR="00BE391C">
              <w:t>)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C058D0" w:rsidRDefault="00C058D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zygote</w:t>
            </w:r>
          </w:p>
          <w:p w:rsidR="00BE391C" w:rsidRPr="00A73EB8" w:rsidRDefault="00C058D0" w:rsidP="00AA1D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fertilization</w:t>
            </w:r>
          </w:p>
        </w:tc>
        <w:tc>
          <w:tcPr>
            <w:tcW w:w="3420" w:type="dxa"/>
            <w:vAlign w:val="center"/>
          </w:tcPr>
          <w:p w:rsidR="009E5387" w:rsidRDefault="009E5387" w:rsidP="009E5387">
            <w:pPr>
              <w:jc w:val="center"/>
            </w:pPr>
            <w:r>
              <w:t>PowerPoints</w:t>
            </w:r>
          </w:p>
          <w:p w:rsidR="009E5387" w:rsidRDefault="009E5387" w:rsidP="009E5387">
            <w:pPr>
              <w:jc w:val="center"/>
            </w:pPr>
            <w:r>
              <w:t>Online Resources</w:t>
            </w:r>
          </w:p>
          <w:p w:rsidR="002717B6" w:rsidRPr="009E5387" w:rsidRDefault="009E5387" w:rsidP="00A5565A">
            <w:pPr>
              <w:jc w:val="center"/>
            </w:pPr>
            <w:r>
              <w:t>Microviewer Lab</w:t>
            </w:r>
          </w:p>
        </w:tc>
        <w:tc>
          <w:tcPr>
            <w:tcW w:w="2880" w:type="dxa"/>
            <w:vAlign w:val="center"/>
          </w:tcPr>
          <w:p w:rsidR="009E5387" w:rsidRDefault="009E5387" w:rsidP="00A5565A">
            <w:pPr>
              <w:spacing w:after="120"/>
              <w:jc w:val="center"/>
            </w:pPr>
            <w:r>
              <w:t>Quest Checks</w:t>
            </w:r>
          </w:p>
          <w:p w:rsidR="009E5387" w:rsidRDefault="009E5387" w:rsidP="009E5387">
            <w:pPr>
              <w:spacing w:after="120"/>
              <w:jc w:val="center"/>
            </w:pPr>
            <w:r>
              <w:t>Microviewer Lab</w:t>
            </w:r>
          </w:p>
          <w:p w:rsidR="009E5387" w:rsidRPr="009E5387" w:rsidRDefault="009E5387" w:rsidP="009E5387">
            <w:pPr>
              <w:spacing w:after="120"/>
              <w:jc w:val="center"/>
            </w:pPr>
            <w:r>
              <w:t>Cell Division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085A"/>
    <w:rsid w:val="002F1426"/>
    <w:rsid w:val="002F193F"/>
    <w:rsid w:val="002F1966"/>
    <w:rsid w:val="00441943"/>
    <w:rsid w:val="005E38FC"/>
    <w:rsid w:val="00611B54"/>
    <w:rsid w:val="0070007A"/>
    <w:rsid w:val="0070203A"/>
    <w:rsid w:val="007178F3"/>
    <w:rsid w:val="007206E2"/>
    <w:rsid w:val="00772502"/>
    <w:rsid w:val="00791877"/>
    <w:rsid w:val="007A147C"/>
    <w:rsid w:val="007F0C34"/>
    <w:rsid w:val="0080537B"/>
    <w:rsid w:val="008902B0"/>
    <w:rsid w:val="00990086"/>
    <w:rsid w:val="009A0FC1"/>
    <w:rsid w:val="009E5387"/>
    <w:rsid w:val="00A73EB8"/>
    <w:rsid w:val="00AA1D13"/>
    <w:rsid w:val="00AC2828"/>
    <w:rsid w:val="00B149C5"/>
    <w:rsid w:val="00B477DC"/>
    <w:rsid w:val="00B963EA"/>
    <w:rsid w:val="00BE391C"/>
    <w:rsid w:val="00C058D0"/>
    <w:rsid w:val="00C94F98"/>
    <w:rsid w:val="00DB305D"/>
    <w:rsid w:val="00DE5063"/>
    <w:rsid w:val="00E223FE"/>
    <w:rsid w:val="00EC2528"/>
    <w:rsid w:val="00EF1B39"/>
    <w:rsid w:val="00F1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9E4F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FCF66-B5FC-4639-8C21-D6719EC6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38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15</cp:revision>
  <dcterms:created xsi:type="dcterms:W3CDTF">2017-02-03T15:58:00Z</dcterms:created>
  <dcterms:modified xsi:type="dcterms:W3CDTF">2017-09-22T18:12:00Z</dcterms:modified>
</cp:coreProperties>
</file>