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644BE">
        <w:rPr>
          <w:u w:val="single"/>
        </w:rPr>
        <w:t>General</w:t>
      </w:r>
      <w:r w:rsidR="00440A38">
        <w:rPr>
          <w:u w:val="single"/>
        </w:rPr>
        <w:t xml:space="preserve">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40A38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40A3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40A38">
              <w:t>Geology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36DD7">
              <w:t>Layers of the Earth (5 days)</w:t>
            </w:r>
          </w:p>
          <w:p w:rsidR="003D7477" w:rsidRDefault="003D7477" w:rsidP="009A0FC1">
            <w:r>
              <w:t>Plate Tectonics</w:t>
            </w:r>
            <w:r w:rsidR="00243AE8">
              <w:t xml:space="preserve"> (10 days)</w:t>
            </w:r>
          </w:p>
          <w:p w:rsidR="002F1426" w:rsidRDefault="003D7477" w:rsidP="003D7477">
            <w:r>
              <w:t>Constructive &amp; Destructive Forces</w:t>
            </w:r>
            <w:r w:rsidR="00493746">
              <w:t xml:space="preserve"> (10 days)</w:t>
            </w:r>
          </w:p>
          <w:p w:rsidR="00493746" w:rsidRDefault="00493746" w:rsidP="003D7477">
            <w:r>
              <w:t>Minerals (12 days)</w:t>
            </w:r>
            <w:r w:rsidR="0060561B">
              <w:t xml:space="preserve">; </w:t>
            </w:r>
            <w:r>
              <w:t>Rocks (</w:t>
            </w:r>
            <w:r w:rsidR="0060561B">
              <w:t>10 days)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40A38">
              <w:t xml:space="preserve"> </w:t>
            </w:r>
            <w:r w:rsidR="009F50A6">
              <w:t xml:space="preserve">Unit EQ: </w:t>
            </w:r>
            <w:r w:rsidR="00440A38">
              <w:t>How does the Earth change?</w:t>
            </w:r>
          </w:p>
          <w:p w:rsidR="009F50A6" w:rsidRDefault="009F50A6" w:rsidP="00B149C5">
            <w:r>
              <w:t>Lesson EQs: What are the differences between the layers of the Earth?</w:t>
            </w:r>
          </w:p>
          <w:p w:rsidR="009F50A6" w:rsidRDefault="009F50A6" w:rsidP="00B149C5">
            <w:r>
              <w:t>What are tectonic plates and why do they move?</w:t>
            </w:r>
          </w:p>
          <w:p w:rsidR="009F50A6" w:rsidRDefault="002C0198" w:rsidP="00B149C5">
            <w:r>
              <w:t>What evidence shows that the</w:t>
            </w:r>
            <w:r w:rsidR="009F50A6">
              <w:t xml:space="preserve"> position of the Earth’s plates chan</w:t>
            </w:r>
            <w:r>
              <w:t>ged over time and will continue to change in the future</w:t>
            </w:r>
            <w:r w:rsidR="009F50A6">
              <w:t xml:space="preserve">? </w:t>
            </w:r>
          </w:p>
          <w:p w:rsidR="00B149C5" w:rsidRDefault="009F50A6" w:rsidP="00B149C5">
            <w:r>
              <w:t>How do constructi</w:t>
            </w:r>
            <w:r w:rsidR="00E63D1D">
              <w:t>ve forces build up the Earth while</w:t>
            </w:r>
            <w:r>
              <w:t xml:space="preserve"> destructive forces tear down the Earth?</w:t>
            </w:r>
          </w:p>
          <w:p w:rsidR="00A27ED2" w:rsidRDefault="00A27ED2" w:rsidP="00B149C5">
            <w:r>
              <w:t>How do you distinguish one mineral from another?</w:t>
            </w:r>
          </w:p>
          <w:p w:rsidR="006869A3" w:rsidRDefault="006869A3" w:rsidP="00B149C5">
            <w:r>
              <w:t>What are the five criteria that define a mineral?</w:t>
            </w:r>
          </w:p>
          <w:p w:rsidR="00A27ED2" w:rsidRDefault="00A27ED2" w:rsidP="00B149C5">
            <w:r>
              <w:t xml:space="preserve">How do minerals relate to rocks? </w:t>
            </w:r>
          </w:p>
          <w:p w:rsidR="00A27ED2" w:rsidRDefault="00A27ED2" w:rsidP="00B149C5">
            <w:r>
              <w:t>How do rocks change from one type to another?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40A38" w:rsidP="00A5565A">
            <w:pPr>
              <w:jc w:val="center"/>
            </w:pPr>
            <w:r>
              <w:t>Layers of the Earth</w:t>
            </w:r>
          </w:p>
        </w:tc>
        <w:tc>
          <w:tcPr>
            <w:tcW w:w="1890" w:type="dxa"/>
            <w:vAlign w:val="center"/>
          </w:tcPr>
          <w:p w:rsidR="003D7477" w:rsidRDefault="003D7477" w:rsidP="003D7477">
            <w:pPr>
              <w:jc w:val="center"/>
            </w:pPr>
            <w:r>
              <w:t>3.3.7.A1</w:t>
            </w:r>
          </w:p>
          <w:p w:rsidR="003D7477" w:rsidRPr="00A73EB8" w:rsidRDefault="003D7477" w:rsidP="003D7477">
            <w:pPr>
              <w:jc w:val="center"/>
            </w:pPr>
            <w:r>
              <w:t>3.3.6.A6</w:t>
            </w:r>
          </w:p>
        </w:tc>
        <w:tc>
          <w:tcPr>
            <w:tcW w:w="3420" w:type="dxa"/>
            <w:vAlign w:val="center"/>
          </w:tcPr>
          <w:p w:rsidR="00036DD7" w:rsidRDefault="00036DD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geology</w:t>
            </w:r>
          </w:p>
          <w:p w:rsidR="00990086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crust</w:t>
            </w:r>
            <w:r w:rsidR="00036DD7">
              <w:t xml:space="preserve"> (oceanic &amp; continental)</w:t>
            </w:r>
          </w:p>
          <w:p w:rsidR="0024761C" w:rsidRDefault="002476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granite</w:t>
            </w:r>
          </w:p>
          <w:p w:rsidR="00B75834" w:rsidRDefault="0024761C" w:rsidP="005652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basalt</w:t>
            </w:r>
          </w:p>
          <w:p w:rsidR="00440A38" w:rsidRDefault="00440A38" w:rsidP="0056520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mantle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inner core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outer core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tectonic plates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asthenosphere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lithosphere</w:t>
            </w:r>
          </w:p>
          <w:p w:rsidR="00036DD7" w:rsidRDefault="00036DD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magnetic field</w:t>
            </w:r>
          </w:p>
          <w:p w:rsidR="00CE70B2" w:rsidRPr="00A73EB8" w:rsidRDefault="00CE70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seismic waves</w:t>
            </w:r>
          </w:p>
        </w:tc>
        <w:tc>
          <w:tcPr>
            <w:tcW w:w="3420" w:type="dxa"/>
            <w:vAlign w:val="center"/>
          </w:tcPr>
          <w:p w:rsidR="00A73EB8" w:rsidRPr="003D7477" w:rsidRDefault="003D7477" w:rsidP="003D747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Inside Earth Textbook</w:t>
            </w:r>
          </w:p>
          <w:p w:rsidR="003D7477" w:rsidRPr="003D7477" w:rsidRDefault="003D7477" w:rsidP="003D747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3D7477" w:rsidRPr="003D7477" w:rsidRDefault="003D7477" w:rsidP="003D747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Scale Activity</w:t>
            </w:r>
          </w:p>
          <w:p w:rsidR="003D7477" w:rsidRPr="00E63D1D" w:rsidRDefault="003D7477" w:rsidP="003D747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</w:t>
            </w:r>
          </w:p>
          <w:p w:rsidR="00E63D1D" w:rsidRPr="003D7477" w:rsidRDefault="00E63D1D" w:rsidP="003D747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Intro to Vocab</w:t>
            </w:r>
          </w:p>
        </w:tc>
        <w:tc>
          <w:tcPr>
            <w:tcW w:w="2880" w:type="dxa"/>
            <w:vAlign w:val="center"/>
          </w:tcPr>
          <w:p w:rsidR="00A73EB8" w:rsidRDefault="003D7477" w:rsidP="00A5565A">
            <w:pPr>
              <w:spacing w:after="120"/>
              <w:jc w:val="center"/>
            </w:pPr>
            <w:r>
              <w:t>Lesson Quiz</w:t>
            </w:r>
          </w:p>
          <w:p w:rsidR="003D7477" w:rsidRPr="00DB305D" w:rsidRDefault="003D7477" w:rsidP="00A5565A">
            <w:pPr>
              <w:spacing w:after="120"/>
              <w:jc w:val="center"/>
              <w:rPr>
                <w:sz w:val="18"/>
              </w:rPr>
            </w:pPr>
            <w:r>
              <w:t>Unit Test (with Plate Tectonics)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40A38" w:rsidP="00A5565A">
            <w:pPr>
              <w:jc w:val="center"/>
            </w:pPr>
            <w:r>
              <w:t>Plate Tectonics</w:t>
            </w:r>
          </w:p>
        </w:tc>
        <w:tc>
          <w:tcPr>
            <w:tcW w:w="1890" w:type="dxa"/>
            <w:vAlign w:val="center"/>
          </w:tcPr>
          <w:p w:rsidR="0080537B" w:rsidRDefault="003D7477" w:rsidP="00A5565A">
            <w:pPr>
              <w:jc w:val="center"/>
            </w:pPr>
            <w:r>
              <w:t>3.3.7.A3</w:t>
            </w:r>
          </w:p>
          <w:p w:rsidR="003D7477" w:rsidRDefault="003D7477" w:rsidP="00A5565A">
            <w:pPr>
              <w:jc w:val="center"/>
            </w:pPr>
            <w:r>
              <w:t>3.3.8.A1</w:t>
            </w:r>
          </w:p>
          <w:p w:rsidR="003D7477" w:rsidRDefault="003D7477" w:rsidP="00A5565A">
            <w:pPr>
              <w:jc w:val="center"/>
            </w:pPr>
            <w:r>
              <w:t>3.3.7.A1</w:t>
            </w:r>
          </w:p>
          <w:p w:rsidR="003D7477" w:rsidRPr="00A73EB8" w:rsidRDefault="003D7477" w:rsidP="00A5565A">
            <w:pPr>
              <w:jc w:val="center"/>
            </w:pPr>
            <w:r>
              <w:t>3.2.7.B3</w:t>
            </w:r>
          </w:p>
        </w:tc>
        <w:tc>
          <w:tcPr>
            <w:tcW w:w="3420" w:type="dxa"/>
            <w:vAlign w:val="center"/>
          </w:tcPr>
          <w:p w:rsidR="00990086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plates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plate tectonics</w:t>
            </w:r>
          </w:p>
          <w:p w:rsidR="00C86927" w:rsidRDefault="00C8692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transfer</w:t>
            </w:r>
          </w:p>
          <w:p w:rsidR="003D7477" w:rsidRDefault="003D74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conduction</w:t>
            </w:r>
          </w:p>
          <w:p w:rsidR="003D7477" w:rsidRDefault="003D74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radiation</w:t>
            </w:r>
          </w:p>
          <w:p w:rsidR="00440A38" w:rsidRDefault="0024761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convection 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 of Continental Drift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Pangaea</w:t>
            </w:r>
          </w:p>
          <w:p w:rsidR="00243AE8" w:rsidRDefault="00243A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Fossil</w:t>
            </w:r>
          </w:p>
          <w:p w:rsidR="00CE70B2" w:rsidRDefault="00CE70B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fault</w:t>
            </w:r>
          </w:p>
          <w:p w:rsidR="00243AE8" w:rsidRDefault="00243A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 of Plate Tectonics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divergent boundary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convergent boundary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transform boundary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subduction</w:t>
            </w:r>
          </w:p>
          <w:p w:rsidR="00440A38" w:rsidRPr="00A73EB8" w:rsidRDefault="00440A38" w:rsidP="00243AE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sea-floor</w:t>
            </w:r>
            <w:r w:rsidR="00243AE8">
              <w:t xml:space="preserve"> </w:t>
            </w:r>
            <w:r>
              <w:t>spreading</w:t>
            </w:r>
          </w:p>
        </w:tc>
        <w:tc>
          <w:tcPr>
            <w:tcW w:w="3420" w:type="dxa"/>
            <w:vAlign w:val="center"/>
          </w:tcPr>
          <w:p w:rsidR="0080537B" w:rsidRPr="00346489" w:rsidRDefault="0080537B" w:rsidP="00346489">
            <w:pPr>
              <w:rPr>
                <w:b/>
              </w:rPr>
            </w:pPr>
          </w:p>
          <w:p w:rsidR="00243AE8" w:rsidRPr="00243AE8" w:rsidRDefault="00243AE8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Lab</w:t>
            </w:r>
          </w:p>
          <w:p w:rsidR="00243AE8" w:rsidRPr="00243AE8" w:rsidRDefault="00243AE8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243AE8" w:rsidRPr="00346489" w:rsidRDefault="00B75834" w:rsidP="0034648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</w:t>
            </w:r>
            <w:bookmarkStart w:id="0" w:name="_GoBack"/>
            <w:bookmarkEnd w:id="0"/>
            <w:r w:rsidR="00243AE8">
              <w:t>ideos</w:t>
            </w:r>
          </w:p>
          <w:p w:rsidR="00243AE8" w:rsidRPr="00E63D1D" w:rsidRDefault="00243AE8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Inside Earth Textbook</w:t>
            </w:r>
          </w:p>
          <w:p w:rsidR="00E63D1D" w:rsidRPr="004D516C" w:rsidRDefault="00E63D1D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Intro to Vocab</w:t>
            </w:r>
          </w:p>
          <w:p w:rsidR="004D516C" w:rsidRPr="00243AE8" w:rsidRDefault="004D516C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Vocab Summarizer</w:t>
            </w:r>
          </w:p>
        </w:tc>
        <w:tc>
          <w:tcPr>
            <w:tcW w:w="2880" w:type="dxa"/>
            <w:vAlign w:val="center"/>
          </w:tcPr>
          <w:p w:rsidR="0080537B" w:rsidRDefault="003D7477" w:rsidP="00A5565A">
            <w:pPr>
              <w:spacing w:after="120"/>
              <w:jc w:val="center"/>
            </w:pPr>
            <w:r>
              <w:lastRenderedPageBreak/>
              <w:t>Lesson Quiz</w:t>
            </w:r>
          </w:p>
          <w:p w:rsidR="003D7477" w:rsidRPr="00DB305D" w:rsidRDefault="003D7477" w:rsidP="00A5565A">
            <w:pPr>
              <w:spacing w:after="120"/>
              <w:jc w:val="center"/>
              <w:rPr>
                <w:sz w:val="18"/>
              </w:rPr>
            </w:pPr>
            <w:r>
              <w:t>Unit Test (with Layers of the Earth)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40A38" w:rsidP="00A5565A">
            <w:pPr>
              <w:jc w:val="center"/>
            </w:pPr>
            <w:r>
              <w:t>Constructive and Destructive Forces</w:t>
            </w:r>
          </w:p>
        </w:tc>
        <w:tc>
          <w:tcPr>
            <w:tcW w:w="1890" w:type="dxa"/>
            <w:vAlign w:val="center"/>
          </w:tcPr>
          <w:p w:rsidR="0080537B" w:rsidRDefault="00243AE8" w:rsidP="00A5565A">
            <w:pPr>
              <w:jc w:val="center"/>
            </w:pPr>
            <w:r>
              <w:t>3.3.4.A1</w:t>
            </w:r>
          </w:p>
          <w:p w:rsidR="00243AE8" w:rsidRDefault="00243AE8" w:rsidP="00A5565A">
            <w:pPr>
              <w:jc w:val="center"/>
            </w:pPr>
            <w:r>
              <w:t>3.3.8.A1</w:t>
            </w:r>
          </w:p>
          <w:p w:rsidR="00243AE8" w:rsidRPr="00A73EB8" w:rsidRDefault="00243AE8" w:rsidP="00A5565A">
            <w:pPr>
              <w:jc w:val="center"/>
            </w:pPr>
            <w:r>
              <w:t>3.3.5.A3</w:t>
            </w:r>
          </w:p>
        </w:tc>
        <w:tc>
          <w:tcPr>
            <w:tcW w:w="3420" w:type="dxa"/>
            <w:vAlign w:val="center"/>
          </w:tcPr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constructive force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destructive force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Fold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fault-block mountains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erosion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deposition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8C61B7">
              <w:rPr>
                <w:rFonts w:cstheme="minorHAnsi"/>
                <w:shd w:val="clear" w:color="auto" w:fill="FFFFFF"/>
              </w:rPr>
              <w:t> weathering (physi</w:t>
            </w:r>
            <w:r>
              <w:rPr>
                <w:rFonts w:cstheme="minorHAnsi"/>
                <w:shd w:val="clear" w:color="auto" w:fill="FFFFFF"/>
              </w:rPr>
              <w:t>cal, biological, and chemical)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Glaciers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Earthquake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Seismograph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8C61B7">
              <w:rPr>
                <w:rFonts w:cstheme="minorHAnsi"/>
                <w:shd w:val="clear" w:color="auto" w:fill="FFFFFF"/>
              </w:rPr>
              <w:t>stress (</w:t>
            </w:r>
            <w:r>
              <w:rPr>
                <w:rFonts w:cstheme="minorHAnsi"/>
                <w:shd w:val="clear" w:color="auto" w:fill="FFFFFF"/>
              </w:rPr>
              <w:t>compression, shearing, tension)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volcano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Ring of Fire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Lava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Magma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8C61B7">
              <w:rPr>
                <w:rFonts w:cstheme="minorHAnsi"/>
                <w:shd w:val="clear" w:color="auto" w:fill="FFFFFF"/>
              </w:rPr>
              <w:t xml:space="preserve"> Tsunami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Landslide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dome mountain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anticline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Syncline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Epicenter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Focus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Richter scale</w:t>
            </w:r>
          </w:p>
          <w:p w:rsidR="008C61B7" w:rsidRPr="008C61B7" w:rsidRDefault="008C61B7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 w:val="0"/>
                <w:bCs w:val="0"/>
              </w:rPr>
            </w:pPr>
            <w:r w:rsidRPr="008C61B7">
              <w:rPr>
                <w:rFonts w:cstheme="minorHAnsi"/>
                <w:shd w:val="clear" w:color="auto" w:fill="FFFFFF"/>
              </w:rPr>
              <w:t xml:space="preserve"> Moment Magnitude scale </w:t>
            </w:r>
          </w:p>
          <w:p w:rsidR="00184592" w:rsidRPr="008C61B7" w:rsidRDefault="00346489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plateau</w:t>
            </w:r>
          </w:p>
        </w:tc>
        <w:tc>
          <w:tcPr>
            <w:tcW w:w="3420" w:type="dxa"/>
            <w:vAlign w:val="center"/>
          </w:tcPr>
          <w:p w:rsidR="0080537B" w:rsidRPr="00243AE8" w:rsidRDefault="00243AE8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243AE8" w:rsidRPr="00243AE8" w:rsidRDefault="00243AE8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243AE8" w:rsidRPr="00243AE8" w:rsidRDefault="00243AE8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Inside Earth Textbook</w:t>
            </w:r>
          </w:p>
          <w:p w:rsidR="00243AE8" w:rsidRPr="00F31A9B" w:rsidRDefault="00243AE8" w:rsidP="00243AE8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Quizlet</w:t>
            </w:r>
            <w:r w:rsidR="00E63D1D">
              <w:t xml:space="preserve"> (Vocab)</w:t>
            </w:r>
          </w:p>
          <w:p w:rsidR="00243AE8" w:rsidRPr="00346489" w:rsidRDefault="00F31A9B" w:rsidP="0034648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Lab</w:t>
            </w:r>
          </w:p>
          <w:p w:rsidR="006869A3" w:rsidRPr="00243AE8" w:rsidRDefault="006869A3" w:rsidP="00B75834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991419" w:rsidP="00A5565A">
            <w:pPr>
              <w:spacing w:after="120"/>
              <w:jc w:val="center"/>
            </w:pPr>
            <w:r>
              <w:t xml:space="preserve"> Test</w:t>
            </w:r>
            <w:r w:rsidR="00F11CAA">
              <w:t xml:space="preserve"> on Constructive/Destructive Forces</w:t>
            </w:r>
          </w:p>
          <w:p w:rsidR="00F31A9B" w:rsidRPr="00DB305D" w:rsidRDefault="00F31A9B" w:rsidP="00A5565A">
            <w:pPr>
              <w:spacing w:after="120"/>
              <w:jc w:val="center"/>
              <w:rPr>
                <w:sz w:val="18"/>
              </w:rPr>
            </w:pPr>
            <w:r>
              <w:t>Lab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93746" w:rsidP="00A5565A">
            <w:pPr>
              <w:jc w:val="center"/>
            </w:pPr>
            <w:r>
              <w:t>Minerals</w:t>
            </w:r>
          </w:p>
        </w:tc>
        <w:tc>
          <w:tcPr>
            <w:tcW w:w="1890" w:type="dxa"/>
            <w:vAlign w:val="center"/>
          </w:tcPr>
          <w:p w:rsidR="002717B6" w:rsidRDefault="00F31A9B" w:rsidP="00A5565A">
            <w:pPr>
              <w:jc w:val="center"/>
            </w:pPr>
            <w:r>
              <w:t>3.2.6.A1</w:t>
            </w:r>
          </w:p>
          <w:p w:rsidR="00F31A9B" w:rsidRDefault="00F31A9B" w:rsidP="00A5565A">
            <w:pPr>
              <w:jc w:val="center"/>
            </w:pPr>
            <w:r>
              <w:t>3.2.6.A2</w:t>
            </w:r>
          </w:p>
          <w:p w:rsidR="00F31A9B" w:rsidRDefault="00F31A9B" w:rsidP="00A5565A">
            <w:pPr>
              <w:jc w:val="center"/>
            </w:pPr>
            <w:r>
              <w:t>3.2.6.A5</w:t>
            </w:r>
          </w:p>
          <w:p w:rsidR="00F31A9B" w:rsidRDefault="00F31A9B" w:rsidP="00A5565A">
            <w:pPr>
              <w:jc w:val="center"/>
            </w:pPr>
            <w:r>
              <w:t>3.2.7.A1</w:t>
            </w:r>
          </w:p>
          <w:p w:rsidR="00F31A9B" w:rsidRDefault="00F31A9B" w:rsidP="00A5565A">
            <w:pPr>
              <w:jc w:val="center"/>
            </w:pPr>
            <w:r>
              <w:t>3.2.7.A2</w:t>
            </w:r>
          </w:p>
          <w:p w:rsidR="00F31A9B" w:rsidRDefault="00F31A9B" w:rsidP="00A5565A">
            <w:pPr>
              <w:jc w:val="center"/>
            </w:pPr>
            <w:r>
              <w:t>3.3.4.A2</w:t>
            </w:r>
          </w:p>
          <w:p w:rsidR="00F31A9B" w:rsidRDefault="00F31A9B" w:rsidP="00A5565A">
            <w:pPr>
              <w:jc w:val="center"/>
            </w:pPr>
            <w:r>
              <w:t>3.3.5.A2</w:t>
            </w:r>
          </w:p>
          <w:p w:rsidR="00493746" w:rsidRPr="00A73EB8" w:rsidRDefault="0049374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mineral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Mohs hardness scale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streak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luster</w:t>
            </w:r>
          </w:p>
          <w:p w:rsidR="00440A38" w:rsidRDefault="00440A3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cleavage</w:t>
            </w:r>
          </w:p>
          <w:p w:rsidR="00F31A9B" w:rsidRDefault="00440A38" w:rsidP="00F31A9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fracture</w:t>
            </w:r>
          </w:p>
          <w:p w:rsidR="00493746" w:rsidRDefault="00440A38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crystal structure</w:t>
            </w:r>
          </w:p>
          <w:p w:rsidR="00185BC3" w:rsidRPr="00A73EB8" w:rsidRDefault="00185BC3" w:rsidP="00185BC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fluorescence</w:t>
            </w:r>
          </w:p>
        </w:tc>
        <w:tc>
          <w:tcPr>
            <w:tcW w:w="3420" w:type="dxa"/>
            <w:vAlign w:val="center"/>
          </w:tcPr>
          <w:p w:rsidR="002717B6" w:rsidRPr="00493746" w:rsidRDefault="0049374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493746" w:rsidRPr="00493746" w:rsidRDefault="0049374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493746" w:rsidRPr="00493746" w:rsidRDefault="0049374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Inside Earth Textbook</w:t>
            </w:r>
          </w:p>
          <w:p w:rsidR="00493746" w:rsidRPr="00493746" w:rsidRDefault="0049374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Mineral Identification Lab</w:t>
            </w:r>
          </w:p>
          <w:p w:rsidR="00493746" w:rsidRPr="00E63D1D" w:rsidRDefault="006D12A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Mineral Samples</w:t>
            </w:r>
          </w:p>
          <w:p w:rsidR="00E63D1D" w:rsidRPr="00493746" w:rsidRDefault="00E63D1D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Intro to Vocab</w:t>
            </w:r>
          </w:p>
        </w:tc>
        <w:tc>
          <w:tcPr>
            <w:tcW w:w="2880" w:type="dxa"/>
            <w:vAlign w:val="center"/>
          </w:tcPr>
          <w:p w:rsidR="002717B6" w:rsidRDefault="00493746" w:rsidP="00A5565A">
            <w:pPr>
              <w:spacing w:after="120"/>
              <w:jc w:val="center"/>
            </w:pPr>
            <w:r>
              <w:t>Unit Test (with Rocks)</w:t>
            </w:r>
          </w:p>
          <w:p w:rsidR="00493746" w:rsidRPr="00DB305D" w:rsidRDefault="00493746" w:rsidP="00A5565A">
            <w:pPr>
              <w:spacing w:after="120"/>
              <w:jc w:val="center"/>
              <w:rPr>
                <w:sz w:val="18"/>
              </w:rPr>
            </w:pPr>
            <w:r>
              <w:t>Lab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93746" w:rsidP="00A5565A">
            <w:pPr>
              <w:jc w:val="center"/>
            </w:pPr>
            <w:r>
              <w:t>Rocks</w:t>
            </w:r>
          </w:p>
        </w:tc>
        <w:tc>
          <w:tcPr>
            <w:tcW w:w="1890" w:type="dxa"/>
            <w:vAlign w:val="center"/>
          </w:tcPr>
          <w:p w:rsidR="002717B6" w:rsidRDefault="00493746" w:rsidP="00A5565A">
            <w:pPr>
              <w:jc w:val="center"/>
            </w:pPr>
            <w:r>
              <w:t>3.3.7.A6</w:t>
            </w:r>
          </w:p>
          <w:p w:rsidR="00493746" w:rsidRDefault="00493746" w:rsidP="00A5565A">
            <w:pPr>
              <w:jc w:val="center"/>
            </w:pPr>
            <w:r>
              <w:t>3.3.7.A1</w:t>
            </w:r>
          </w:p>
          <w:p w:rsidR="00493746" w:rsidRDefault="00493746" w:rsidP="00A5565A">
            <w:pPr>
              <w:jc w:val="center"/>
            </w:pPr>
            <w:r>
              <w:t>3.2.7.A3</w:t>
            </w:r>
          </w:p>
          <w:p w:rsidR="00493746" w:rsidRDefault="00493746" w:rsidP="00A5565A">
            <w:pPr>
              <w:jc w:val="center"/>
            </w:pPr>
            <w:r>
              <w:t>4.1.7.B1</w:t>
            </w:r>
          </w:p>
          <w:p w:rsidR="00493746" w:rsidRPr="00A73EB8" w:rsidRDefault="00493746" w:rsidP="00A5565A">
            <w:pPr>
              <w:jc w:val="center"/>
            </w:pPr>
            <w:r>
              <w:t>4.1.8.B1</w:t>
            </w:r>
          </w:p>
        </w:tc>
        <w:tc>
          <w:tcPr>
            <w:tcW w:w="3420" w:type="dxa"/>
            <w:vAlign w:val="center"/>
          </w:tcPr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rock cycle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igneous rock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metamorphic rock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sedimentary rock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foliated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non-foliated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compaction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cementation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organic</w:t>
            </w:r>
          </w:p>
          <w:p w:rsidR="00E63D1D" w:rsidRDefault="00E63D1D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clastic</w:t>
            </w:r>
          </w:p>
          <w:p w:rsidR="00493746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intrusive</w:t>
            </w:r>
          </w:p>
          <w:p w:rsidR="00990086" w:rsidRPr="00A73EB8" w:rsidRDefault="00493746" w:rsidP="004937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extrusive</w:t>
            </w:r>
          </w:p>
        </w:tc>
        <w:tc>
          <w:tcPr>
            <w:tcW w:w="3420" w:type="dxa"/>
            <w:vAlign w:val="center"/>
          </w:tcPr>
          <w:p w:rsidR="00493746" w:rsidRPr="00493746" w:rsidRDefault="0049374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493746" w:rsidRPr="00493746" w:rsidRDefault="0049374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Videos</w:t>
            </w:r>
          </w:p>
          <w:p w:rsidR="002717B6" w:rsidRPr="006D12A6" w:rsidRDefault="0049374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Inside Earth Textbook</w:t>
            </w:r>
          </w:p>
          <w:p w:rsidR="006D12A6" w:rsidRPr="006D12A6" w:rsidRDefault="006D12A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Lab</w:t>
            </w:r>
          </w:p>
          <w:p w:rsidR="006D12A6" w:rsidRPr="00E63D1D" w:rsidRDefault="006D12A6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Rock Samples</w:t>
            </w:r>
          </w:p>
          <w:p w:rsidR="00E63D1D" w:rsidRPr="00E63D1D" w:rsidRDefault="00E63D1D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Rock Cycle Diagram</w:t>
            </w:r>
          </w:p>
          <w:p w:rsidR="00E63D1D" w:rsidRPr="00493746" w:rsidRDefault="00E63D1D" w:rsidP="00493746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Intro to Vocab</w:t>
            </w:r>
          </w:p>
        </w:tc>
        <w:tc>
          <w:tcPr>
            <w:tcW w:w="2880" w:type="dxa"/>
            <w:vAlign w:val="center"/>
          </w:tcPr>
          <w:p w:rsidR="002717B6" w:rsidRDefault="00493746" w:rsidP="00A5565A">
            <w:pPr>
              <w:spacing w:after="120"/>
              <w:jc w:val="center"/>
            </w:pPr>
            <w:r>
              <w:t>Unit Test (with Minerals)</w:t>
            </w:r>
          </w:p>
          <w:p w:rsidR="006D12A6" w:rsidRDefault="006D12A6" w:rsidP="00A5565A">
            <w:pPr>
              <w:spacing w:after="120"/>
              <w:jc w:val="center"/>
            </w:pPr>
            <w:r>
              <w:t>Performance Assessment Lab</w:t>
            </w:r>
          </w:p>
          <w:p w:rsidR="00F11CAA" w:rsidRPr="00DB305D" w:rsidRDefault="00E63D1D" w:rsidP="00A5565A">
            <w:pPr>
              <w:spacing w:after="120"/>
              <w:jc w:val="center"/>
              <w:rPr>
                <w:sz w:val="18"/>
              </w:rPr>
            </w:pPr>
            <w:r>
              <w:t xml:space="preserve"> 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6EB8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C2"/>
    <w:rsid w:val="00036DD7"/>
    <w:rsid w:val="000850C2"/>
    <w:rsid w:val="00184592"/>
    <w:rsid w:val="00185BC3"/>
    <w:rsid w:val="001951E8"/>
    <w:rsid w:val="001E1FF2"/>
    <w:rsid w:val="00243906"/>
    <w:rsid w:val="00243AE8"/>
    <w:rsid w:val="0024761C"/>
    <w:rsid w:val="002717B6"/>
    <w:rsid w:val="002C0198"/>
    <w:rsid w:val="002F1426"/>
    <w:rsid w:val="002F1966"/>
    <w:rsid w:val="00346489"/>
    <w:rsid w:val="003D7477"/>
    <w:rsid w:val="00440A38"/>
    <w:rsid w:val="00493746"/>
    <w:rsid w:val="004D516C"/>
    <w:rsid w:val="005E11D6"/>
    <w:rsid w:val="005E38FC"/>
    <w:rsid w:val="0060561B"/>
    <w:rsid w:val="00611B54"/>
    <w:rsid w:val="006869A3"/>
    <w:rsid w:val="006D12A6"/>
    <w:rsid w:val="007A147C"/>
    <w:rsid w:val="007F0C34"/>
    <w:rsid w:val="0080537B"/>
    <w:rsid w:val="008902B0"/>
    <w:rsid w:val="008C2519"/>
    <w:rsid w:val="008C61B7"/>
    <w:rsid w:val="008D6A4E"/>
    <w:rsid w:val="00990086"/>
    <w:rsid w:val="00991419"/>
    <w:rsid w:val="009A0FC1"/>
    <w:rsid w:val="009F50A6"/>
    <w:rsid w:val="00A27ED2"/>
    <w:rsid w:val="00A73EB8"/>
    <w:rsid w:val="00AC2828"/>
    <w:rsid w:val="00B149C5"/>
    <w:rsid w:val="00B477DC"/>
    <w:rsid w:val="00B75834"/>
    <w:rsid w:val="00B963EA"/>
    <w:rsid w:val="00BF2B0A"/>
    <w:rsid w:val="00C644BE"/>
    <w:rsid w:val="00C86927"/>
    <w:rsid w:val="00C94F98"/>
    <w:rsid w:val="00CE70B2"/>
    <w:rsid w:val="00DB305D"/>
    <w:rsid w:val="00DE5063"/>
    <w:rsid w:val="00E63D1D"/>
    <w:rsid w:val="00EF1B39"/>
    <w:rsid w:val="00F11CAA"/>
    <w:rsid w:val="00F3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35071"/>
  <w15:docId w15:val="{86F43573-DE76-4838-9D15-DEE41309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0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19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C61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11991-4A1B-45BA-971F-4ACC4418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48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Brenneman, Regina</cp:lastModifiedBy>
  <cp:revision>7</cp:revision>
  <cp:lastPrinted>2017-07-06T21:03:00Z</cp:lastPrinted>
  <dcterms:created xsi:type="dcterms:W3CDTF">2017-07-06T21:03:00Z</dcterms:created>
  <dcterms:modified xsi:type="dcterms:W3CDTF">2017-09-22T17:19:00Z</dcterms:modified>
</cp:coreProperties>
</file>