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CB4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36C80">
        <w:rPr>
          <w:u w:val="single"/>
        </w:rPr>
        <w:t>General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736C80">
        <w:rPr>
          <w:u w:val="single"/>
        </w:rPr>
        <w:t>6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36C80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36C80">
              <w:t>Natural Resources</w:t>
            </w:r>
          </w:p>
        </w:tc>
        <w:tc>
          <w:tcPr>
            <w:tcW w:w="7920" w:type="dxa"/>
          </w:tcPr>
          <w:p w:rsidR="009A0FC1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050B7">
              <w:t>Non-Renewable Resources (</w:t>
            </w:r>
            <w:r w:rsidR="00B64E20">
              <w:t>10 days)</w:t>
            </w:r>
          </w:p>
          <w:p w:rsidR="009050B7" w:rsidRPr="00B477DC" w:rsidRDefault="009050B7" w:rsidP="009A0FC1">
            <w:r>
              <w:t>Renewable Resources (</w:t>
            </w:r>
            <w:r w:rsidR="00B64E20">
              <w:t>5 days)</w:t>
            </w:r>
          </w:p>
          <w:p w:rsidR="002F1426" w:rsidRDefault="00120197" w:rsidP="009A0FC1">
            <w:r>
              <w:t>Environmental H</w:t>
            </w:r>
            <w:r w:rsidR="007C6C1A">
              <w:t>istory (</w:t>
            </w:r>
            <w:r w:rsidR="00B64E20">
              <w:t>3 days)</w:t>
            </w:r>
          </w:p>
          <w:p w:rsidR="00B64E20" w:rsidRDefault="00406351" w:rsidP="009A0FC1">
            <w:r>
              <w:t>Resources in Pennsylvania (4</w:t>
            </w:r>
            <w:r w:rsidR="00B64E20">
              <w:t xml:space="preserve"> days)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9050B7">
              <w:rPr>
                <w:b/>
              </w:rPr>
              <w:t xml:space="preserve"> Unit EQ:</w:t>
            </w:r>
            <w:r w:rsidR="00DB305D">
              <w:rPr>
                <w:b/>
              </w:rPr>
              <w:t xml:space="preserve"> </w:t>
            </w:r>
            <w:r w:rsidR="00736C80">
              <w:t xml:space="preserve">How can we use our </w:t>
            </w:r>
            <w:r w:rsidR="009050B7">
              <w:t xml:space="preserve">natural </w:t>
            </w:r>
            <w:r w:rsidR="00736C80">
              <w:t>resources in a more responsible way?</w:t>
            </w:r>
          </w:p>
          <w:p w:rsidR="00B149C5" w:rsidRPr="00557369" w:rsidRDefault="009050B7" w:rsidP="00B149C5">
            <w:r>
              <w:rPr>
                <w:b/>
              </w:rPr>
              <w:t xml:space="preserve">Lesson EQs: </w:t>
            </w:r>
            <w:r w:rsidRPr="00557369">
              <w:t>What are the forms</w:t>
            </w:r>
            <w:r w:rsidR="00847815" w:rsidRPr="00557369">
              <w:t xml:space="preserve"> and origin</w:t>
            </w:r>
            <w:r w:rsidRPr="00557369">
              <w:t xml:space="preserve"> of nonrenewable resources currentl</w:t>
            </w:r>
            <w:r w:rsidR="00847815" w:rsidRPr="00557369">
              <w:t>y in use</w:t>
            </w:r>
            <w:r w:rsidRPr="00557369">
              <w:t xml:space="preserve">? </w:t>
            </w:r>
          </w:p>
          <w:p w:rsidR="009050B7" w:rsidRPr="00557369" w:rsidRDefault="00847815" w:rsidP="00B149C5">
            <w:r w:rsidRPr="00557369">
              <w:t>How do we use nonrenewable resources</w:t>
            </w:r>
            <w:r w:rsidR="009050B7" w:rsidRPr="00557369">
              <w:t>?</w:t>
            </w:r>
          </w:p>
          <w:p w:rsidR="009050B7" w:rsidRPr="00557369" w:rsidRDefault="00847815" w:rsidP="00B149C5">
            <w:r w:rsidRPr="00557369">
              <w:t>Wh</w:t>
            </w:r>
            <w:r w:rsidR="0001431B" w:rsidRPr="00557369">
              <w:t>at are the benefits and drawbacks</w:t>
            </w:r>
            <w:r w:rsidRPr="00557369">
              <w:t xml:space="preserve"> of</w:t>
            </w:r>
            <w:r w:rsidR="009050B7" w:rsidRPr="00557369">
              <w:t xml:space="preserve"> using nonrenewable resources?</w:t>
            </w:r>
          </w:p>
          <w:p w:rsidR="009050B7" w:rsidRPr="00557369" w:rsidRDefault="009050B7" w:rsidP="00B149C5">
            <w:r w:rsidRPr="00557369">
              <w:t xml:space="preserve">What are some sources </w:t>
            </w:r>
            <w:r w:rsidR="00847815" w:rsidRPr="00557369">
              <w:t>and use</w:t>
            </w:r>
            <w:r w:rsidR="0001431B" w:rsidRPr="00557369">
              <w:t>s</w:t>
            </w:r>
            <w:r w:rsidR="00847815" w:rsidRPr="00557369">
              <w:t xml:space="preserve"> </w:t>
            </w:r>
            <w:r w:rsidRPr="00557369">
              <w:t>of renewable</w:t>
            </w:r>
            <w:r w:rsidR="00847815" w:rsidRPr="00557369">
              <w:t xml:space="preserve"> resources</w:t>
            </w:r>
            <w:r w:rsidRPr="00557369">
              <w:t>?</w:t>
            </w:r>
          </w:p>
          <w:p w:rsidR="009050B7" w:rsidRPr="00557369" w:rsidRDefault="009050B7" w:rsidP="00B149C5">
            <w:r w:rsidRPr="00557369">
              <w:t>What are the advantages and disadvantages of using renewable resources?</w:t>
            </w:r>
          </w:p>
          <w:p w:rsidR="009050B7" w:rsidRPr="00557369" w:rsidRDefault="009050B7" w:rsidP="00B149C5">
            <w:r w:rsidRPr="00557369">
              <w:t>What events and historical figures have shaped the environmental history of the United States?</w:t>
            </w:r>
          </w:p>
          <w:p w:rsidR="000036DF" w:rsidRPr="009050B7" w:rsidRDefault="000036DF" w:rsidP="00B149C5">
            <w:r w:rsidRPr="00557369">
              <w:t>What types of renewable and nonrenewabl</w:t>
            </w:r>
            <w:r w:rsidR="00E74068" w:rsidRPr="00557369">
              <w:t xml:space="preserve">e resources are available in PA and how </w:t>
            </w:r>
            <w:proofErr w:type="gramStart"/>
            <w:r w:rsidR="00E74068" w:rsidRPr="00557369">
              <w:t>are they managed</w:t>
            </w:r>
            <w:proofErr w:type="gramEnd"/>
            <w:r w:rsidR="00E74068" w:rsidRPr="00557369">
              <w:t>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1431B" w:rsidP="00880CB4">
            <w:pPr>
              <w:jc w:val="center"/>
            </w:pPr>
            <w:r>
              <w:t>Non-</w:t>
            </w:r>
            <w:r w:rsidR="00736C80">
              <w:t>Renewable Resources</w:t>
            </w:r>
          </w:p>
        </w:tc>
        <w:tc>
          <w:tcPr>
            <w:tcW w:w="1890" w:type="dxa"/>
            <w:vAlign w:val="center"/>
          </w:tcPr>
          <w:p w:rsidR="007C6C1A" w:rsidRDefault="007C6C1A" w:rsidP="00880CB4">
            <w:pPr>
              <w:jc w:val="center"/>
            </w:pPr>
            <w:r>
              <w:t>3.2.6.A4</w:t>
            </w:r>
          </w:p>
          <w:p w:rsidR="007C6C1A" w:rsidRDefault="007C6C1A" w:rsidP="007C6C1A">
            <w:pPr>
              <w:jc w:val="center"/>
            </w:pPr>
            <w:r>
              <w:t>3.2.6.B1</w:t>
            </w:r>
          </w:p>
          <w:p w:rsidR="007C6C1A" w:rsidRDefault="007C6C1A" w:rsidP="007C6C1A">
            <w:pPr>
              <w:jc w:val="center"/>
            </w:pPr>
            <w:r>
              <w:t>3.2.6.B2</w:t>
            </w:r>
          </w:p>
          <w:p w:rsidR="007C6C1A" w:rsidRDefault="007C6C1A" w:rsidP="007C6C1A">
            <w:pPr>
              <w:jc w:val="center"/>
            </w:pPr>
            <w:r>
              <w:t>3.2.7.B2</w:t>
            </w:r>
          </w:p>
          <w:p w:rsidR="007C6C1A" w:rsidRDefault="007C6C1A" w:rsidP="007C6C1A">
            <w:pPr>
              <w:jc w:val="center"/>
            </w:pPr>
            <w:r>
              <w:t>3.3.8.A2</w:t>
            </w:r>
          </w:p>
          <w:p w:rsidR="007C6C1A" w:rsidRDefault="007C6C1A" w:rsidP="007C6C1A">
            <w:pPr>
              <w:jc w:val="center"/>
            </w:pPr>
            <w:r>
              <w:t>3.3.8.A3</w:t>
            </w:r>
          </w:p>
          <w:p w:rsidR="000036DF" w:rsidRDefault="000036DF" w:rsidP="000036DF">
            <w:pPr>
              <w:jc w:val="center"/>
            </w:pPr>
            <w:r>
              <w:t>4.5.6.A</w:t>
            </w:r>
          </w:p>
          <w:p w:rsidR="000036DF" w:rsidRDefault="000036DF" w:rsidP="000036DF">
            <w:pPr>
              <w:jc w:val="center"/>
            </w:pPr>
            <w:r>
              <w:t>4.5.7.C</w:t>
            </w:r>
          </w:p>
          <w:p w:rsidR="000036DF" w:rsidRDefault="000036DF" w:rsidP="000036DF">
            <w:pPr>
              <w:jc w:val="center"/>
            </w:pPr>
            <w:r>
              <w:t>4.5.7.D</w:t>
            </w:r>
          </w:p>
          <w:p w:rsidR="000036DF" w:rsidRDefault="000036DF" w:rsidP="000036DF">
            <w:pPr>
              <w:jc w:val="center"/>
            </w:pPr>
            <w:r>
              <w:t>4.5.7.E</w:t>
            </w:r>
          </w:p>
          <w:p w:rsidR="007C6C1A" w:rsidRPr="00A73EB8" w:rsidRDefault="007C6C1A" w:rsidP="007C6C1A">
            <w:pPr>
              <w:jc w:val="center"/>
            </w:pPr>
          </w:p>
        </w:tc>
        <w:tc>
          <w:tcPr>
            <w:tcW w:w="3420" w:type="dxa"/>
            <w:vAlign w:val="center"/>
          </w:tcPr>
          <w:p w:rsidR="0001431B" w:rsidRPr="0001431B" w:rsidRDefault="0001431B" w:rsidP="00E16E2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Non-renewable</w:t>
            </w:r>
          </w:p>
          <w:p w:rsidR="0001431B" w:rsidRPr="0001431B" w:rsidRDefault="0001431B" w:rsidP="00E16E2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 xml:space="preserve"> natural resource</w:t>
            </w:r>
          </w:p>
          <w:p w:rsidR="0001431B" w:rsidRPr="0001431B" w:rsidRDefault="0001431B" w:rsidP="00E16E2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fossil fuel</w:t>
            </w:r>
          </w:p>
          <w:p w:rsidR="0001431B" w:rsidRPr="0001431B" w:rsidRDefault="0001431B" w:rsidP="00E16E2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oil (petroleum)</w:t>
            </w:r>
          </w:p>
          <w:p w:rsidR="0001431B" w:rsidRPr="0001431B" w:rsidRDefault="0001431B" w:rsidP="00E16E2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natural gas,</w:t>
            </w:r>
          </w:p>
          <w:p w:rsidR="0001431B" w:rsidRPr="0001431B" w:rsidRDefault="00557369" w:rsidP="00E16E2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coal (peat, lignite, bituminous and anthracite</w:t>
            </w:r>
            <w:r w:rsidR="0001431B">
              <w:rPr>
                <w:rFonts w:cstheme="minorHAnsi"/>
                <w:shd w:val="clear" w:color="auto" w:fill="FFFFFF"/>
              </w:rPr>
              <w:t>)</w:t>
            </w:r>
          </w:p>
          <w:p w:rsidR="0001431B" w:rsidRPr="0001431B" w:rsidRDefault="0001431B" w:rsidP="00E16E2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hydrocarbons</w:t>
            </w:r>
          </w:p>
          <w:p w:rsidR="0001431B" w:rsidRPr="0001431B" w:rsidRDefault="0001431B" w:rsidP="00E16E2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combustion</w:t>
            </w:r>
          </w:p>
          <w:p w:rsidR="0001431B" w:rsidRPr="0001431B" w:rsidRDefault="0001431B" w:rsidP="00E16E2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fuel</w:t>
            </w:r>
          </w:p>
          <w:p w:rsidR="0001431B" w:rsidRPr="0001431B" w:rsidRDefault="0001431B" w:rsidP="00E16E2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nuclear energy</w:t>
            </w:r>
          </w:p>
          <w:p w:rsidR="0001431B" w:rsidRPr="0001431B" w:rsidRDefault="0001431B" w:rsidP="00E16E2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 xml:space="preserve"> Uranium-235</w:t>
            </w:r>
          </w:p>
          <w:p w:rsidR="0001431B" w:rsidRPr="0001431B" w:rsidRDefault="0001431B" w:rsidP="00E16E2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 xml:space="preserve"> Fission</w:t>
            </w:r>
          </w:p>
          <w:p w:rsidR="0001431B" w:rsidRPr="0001431B" w:rsidRDefault="0001431B" w:rsidP="00E16E2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>Fusion</w:t>
            </w:r>
          </w:p>
          <w:p w:rsidR="0001431B" w:rsidRPr="0001431B" w:rsidRDefault="0001431B" w:rsidP="00E16E2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 xml:space="preserve"> Methane</w:t>
            </w:r>
          </w:p>
          <w:p w:rsidR="0001431B" w:rsidRPr="0001431B" w:rsidRDefault="0001431B" w:rsidP="00E16E2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 xml:space="preserve"> global warming</w:t>
            </w:r>
          </w:p>
          <w:p w:rsidR="0001431B" w:rsidRPr="0001431B" w:rsidRDefault="0001431B" w:rsidP="00E16E2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>
              <w:rPr>
                <w:rFonts w:cstheme="minorHAnsi"/>
                <w:shd w:val="clear" w:color="auto" w:fill="FFFFFF"/>
              </w:rPr>
              <w:t xml:space="preserve"> greenhouse effect</w:t>
            </w:r>
          </w:p>
          <w:p w:rsidR="00E16E2D" w:rsidRPr="0001431B" w:rsidRDefault="0001431B" w:rsidP="00E16E2D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01431B">
              <w:rPr>
                <w:rFonts w:cstheme="minorHAnsi"/>
                <w:shd w:val="clear" w:color="auto" w:fill="FFFFFF"/>
              </w:rPr>
              <w:t>acid rain</w:t>
            </w:r>
          </w:p>
        </w:tc>
        <w:tc>
          <w:tcPr>
            <w:tcW w:w="3420" w:type="dxa"/>
            <w:vAlign w:val="center"/>
          </w:tcPr>
          <w:p w:rsidR="00A73EB8" w:rsidRPr="00FF059E" w:rsidRDefault="00FF059E" w:rsidP="00FF059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Environmental Science Textbook</w:t>
            </w:r>
          </w:p>
          <w:p w:rsidR="00FF059E" w:rsidRPr="00FF059E" w:rsidRDefault="00FF059E" w:rsidP="00FF059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PowerPoints</w:t>
            </w:r>
          </w:p>
          <w:p w:rsidR="00FF059E" w:rsidRPr="00B64E20" w:rsidRDefault="00FF059E" w:rsidP="00FF059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Videos</w:t>
            </w:r>
          </w:p>
          <w:p w:rsidR="00B64E20" w:rsidRPr="00120197" w:rsidRDefault="00B64E20" w:rsidP="00120197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Quizlet</w:t>
            </w:r>
            <w:r w:rsidR="00E86FF2">
              <w:t xml:space="preserve"> (Vocab)</w:t>
            </w:r>
          </w:p>
          <w:p w:rsidR="00B64E20" w:rsidRPr="00F13BE8" w:rsidRDefault="00B64E20" w:rsidP="00FF059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Steam Engine Demonstration</w:t>
            </w:r>
          </w:p>
          <w:p w:rsidR="00F13BE8" w:rsidRPr="0001431B" w:rsidRDefault="00F13BE8" w:rsidP="00FF059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Summarizer</w:t>
            </w:r>
          </w:p>
          <w:p w:rsidR="0001431B" w:rsidRPr="00FF059E" w:rsidRDefault="0001431B" w:rsidP="00557369">
            <w:pPr>
              <w:pStyle w:val="ListParagraph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Default="00B64E20" w:rsidP="00880CB4">
            <w:pPr>
              <w:spacing w:after="120"/>
              <w:jc w:val="center"/>
            </w:pPr>
            <w:r>
              <w:t>Quiz</w:t>
            </w:r>
          </w:p>
          <w:p w:rsidR="00B64E20" w:rsidRPr="00DB305D" w:rsidRDefault="00B64E20" w:rsidP="00880CB4">
            <w:pPr>
              <w:spacing w:after="120"/>
              <w:jc w:val="center"/>
              <w:rPr>
                <w:sz w:val="18"/>
              </w:rPr>
            </w:pPr>
            <w:r>
              <w:t>Unit Test (with Renewable Resources)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880CB4">
        <w:tc>
          <w:tcPr>
            <w:tcW w:w="2785" w:type="dxa"/>
            <w:vAlign w:val="center"/>
          </w:tcPr>
          <w:p w:rsidR="0080537B" w:rsidRPr="00DE5063" w:rsidRDefault="00736C80" w:rsidP="00880CB4">
            <w:pPr>
              <w:jc w:val="center"/>
            </w:pPr>
            <w:r>
              <w:t>Renewable Resources</w:t>
            </w:r>
          </w:p>
        </w:tc>
        <w:tc>
          <w:tcPr>
            <w:tcW w:w="1890" w:type="dxa"/>
            <w:vAlign w:val="center"/>
          </w:tcPr>
          <w:p w:rsidR="0080537B" w:rsidRDefault="000036DF" w:rsidP="00880CB4">
            <w:pPr>
              <w:jc w:val="center"/>
            </w:pPr>
            <w:r>
              <w:t>3.2.6.A4</w:t>
            </w:r>
          </w:p>
          <w:p w:rsidR="000036DF" w:rsidRDefault="000036DF" w:rsidP="00880CB4">
            <w:pPr>
              <w:jc w:val="center"/>
            </w:pPr>
            <w:r>
              <w:t>3.2.6.B1</w:t>
            </w:r>
          </w:p>
          <w:p w:rsidR="000036DF" w:rsidRDefault="000036DF" w:rsidP="00880CB4">
            <w:pPr>
              <w:jc w:val="center"/>
            </w:pPr>
            <w:r>
              <w:lastRenderedPageBreak/>
              <w:t>3.2.7.B2</w:t>
            </w:r>
          </w:p>
          <w:p w:rsidR="000036DF" w:rsidRDefault="000036DF" w:rsidP="00880CB4">
            <w:pPr>
              <w:jc w:val="center"/>
            </w:pPr>
            <w:r>
              <w:t>4.3.7.A</w:t>
            </w:r>
          </w:p>
          <w:p w:rsidR="000036DF" w:rsidRDefault="000036DF" w:rsidP="00880CB4">
            <w:pPr>
              <w:jc w:val="center"/>
            </w:pPr>
            <w:r>
              <w:t>4.3.8.A</w:t>
            </w:r>
          </w:p>
          <w:p w:rsidR="00980B19" w:rsidRDefault="00980B19" w:rsidP="00880CB4">
            <w:pPr>
              <w:jc w:val="center"/>
            </w:pPr>
            <w:r>
              <w:t>4.5.7.A</w:t>
            </w:r>
          </w:p>
          <w:p w:rsidR="000036DF" w:rsidRDefault="000036DF" w:rsidP="00880CB4">
            <w:pPr>
              <w:jc w:val="center"/>
            </w:pPr>
          </w:p>
          <w:p w:rsidR="000036DF" w:rsidRPr="00A73EB8" w:rsidRDefault="000036DF" w:rsidP="00880CB4">
            <w:pPr>
              <w:jc w:val="center"/>
            </w:pPr>
          </w:p>
        </w:tc>
        <w:tc>
          <w:tcPr>
            <w:tcW w:w="3420" w:type="dxa"/>
            <w:vAlign w:val="center"/>
          </w:tcPr>
          <w:p w:rsidR="000036DF" w:rsidRDefault="000036DF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renewable resource</w:t>
            </w:r>
          </w:p>
          <w:p w:rsidR="00980B19" w:rsidRDefault="00980B1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biomass</w:t>
            </w:r>
          </w:p>
          <w:p w:rsidR="00F13BE8" w:rsidRPr="00F13BE8" w:rsidRDefault="00F13BE8" w:rsidP="00980B19">
            <w:pPr>
              <w:pStyle w:val="ListParagraph"/>
              <w:numPr>
                <w:ilvl w:val="0"/>
                <w:numId w:val="2"/>
              </w:numPr>
              <w:ind w:left="360"/>
              <w:rPr>
                <w:rStyle w:val="Strong"/>
                <w:rFonts w:cstheme="minorHAnsi"/>
                <w:bCs w:val="0"/>
              </w:rPr>
            </w:pPr>
            <w:r>
              <w:rPr>
                <w:rStyle w:val="Strong"/>
                <w:rFonts w:cstheme="minorHAnsi"/>
                <w:b w:val="0"/>
                <w:shd w:val="clear" w:color="auto" w:fill="FFFFFF"/>
              </w:rPr>
              <w:lastRenderedPageBreak/>
              <w:t>biomass</w:t>
            </w:r>
          </w:p>
          <w:p w:rsidR="00F13BE8" w:rsidRPr="00F13BE8" w:rsidRDefault="00F13BE8" w:rsidP="00980B19">
            <w:pPr>
              <w:pStyle w:val="ListParagraph"/>
              <w:numPr>
                <w:ilvl w:val="0"/>
                <w:numId w:val="2"/>
              </w:numPr>
              <w:ind w:left="360"/>
              <w:rPr>
                <w:rStyle w:val="Strong"/>
                <w:rFonts w:cstheme="minorHAnsi"/>
                <w:bCs w:val="0"/>
              </w:rPr>
            </w:pPr>
            <w:r>
              <w:rPr>
                <w:rStyle w:val="Strong"/>
                <w:rFonts w:cstheme="minorHAnsi"/>
                <w:b w:val="0"/>
                <w:shd w:val="clear" w:color="auto" w:fill="FFFFFF"/>
              </w:rPr>
              <w:t>ethanol</w:t>
            </w:r>
          </w:p>
          <w:p w:rsidR="00F13BE8" w:rsidRPr="00F13BE8" w:rsidRDefault="00F13BE8" w:rsidP="00980B19">
            <w:pPr>
              <w:pStyle w:val="ListParagraph"/>
              <w:numPr>
                <w:ilvl w:val="0"/>
                <w:numId w:val="2"/>
              </w:numPr>
              <w:ind w:left="360"/>
              <w:rPr>
                <w:rStyle w:val="Strong"/>
                <w:rFonts w:cstheme="minorHAnsi"/>
                <w:bCs w:val="0"/>
              </w:rPr>
            </w:pPr>
            <w:r>
              <w:rPr>
                <w:rStyle w:val="Strong"/>
                <w:rFonts w:cstheme="minorHAnsi"/>
                <w:b w:val="0"/>
                <w:shd w:val="clear" w:color="auto" w:fill="FFFFFF"/>
              </w:rPr>
              <w:t>geothermal</w:t>
            </w:r>
          </w:p>
          <w:p w:rsidR="00F13BE8" w:rsidRPr="00F13BE8" w:rsidRDefault="00F13BE8" w:rsidP="00980B19">
            <w:pPr>
              <w:pStyle w:val="ListParagraph"/>
              <w:numPr>
                <w:ilvl w:val="0"/>
                <w:numId w:val="2"/>
              </w:numPr>
              <w:ind w:left="360"/>
              <w:rPr>
                <w:rStyle w:val="Strong"/>
                <w:rFonts w:cstheme="minorHAnsi"/>
                <w:bCs w:val="0"/>
              </w:rPr>
            </w:pPr>
            <w:r>
              <w:rPr>
                <w:rStyle w:val="Strong"/>
                <w:rFonts w:cstheme="minorHAnsi"/>
                <w:b w:val="0"/>
                <w:shd w:val="clear" w:color="auto" w:fill="FFFFFF"/>
              </w:rPr>
              <w:t>solar energy</w:t>
            </w:r>
          </w:p>
          <w:p w:rsidR="00F13BE8" w:rsidRPr="00F13BE8" w:rsidRDefault="00F13BE8" w:rsidP="00980B19">
            <w:pPr>
              <w:pStyle w:val="ListParagraph"/>
              <w:numPr>
                <w:ilvl w:val="0"/>
                <w:numId w:val="2"/>
              </w:numPr>
              <w:ind w:left="360"/>
              <w:rPr>
                <w:rStyle w:val="Strong"/>
                <w:rFonts w:cstheme="minorHAnsi"/>
                <w:bCs w:val="0"/>
              </w:rPr>
            </w:pPr>
            <w:r>
              <w:rPr>
                <w:rStyle w:val="Strong"/>
                <w:rFonts w:cstheme="minorHAnsi"/>
                <w:b w:val="0"/>
                <w:shd w:val="clear" w:color="auto" w:fill="FFFFFF"/>
              </w:rPr>
              <w:t>wind power</w:t>
            </w:r>
          </w:p>
          <w:p w:rsidR="00F13BE8" w:rsidRPr="00F13BE8" w:rsidRDefault="00F13BE8" w:rsidP="00980B19">
            <w:pPr>
              <w:pStyle w:val="ListParagraph"/>
              <w:numPr>
                <w:ilvl w:val="0"/>
                <w:numId w:val="2"/>
              </w:numPr>
              <w:ind w:left="360"/>
              <w:rPr>
                <w:rStyle w:val="Strong"/>
                <w:rFonts w:cstheme="minorHAnsi"/>
                <w:bCs w:val="0"/>
              </w:rPr>
            </w:pPr>
            <w:r>
              <w:rPr>
                <w:rStyle w:val="Strong"/>
                <w:rFonts w:cstheme="minorHAnsi"/>
                <w:b w:val="0"/>
                <w:shd w:val="clear" w:color="auto" w:fill="FFFFFF"/>
              </w:rPr>
              <w:t>hydroelectric energy</w:t>
            </w:r>
          </w:p>
          <w:p w:rsidR="00E86FF2" w:rsidRPr="00F13BE8" w:rsidRDefault="00F13BE8" w:rsidP="00980B19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  <w:b/>
              </w:rPr>
            </w:pPr>
            <w:r w:rsidRPr="00F13BE8">
              <w:rPr>
                <w:rStyle w:val="Strong"/>
                <w:rFonts w:cstheme="minorHAnsi"/>
                <w:b w:val="0"/>
                <w:shd w:val="clear" w:color="auto" w:fill="FFFFFF"/>
              </w:rPr>
              <w:t xml:space="preserve"> tidal/wave energy</w:t>
            </w:r>
          </w:p>
        </w:tc>
        <w:tc>
          <w:tcPr>
            <w:tcW w:w="3420" w:type="dxa"/>
            <w:vAlign w:val="center"/>
          </w:tcPr>
          <w:p w:rsidR="00FF059E" w:rsidRPr="00FF059E" w:rsidRDefault="00FF059E" w:rsidP="00FF059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lastRenderedPageBreak/>
              <w:t>Environmental Science Textbook</w:t>
            </w:r>
          </w:p>
          <w:p w:rsidR="00FF059E" w:rsidRPr="00FF059E" w:rsidRDefault="00FF059E" w:rsidP="00FF059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lastRenderedPageBreak/>
              <w:t>PowerPoints</w:t>
            </w:r>
          </w:p>
          <w:p w:rsidR="00FF059E" w:rsidRPr="00F13BE8" w:rsidRDefault="00FF059E" w:rsidP="00FF059E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Videos</w:t>
            </w:r>
          </w:p>
          <w:p w:rsidR="00B64E20" w:rsidRPr="00120197" w:rsidRDefault="00F13BE8" w:rsidP="00120197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Lab</w:t>
            </w:r>
          </w:p>
          <w:p w:rsidR="00B64E20" w:rsidRPr="00F13BE8" w:rsidRDefault="00B64E20" w:rsidP="00980B1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Quizlet</w:t>
            </w:r>
            <w:r w:rsidR="00E86FF2">
              <w:t xml:space="preserve"> (Vocab)</w:t>
            </w:r>
          </w:p>
          <w:p w:rsidR="00F13BE8" w:rsidRPr="00980B19" w:rsidRDefault="00F13BE8" w:rsidP="00980B19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Summarizer</w:t>
            </w:r>
          </w:p>
        </w:tc>
        <w:tc>
          <w:tcPr>
            <w:tcW w:w="2880" w:type="dxa"/>
            <w:vAlign w:val="center"/>
          </w:tcPr>
          <w:p w:rsidR="00E86FF2" w:rsidRDefault="00E86FF2" w:rsidP="00880CB4">
            <w:pPr>
              <w:spacing w:after="120"/>
              <w:jc w:val="center"/>
            </w:pPr>
            <w:r>
              <w:lastRenderedPageBreak/>
              <w:t>Quiz</w:t>
            </w:r>
          </w:p>
          <w:p w:rsidR="0080537B" w:rsidRPr="00DB305D" w:rsidRDefault="00B64E20" w:rsidP="00880CB4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Unit Test (with Non-Renewable Resources)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880CB4">
        <w:tc>
          <w:tcPr>
            <w:tcW w:w="2785" w:type="dxa"/>
            <w:vAlign w:val="center"/>
          </w:tcPr>
          <w:p w:rsidR="0080537B" w:rsidRPr="00DE5063" w:rsidRDefault="009050B7" w:rsidP="00880CB4">
            <w:pPr>
              <w:jc w:val="center"/>
            </w:pPr>
            <w:r>
              <w:t>Environmental History</w:t>
            </w:r>
          </w:p>
        </w:tc>
        <w:tc>
          <w:tcPr>
            <w:tcW w:w="1890" w:type="dxa"/>
            <w:vAlign w:val="center"/>
          </w:tcPr>
          <w:p w:rsidR="0080537B" w:rsidRDefault="000036DF" w:rsidP="00880CB4">
            <w:pPr>
              <w:jc w:val="center"/>
            </w:pPr>
            <w:r>
              <w:t>4.5.6.A</w:t>
            </w:r>
          </w:p>
          <w:p w:rsidR="00980B19" w:rsidRDefault="00980B19" w:rsidP="00880CB4">
            <w:pPr>
              <w:jc w:val="center"/>
            </w:pPr>
            <w:r>
              <w:t>4.5.6.C</w:t>
            </w:r>
          </w:p>
          <w:p w:rsidR="00980B19" w:rsidRDefault="00980B19" w:rsidP="00880CB4">
            <w:pPr>
              <w:jc w:val="center"/>
            </w:pPr>
            <w:r>
              <w:t>4.5.7.A</w:t>
            </w:r>
          </w:p>
          <w:p w:rsidR="000036DF" w:rsidRPr="00A73EB8" w:rsidRDefault="000036DF" w:rsidP="00980B19"/>
        </w:tc>
        <w:tc>
          <w:tcPr>
            <w:tcW w:w="3420" w:type="dxa"/>
            <w:vAlign w:val="center"/>
          </w:tcPr>
          <w:p w:rsidR="00990086" w:rsidRDefault="009050B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Rachel Carson</w:t>
            </w:r>
            <w:r w:rsidR="00406351">
              <w:t xml:space="preserve"> (1962)</w:t>
            </w:r>
          </w:p>
          <w:p w:rsidR="00FF059E" w:rsidRDefault="00FF05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Gifford Pinchot</w:t>
            </w:r>
            <w:r w:rsidR="00880CB4">
              <w:t xml:space="preserve"> (1907</w:t>
            </w:r>
            <w:r w:rsidR="00406351">
              <w:t>)</w:t>
            </w:r>
          </w:p>
          <w:p w:rsidR="00406351" w:rsidRDefault="0040635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Theodore Roosevelt (1903)</w:t>
            </w:r>
          </w:p>
          <w:p w:rsidR="00406351" w:rsidRDefault="0040635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John Muir (1892)</w:t>
            </w:r>
          </w:p>
          <w:p w:rsidR="00406351" w:rsidRDefault="0040635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Deep Water Horizon (2010)</w:t>
            </w:r>
          </w:p>
          <w:p w:rsidR="009050B7" w:rsidRDefault="009050B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Clean Water Act</w:t>
            </w:r>
            <w:r w:rsidR="00406351">
              <w:t xml:space="preserve"> (1972)</w:t>
            </w:r>
          </w:p>
          <w:p w:rsidR="009050B7" w:rsidRDefault="009050B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Clean Air Act</w:t>
            </w:r>
            <w:r w:rsidR="00880CB4">
              <w:t xml:space="preserve"> (19</w:t>
            </w:r>
            <w:r w:rsidR="00E74068">
              <w:t>63)</w:t>
            </w:r>
          </w:p>
          <w:p w:rsidR="00980B19" w:rsidRDefault="00980B1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Three Mile Island</w:t>
            </w:r>
            <w:r w:rsidR="00406351">
              <w:t xml:space="preserve"> (1979)</w:t>
            </w:r>
          </w:p>
          <w:p w:rsidR="00980B19" w:rsidRDefault="00FF059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Exxon Valdez</w:t>
            </w:r>
            <w:r w:rsidR="00406351">
              <w:t xml:space="preserve"> (1989)</w:t>
            </w:r>
          </w:p>
          <w:p w:rsidR="00406351" w:rsidRPr="00A73EB8" w:rsidRDefault="0040635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EPA</w:t>
            </w:r>
            <w:r w:rsidR="00E74068">
              <w:t xml:space="preserve"> (1970)</w:t>
            </w:r>
          </w:p>
        </w:tc>
        <w:tc>
          <w:tcPr>
            <w:tcW w:w="3420" w:type="dxa"/>
            <w:vAlign w:val="center"/>
          </w:tcPr>
          <w:p w:rsidR="0080537B" w:rsidRPr="00B64E20" w:rsidRDefault="00120197" w:rsidP="00B64E20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Vi</w:t>
            </w:r>
            <w:r w:rsidR="00B64E20">
              <w:t>deos</w:t>
            </w:r>
          </w:p>
          <w:p w:rsidR="00B64E20" w:rsidRPr="00406351" w:rsidRDefault="00B64E20" w:rsidP="00B64E20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PowerPoints</w:t>
            </w:r>
          </w:p>
          <w:p w:rsidR="00406351" w:rsidRPr="00B64E20" w:rsidRDefault="00406351" w:rsidP="00B64E20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Environmental Science Textbook</w:t>
            </w:r>
          </w:p>
        </w:tc>
        <w:tc>
          <w:tcPr>
            <w:tcW w:w="2880" w:type="dxa"/>
            <w:vAlign w:val="center"/>
          </w:tcPr>
          <w:p w:rsidR="0080537B" w:rsidRPr="00DB305D" w:rsidRDefault="00832524" w:rsidP="00880CB4">
            <w:pPr>
              <w:spacing w:after="120"/>
              <w:jc w:val="center"/>
              <w:rPr>
                <w:sz w:val="18"/>
              </w:rPr>
            </w:pPr>
            <w:r>
              <w:t>Quiz</w:t>
            </w:r>
            <w:r w:rsidR="00CA6260">
              <w:t>/Timeline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880CB4">
        <w:tc>
          <w:tcPr>
            <w:tcW w:w="2785" w:type="dxa"/>
            <w:vAlign w:val="center"/>
          </w:tcPr>
          <w:p w:rsidR="00832524" w:rsidRPr="00DE5063" w:rsidRDefault="00E86FF2" w:rsidP="00E86FF2">
            <w:pPr>
              <w:jc w:val="center"/>
            </w:pPr>
            <w:r>
              <w:t>PA Resources and Their Management</w:t>
            </w:r>
          </w:p>
        </w:tc>
        <w:tc>
          <w:tcPr>
            <w:tcW w:w="1890" w:type="dxa"/>
            <w:vAlign w:val="center"/>
          </w:tcPr>
          <w:p w:rsidR="002717B6" w:rsidRDefault="000036DF" w:rsidP="00880CB4">
            <w:pPr>
              <w:jc w:val="center"/>
            </w:pPr>
            <w:r>
              <w:t>4.3.7.B</w:t>
            </w:r>
          </w:p>
          <w:p w:rsidR="00980B19" w:rsidRDefault="00980B19" w:rsidP="00880CB4">
            <w:pPr>
              <w:jc w:val="center"/>
            </w:pPr>
            <w:r>
              <w:t>4.5.8.C</w:t>
            </w:r>
          </w:p>
          <w:p w:rsidR="00406351" w:rsidRDefault="00406351" w:rsidP="00880CB4">
            <w:pPr>
              <w:jc w:val="center"/>
            </w:pPr>
            <w:r>
              <w:t>4.5.6.A</w:t>
            </w:r>
          </w:p>
          <w:p w:rsidR="00406351" w:rsidRPr="00A73EB8" w:rsidRDefault="00406351" w:rsidP="00880CB4">
            <w:pPr>
              <w:jc w:val="center"/>
            </w:pPr>
            <w:r>
              <w:t>4.5.6.D</w:t>
            </w:r>
          </w:p>
        </w:tc>
        <w:tc>
          <w:tcPr>
            <w:tcW w:w="3420" w:type="dxa"/>
            <w:vAlign w:val="center"/>
          </w:tcPr>
          <w:p w:rsidR="00F13BE8" w:rsidRPr="00F13BE8" w:rsidRDefault="00F13BE8" w:rsidP="00E86FF2">
            <w:pPr>
              <w:pStyle w:val="ListParagraph"/>
              <w:numPr>
                <w:ilvl w:val="0"/>
                <w:numId w:val="2"/>
              </w:numPr>
              <w:ind w:left="360"/>
              <w:rPr>
                <w:rStyle w:val="Strong"/>
                <w:rFonts w:cstheme="minorHAnsi"/>
                <w:bCs w:val="0"/>
              </w:rPr>
            </w:pPr>
            <w:r>
              <w:rPr>
                <w:rStyle w:val="Strong"/>
                <w:rFonts w:cstheme="minorHAnsi"/>
                <w:b w:val="0"/>
                <w:shd w:val="clear" w:color="auto" w:fill="FFFFFF"/>
              </w:rPr>
              <w:t>Conservation</w:t>
            </w:r>
          </w:p>
          <w:p w:rsidR="00F13BE8" w:rsidRPr="00F13BE8" w:rsidRDefault="00F13BE8" w:rsidP="00E86FF2">
            <w:pPr>
              <w:pStyle w:val="ListParagraph"/>
              <w:numPr>
                <w:ilvl w:val="0"/>
                <w:numId w:val="2"/>
              </w:numPr>
              <w:ind w:left="360"/>
              <w:rPr>
                <w:rStyle w:val="Strong"/>
                <w:rFonts w:cstheme="minorHAnsi"/>
                <w:bCs w:val="0"/>
              </w:rPr>
            </w:pPr>
            <w:r>
              <w:rPr>
                <w:rStyle w:val="Strong"/>
                <w:rFonts w:cstheme="minorHAnsi"/>
                <w:b w:val="0"/>
                <w:shd w:val="clear" w:color="auto" w:fill="FFFFFF"/>
              </w:rPr>
              <w:t xml:space="preserve"> Preservation</w:t>
            </w:r>
          </w:p>
          <w:p w:rsidR="00F13BE8" w:rsidRPr="00F13BE8" w:rsidRDefault="00F13BE8" w:rsidP="00E86FF2">
            <w:pPr>
              <w:pStyle w:val="ListParagraph"/>
              <w:numPr>
                <w:ilvl w:val="0"/>
                <w:numId w:val="2"/>
              </w:numPr>
              <w:ind w:left="360"/>
              <w:rPr>
                <w:rStyle w:val="Strong"/>
                <w:rFonts w:cstheme="minorHAnsi"/>
                <w:bCs w:val="0"/>
              </w:rPr>
            </w:pPr>
            <w:r>
              <w:rPr>
                <w:rStyle w:val="Strong"/>
                <w:rFonts w:cstheme="minorHAnsi"/>
                <w:b w:val="0"/>
                <w:shd w:val="clear" w:color="auto" w:fill="FFFFFF"/>
              </w:rPr>
              <w:t>Exploitation</w:t>
            </w:r>
          </w:p>
          <w:p w:rsidR="00F13BE8" w:rsidRPr="00F13BE8" w:rsidRDefault="00F13BE8" w:rsidP="00E86FF2">
            <w:pPr>
              <w:pStyle w:val="ListParagraph"/>
              <w:numPr>
                <w:ilvl w:val="0"/>
                <w:numId w:val="2"/>
              </w:numPr>
              <w:ind w:left="360"/>
              <w:rPr>
                <w:rStyle w:val="Strong"/>
                <w:rFonts w:cstheme="minorHAnsi"/>
                <w:bCs w:val="0"/>
              </w:rPr>
            </w:pPr>
            <w:r>
              <w:rPr>
                <w:rStyle w:val="Strong"/>
                <w:rFonts w:cstheme="minorHAnsi"/>
                <w:b w:val="0"/>
                <w:shd w:val="clear" w:color="auto" w:fill="FFFFFF"/>
              </w:rPr>
              <w:t>Sustainability</w:t>
            </w:r>
          </w:p>
          <w:p w:rsidR="00F13BE8" w:rsidRPr="00F13BE8" w:rsidRDefault="00F13BE8" w:rsidP="00E86FF2">
            <w:pPr>
              <w:pStyle w:val="ListParagraph"/>
              <w:numPr>
                <w:ilvl w:val="0"/>
                <w:numId w:val="2"/>
              </w:numPr>
              <w:ind w:left="360"/>
              <w:rPr>
                <w:rStyle w:val="Strong"/>
                <w:rFonts w:cstheme="minorHAnsi"/>
                <w:bCs w:val="0"/>
              </w:rPr>
            </w:pPr>
            <w:r>
              <w:rPr>
                <w:rStyle w:val="Strong"/>
                <w:rFonts w:cstheme="minorHAnsi"/>
                <w:b w:val="0"/>
                <w:shd w:val="clear" w:color="auto" w:fill="FFFFFF"/>
              </w:rPr>
              <w:t>waste management</w:t>
            </w:r>
          </w:p>
          <w:p w:rsidR="00F13BE8" w:rsidRPr="00F13BE8" w:rsidRDefault="00F13BE8" w:rsidP="00E86FF2">
            <w:pPr>
              <w:pStyle w:val="ListParagraph"/>
              <w:numPr>
                <w:ilvl w:val="0"/>
                <w:numId w:val="2"/>
              </w:numPr>
              <w:ind w:left="360"/>
              <w:rPr>
                <w:rStyle w:val="Strong"/>
                <w:rFonts w:cstheme="minorHAnsi"/>
                <w:bCs w:val="0"/>
              </w:rPr>
            </w:pPr>
            <w:r>
              <w:rPr>
                <w:rStyle w:val="Strong"/>
                <w:rFonts w:cstheme="minorHAnsi"/>
                <w:b w:val="0"/>
                <w:shd w:val="clear" w:color="auto" w:fill="FFFFFF"/>
              </w:rPr>
              <w:t>recycling</w:t>
            </w:r>
          </w:p>
          <w:p w:rsidR="003321F7" w:rsidRPr="003321F7" w:rsidRDefault="003321F7" w:rsidP="00E86FF2">
            <w:pPr>
              <w:pStyle w:val="ListParagraph"/>
              <w:numPr>
                <w:ilvl w:val="0"/>
                <w:numId w:val="2"/>
              </w:numPr>
              <w:ind w:left="360"/>
              <w:rPr>
                <w:rStyle w:val="Strong"/>
                <w:rFonts w:cstheme="minorHAnsi"/>
                <w:bCs w:val="0"/>
              </w:rPr>
            </w:pPr>
            <w:r>
              <w:rPr>
                <w:rStyle w:val="Strong"/>
                <w:rFonts w:cstheme="minorHAnsi"/>
                <w:b w:val="0"/>
                <w:shd w:val="clear" w:color="auto" w:fill="FFFFFF"/>
              </w:rPr>
              <w:t xml:space="preserve"> landfill</w:t>
            </w:r>
          </w:p>
          <w:p w:rsidR="003321F7" w:rsidRPr="003321F7" w:rsidRDefault="003321F7" w:rsidP="00E86FF2">
            <w:pPr>
              <w:pStyle w:val="ListParagraph"/>
              <w:numPr>
                <w:ilvl w:val="0"/>
                <w:numId w:val="2"/>
              </w:numPr>
              <w:ind w:left="360"/>
              <w:rPr>
                <w:rStyle w:val="Strong"/>
                <w:rFonts w:cstheme="minorHAnsi"/>
                <w:bCs w:val="0"/>
              </w:rPr>
            </w:pPr>
            <w:r>
              <w:rPr>
                <w:rStyle w:val="Strong"/>
                <w:rFonts w:cstheme="minorHAnsi"/>
                <w:b w:val="0"/>
                <w:shd w:val="clear" w:color="auto" w:fill="FFFFFF"/>
              </w:rPr>
              <w:t>Incineration</w:t>
            </w:r>
          </w:p>
          <w:p w:rsidR="003321F7" w:rsidRPr="003321F7" w:rsidRDefault="003321F7" w:rsidP="00E86FF2">
            <w:pPr>
              <w:pStyle w:val="ListParagraph"/>
              <w:numPr>
                <w:ilvl w:val="0"/>
                <w:numId w:val="2"/>
              </w:numPr>
              <w:ind w:left="360"/>
              <w:rPr>
                <w:rStyle w:val="Strong"/>
                <w:rFonts w:cstheme="minorHAnsi"/>
                <w:bCs w:val="0"/>
              </w:rPr>
            </w:pPr>
            <w:r>
              <w:rPr>
                <w:rStyle w:val="Strong"/>
                <w:rFonts w:cstheme="minorHAnsi"/>
                <w:b w:val="0"/>
                <w:shd w:val="clear" w:color="auto" w:fill="FFFFFF"/>
              </w:rPr>
              <w:t>hazardous wastes</w:t>
            </w:r>
          </w:p>
          <w:p w:rsidR="003321F7" w:rsidRPr="003321F7" w:rsidRDefault="003321F7" w:rsidP="00E86FF2">
            <w:pPr>
              <w:pStyle w:val="ListParagraph"/>
              <w:numPr>
                <w:ilvl w:val="0"/>
                <w:numId w:val="2"/>
              </w:numPr>
              <w:ind w:left="360"/>
              <w:rPr>
                <w:rStyle w:val="Strong"/>
                <w:rFonts w:cstheme="minorHAnsi"/>
                <w:bCs w:val="0"/>
              </w:rPr>
            </w:pPr>
            <w:r>
              <w:rPr>
                <w:rStyle w:val="Strong"/>
                <w:rFonts w:cstheme="minorHAnsi"/>
                <w:b w:val="0"/>
                <w:shd w:val="clear" w:color="auto" w:fill="FFFFFF"/>
              </w:rPr>
              <w:t>toxic</w:t>
            </w:r>
          </w:p>
          <w:p w:rsidR="003321F7" w:rsidRPr="003321F7" w:rsidRDefault="003321F7" w:rsidP="00E86FF2">
            <w:pPr>
              <w:pStyle w:val="ListParagraph"/>
              <w:numPr>
                <w:ilvl w:val="0"/>
                <w:numId w:val="2"/>
              </w:numPr>
              <w:ind w:left="360"/>
              <w:rPr>
                <w:rStyle w:val="Strong"/>
                <w:rFonts w:cstheme="minorHAnsi"/>
                <w:bCs w:val="0"/>
              </w:rPr>
            </w:pPr>
            <w:r>
              <w:rPr>
                <w:rStyle w:val="Strong"/>
                <w:rFonts w:cstheme="minorHAnsi"/>
                <w:b w:val="0"/>
                <w:shd w:val="clear" w:color="auto" w:fill="FFFFFF"/>
              </w:rPr>
              <w:t xml:space="preserve"> corrosive</w:t>
            </w:r>
          </w:p>
          <w:p w:rsidR="003321F7" w:rsidRPr="003321F7" w:rsidRDefault="003321F7" w:rsidP="00E86FF2">
            <w:pPr>
              <w:pStyle w:val="ListParagraph"/>
              <w:numPr>
                <w:ilvl w:val="0"/>
                <w:numId w:val="2"/>
              </w:numPr>
              <w:ind w:left="360"/>
              <w:rPr>
                <w:rStyle w:val="Strong"/>
                <w:rFonts w:cstheme="minorHAnsi"/>
                <w:bCs w:val="0"/>
              </w:rPr>
            </w:pPr>
            <w:r w:rsidRPr="00F13BE8">
              <w:rPr>
                <w:rStyle w:val="Strong"/>
                <w:rFonts w:cstheme="minorHAnsi"/>
                <w:b w:val="0"/>
                <w:shd w:val="clear" w:color="auto" w:fill="FFFFFF"/>
              </w:rPr>
              <w:t>R</w:t>
            </w:r>
            <w:r w:rsidR="00F13BE8" w:rsidRPr="00F13BE8">
              <w:rPr>
                <w:rStyle w:val="Strong"/>
                <w:rFonts w:cstheme="minorHAnsi"/>
                <w:b w:val="0"/>
                <w:shd w:val="clear" w:color="auto" w:fill="FFFFFF"/>
              </w:rPr>
              <w:t>adioactive</w:t>
            </w:r>
          </w:p>
          <w:p w:rsidR="003321F7" w:rsidRPr="003321F7" w:rsidRDefault="003321F7" w:rsidP="00E86FF2">
            <w:pPr>
              <w:pStyle w:val="ListParagraph"/>
              <w:numPr>
                <w:ilvl w:val="0"/>
                <w:numId w:val="2"/>
              </w:numPr>
              <w:ind w:left="360"/>
              <w:rPr>
                <w:rStyle w:val="Strong"/>
                <w:rFonts w:cstheme="minorHAnsi"/>
                <w:bCs w:val="0"/>
              </w:rPr>
            </w:pPr>
            <w:r>
              <w:rPr>
                <w:rStyle w:val="Strong"/>
                <w:rFonts w:cstheme="minorHAnsi"/>
                <w:b w:val="0"/>
                <w:shd w:val="clear" w:color="auto" w:fill="FFFFFF"/>
              </w:rPr>
              <w:t>Flammable</w:t>
            </w:r>
          </w:p>
          <w:p w:rsidR="00C528D3" w:rsidRPr="003321F7" w:rsidRDefault="00F13BE8" w:rsidP="00E86FF2">
            <w:pPr>
              <w:pStyle w:val="ListParagraph"/>
              <w:numPr>
                <w:ilvl w:val="0"/>
                <w:numId w:val="2"/>
              </w:numPr>
              <w:ind w:left="360"/>
              <w:rPr>
                <w:rStyle w:val="Strong"/>
                <w:rFonts w:cstheme="minorHAnsi"/>
                <w:bCs w:val="0"/>
              </w:rPr>
            </w:pPr>
            <w:r w:rsidRPr="00F13BE8">
              <w:rPr>
                <w:rStyle w:val="Strong"/>
                <w:rFonts w:cstheme="minorHAnsi"/>
                <w:b w:val="0"/>
                <w:shd w:val="clear" w:color="auto" w:fill="FFFFFF"/>
              </w:rPr>
              <w:t> explosive </w:t>
            </w:r>
          </w:p>
          <w:p w:rsidR="003321F7" w:rsidRPr="00391B2F" w:rsidRDefault="003321F7" w:rsidP="00391B2F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  <w:b/>
              </w:rPr>
            </w:pPr>
            <w:r>
              <w:rPr>
                <w:rStyle w:val="Strong"/>
                <w:rFonts w:cstheme="minorHAnsi"/>
                <w:b w:val="0"/>
                <w:shd w:val="clear" w:color="auto" w:fill="FFFFFF"/>
              </w:rPr>
              <w:t>Waste stream</w:t>
            </w:r>
          </w:p>
        </w:tc>
        <w:tc>
          <w:tcPr>
            <w:tcW w:w="3420" w:type="dxa"/>
            <w:vAlign w:val="center"/>
          </w:tcPr>
          <w:p w:rsidR="002717B6" w:rsidRPr="00B64E20" w:rsidRDefault="00120197" w:rsidP="00B64E20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Vi</w:t>
            </w:r>
            <w:r w:rsidR="00B64E20">
              <w:t>deos</w:t>
            </w:r>
          </w:p>
          <w:p w:rsidR="00B64E20" w:rsidRPr="00B64E20" w:rsidRDefault="00B64E20" w:rsidP="00B64E20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PowerPoints</w:t>
            </w:r>
          </w:p>
          <w:p w:rsidR="00832524" w:rsidRDefault="00832524" w:rsidP="00B64E20">
            <w:pPr>
              <w:pStyle w:val="ListParagraph"/>
              <w:numPr>
                <w:ilvl w:val="0"/>
                <w:numId w:val="2"/>
              </w:numPr>
            </w:pPr>
            <w:r w:rsidRPr="00832524">
              <w:t>Environmental Science Textbook</w:t>
            </w:r>
          </w:p>
          <w:p w:rsidR="00447111" w:rsidRDefault="00E86FF2" w:rsidP="00B64E20">
            <w:pPr>
              <w:pStyle w:val="ListParagraph"/>
              <w:numPr>
                <w:ilvl w:val="0"/>
                <w:numId w:val="2"/>
              </w:numPr>
            </w:pPr>
            <w:r>
              <w:t>EPA</w:t>
            </w:r>
            <w:r w:rsidR="00120197">
              <w:t xml:space="preserve"> and DCNR</w:t>
            </w:r>
            <w:r>
              <w:t xml:space="preserve"> website</w:t>
            </w:r>
            <w:r w:rsidR="00120197">
              <w:t>s</w:t>
            </w:r>
          </w:p>
          <w:p w:rsidR="006132DC" w:rsidRPr="00832524" w:rsidRDefault="006132DC" w:rsidP="00B64E20">
            <w:pPr>
              <w:pStyle w:val="ListParagraph"/>
              <w:numPr>
                <w:ilvl w:val="0"/>
                <w:numId w:val="2"/>
              </w:numPr>
            </w:pPr>
            <w:r>
              <w:t xml:space="preserve"> Lab</w:t>
            </w:r>
          </w:p>
        </w:tc>
        <w:tc>
          <w:tcPr>
            <w:tcW w:w="2880" w:type="dxa"/>
            <w:vAlign w:val="center"/>
          </w:tcPr>
          <w:p w:rsidR="002717B6" w:rsidRDefault="002717B6" w:rsidP="00880CB4">
            <w:pPr>
              <w:spacing w:after="120"/>
              <w:jc w:val="center"/>
            </w:pPr>
          </w:p>
          <w:p w:rsidR="00832524" w:rsidRPr="00DB305D" w:rsidRDefault="00832524" w:rsidP="00880CB4">
            <w:pPr>
              <w:spacing w:after="120"/>
              <w:jc w:val="center"/>
              <w:rPr>
                <w:sz w:val="18"/>
              </w:rPr>
            </w:pPr>
            <w:r>
              <w:t>Test on Environmental History and Resources in PA</w:t>
            </w:r>
          </w:p>
        </w:tc>
      </w:tr>
    </w:tbl>
    <w:p w:rsidR="00990086" w:rsidRPr="00B149C5" w:rsidRDefault="00990086" w:rsidP="00120197">
      <w:pPr>
        <w:spacing w:after="0"/>
        <w:rPr>
          <w:szCs w:val="4"/>
        </w:rPr>
      </w:pPr>
      <w:bookmarkStart w:id="0" w:name="_GoBack"/>
      <w:bookmarkEnd w:id="0"/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A8902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0C2"/>
    <w:rsid w:val="000036DF"/>
    <w:rsid w:val="0001431B"/>
    <w:rsid w:val="000850C2"/>
    <w:rsid w:val="00120197"/>
    <w:rsid w:val="001951E8"/>
    <w:rsid w:val="001E1FF2"/>
    <w:rsid w:val="00243906"/>
    <w:rsid w:val="002717B6"/>
    <w:rsid w:val="002F1426"/>
    <w:rsid w:val="002F1966"/>
    <w:rsid w:val="003321F7"/>
    <w:rsid w:val="00391B2F"/>
    <w:rsid w:val="0040405D"/>
    <w:rsid w:val="00406351"/>
    <w:rsid w:val="00447111"/>
    <w:rsid w:val="00557369"/>
    <w:rsid w:val="005E38FC"/>
    <w:rsid w:val="00611B54"/>
    <w:rsid w:val="006132DC"/>
    <w:rsid w:val="00736C80"/>
    <w:rsid w:val="007A147C"/>
    <w:rsid w:val="007C6C1A"/>
    <w:rsid w:val="007F0C34"/>
    <w:rsid w:val="0080537B"/>
    <w:rsid w:val="00832524"/>
    <w:rsid w:val="00847815"/>
    <w:rsid w:val="00880CB4"/>
    <w:rsid w:val="008902B0"/>
    <w:rsid w:val="009050B7"/>
    <w:rsid w:val="00980B19"/>
    <w:rsid w:val="00990086"/>
    <w:rsid w:val="0099342A"/>
    <w:rsid w:val="009A0FC1"/>
    <w:rsid w:val="00A73EB8"/>
    <w:rsid w:val="00AC2828"/>
    <w:rsid w:val="00B149C5"/>
    <w:rsid w:val="00B24683"/>
    <w:rsid w:val="00B477DC"/>
    <w:rsid w:val="00B64E20"/>
    <w:rsid w:val="00B963EA"/>
    <w:rsid w:val="00C528D3"/>
    <w:rsid w:val="00C94F98"/>
    <w:rsid w:val="00CA6260"/>
    <w:rsid w:val="00DB305D"/>
    <w:rsid w:val="00DE5063"/>
    <w:rsid w:val="00E16E2D"/>
    <w:rsid w:val="00E4066B"/>
    <w:rsid w:val="00E74068"/>
    <w:rsid w:val="00E86FF2"/>
    <w:rsid w:val="00EF1B39"/>
    <w:rsid w:val="00F13BE8"/>
    <w:rsid w:val="00FF0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B5B25"/>
  <w15:docId w15:val="{5F66B83F-C10D-49A0-A3D1-A8550139B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3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42A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13BE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D763F-928B-43BE-950F-7CE0D1F7F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43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ssmith</dc:creator>
  <cp:lastModifiedBy>Brenneman, Regina</cp:lastModifiedBy>
  <cp:revision>11</cp:revision>
  <cp:lastPrinted>2017-07-04T21:25:00Z</cp:lastPrinted>
  <dcterms:created xsi:type="dcterms:W3CDTF">2017-07-04T21:24:00Z</dcterms:created>
  <dcterms:modified xsi:type="dcterms:W3CDTF">2017-09-22T17:32:00Z</dcterms:modified>
</cp:coreProperties>
</file>