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1E08DB">
        <w:rPr>
          <w:u w:val="single"/>
        </w:rPr>
        <w:t>General Science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1E08DB">
        <w:rPr>
          <w:u w:val="single"/>
        </w:rPr>
        <w:t>6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1E08DB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1E08DB">
              <w:t>Meteorology</w:t>
            </w:r>
          </w:p>
        </w:tc>
        <w:tc>
          <w:tcPr>
            <w:tcW w:w="7920" w:type="dxa"/>
          </w:tcPr>
          <w:p w:rsidR="009A0FC1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5E5D0E">
              <w:t>Layers of the Atmosphere (</w:t>
            </w:r>
            <w:r w:rsidR="00537461">
              <w:t>5 days)</w:t>
            </w:r>
          </w:p>
          <w:p w:rsidR="005E5D0E" w:rsidRDefault="005E5D0E" w:rsidP="009A0FC1">
            <w:r>
              <w:t>Air Masses/Wind Patterns (</w:t>
            </w:r>
            <w:r w:rsidR="00537461">
              <w:t>5 days)</w:t>
            </w:r>
          </w:p>
          <w:p w:rsidR="005E5D0E" w:rsidRPr="00B477DC" w:rsidRDefault="005E5D0E" w:rsidP="009A0FC1">
            <w:r>
              <w:t>Clouds (</w:t>
            </w:r>
            <w:r w:rsidR="001D30AF">
              <w:t>5 days)</w:t>
            </w:r>
          </w:p>
          <w:p w:rsidR="002F1426" w:rsidRDefault="005E5D0E" w:rsidP="009A0FC1">
            <w:r>
              <w:t>Climate (</w:t>
            </w:r>
            <w:r w:rsidR="00537461">
              <w:t>5 days)</w:t>
            </w:r>
          </w:p>
          <w:p w:rsidR="005E5D0E" w:rsidRDefault="005E5D0E" w:rsidP="009A0FC1">
            <w:r>
              <w:t>Types of Storms (</w:t>
            </w:r>
            <w:r w:rsidR="00537461">
              <w:t>5 days)</w:t>
            </w:r>
          </w:p>
          <w:p w:rsidR="005E5D0E" w:rsidRDefault="005E5D0E" w:rsidP="009A0FC1">
            <w:r>
              <w:t>Maps and Forecasting (</w:t>
            </w:r>
            <w:r w:rsidR="00537461">
              <w:t>5 days)</w:t>
            </w:r>
          </w:p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477DC" w:rsidRDefault="002F1426" w:rsidP="00B149C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1E08DB">
              <w:t xml:space="preserve"> </w:t>
            </w:r>
            <w:r w:rsidR="005E5D0E">
              <w:rPr>
                <w:b/>
              </w:rPr>
              <w:t xml:space="preserve">Unit EQ: </w:t>
            </w:r>
            <w:r w:rsidR="001E08DB">
              <w:t>How do atmospheric changes create different weather patterns?</w:t>
            </w:r>
          </w:p>
          <w:p w:rsidR="005E5D0E" w:rsidRDefault="005E5D0E" w:rsidP="00B149C5">
            <w:r>
              <w:rPr>
                <w:b/>
              </w:rPr>
              <w:t xml:space="preserve">Lesson EQs: </w:t>
            </w:r>
            <w:r>
              <w:t>What are the layers of the atmosphere and how do they interact?</w:t>
            </w:r>
          </w:p>
          <w:p w:rsidR="005E5D0E" w:rsidRDefault="005E5D0E" w:rsidP="00B149C5">
            <w:r>
              <w:t>What are the characteristics of each layer?</w:t>
            </w:r>
          </w:p>
          <w:p w:rsidR="005E5D0E" w:rsidRDefault="003A4321" w:rsidP="00B149C5">
            <w:r>
              <w:t xml:space="preserve">How do </w:t>
            </w:r>
            <w:r w:rsidR="005E5D0E">
              <w:t>prevalent ai</w:t>
            </w:r>
            <w:r w:rsidR="00A701E2">
              <w:t>r masses and wind patterns</w:t>
            </w:r>
            <w:r w:rsidR="005E5D0E">
              <w:t xml:space="preserve"> affect US weather?</w:t>
            </w:r>
          </w:p>
          <w:p w:rsidR="005E5D0E" w:rsidRDefault="003A4321" w:rsidP="00B149C5">
            <w:r>
              <w:t xml:space="preserve">How can cloud types help us </w:t>
            </w:r>
            <w:r w:rsidR="005E5D0E">
              <w:t>to predict weather patterns?</w:t>
            </w:r>
          </w:p>
          <w:p w:rsidR="005E5D0E" w:rsidRDefault="005E5D0E" w:rsidP="00B149C5">
            <w:r>
              <w:t>What is the difference between climate and weather?</w:t>
            </w:r>
          </w:p>
          <w:p w:rsidR="005E5D0E" w:rsidRDefault="005E5D0E" w:rsidP="00B149C5">
            <w:r>
              <w:t>How do climate changes on one part of Earth affect weather on other parts of Earth?</w:t>
            </w:r>
          </w:p>
          <w:p w:rsidR="005E5D0E" w:rsidRDefault="003A4321" w:rsidP="00B149C5">
            <w:r>
              <w:t>How do human actions affect</w:t>
            </w:r>
            <w:r w:rsidR="005E5D0E">
              <w:t xml:space="preserve"> climate changes?</w:t>
            </w:r>
          </w:p>
          <w:p w:rsidR="005E5D0E" w:rsidRDefault="003A4321" w:rsidP="00B149C5">
            <w:r>
              <w:t>How do natural forces affect</w:t>
            </w:r>
            <w:r w:rsidR="005E5D0E">
              <w:t xml:space="preserve"> climate changes?</w:t>
            </w:r>
          </w:p>
          <w:p w:rsidR="005E5D0E" w:rsidRDefault="005E5D0E" w:rsidP="00B149C5">
            <w:r>
              <w:t xml:space="preserve">What are the major storm types and the conditions necessary to form each? </w:t>
            </w:r>
          </w:p>
          <w:p w:rsidR="005E5D0E" w:rsidRDefault="005E5D0E" w:rsidP="00B149C5">
            <w:r>
              <w:t>How do meteorologists use data and maps to forecast the weather?</w:t>
            </w:r>
          </w:p>
          <w:p w:rsidR="005E5D0E" w:rsidRDefault="005E5D0E" w:rsidP="00B149C5">
            <w:r>
              <w:t>How do scientists use repeated patterns to forecast weather?</w:t>
            </w:r>
          </w:p>
          <w:p w:rsidR="00B149C5" w:rsidRDefault="005E5D0E" w:rsidP="00B149C5">
            <w:r>
              <w:t>What are the universal meteorology symbols and tools?</w:t>
            </w:r>
          </w:p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08DB" w:rsidP="00A5565A">
            <w:pPr>
              <w:jc w:val="center"/>
            </w:pPr>
            <w:r>
              <w:t>Clouds</w:t>
            </w:r>
          </w:p>
        </w:tc>
        <w:tc>
          <w:tcPr>
            <w:tcW w:w="1890" w:type="dxa"/>
            <w:vAlign w:val="center"/>
          </w:tcPr>
          <w:p w:rsidR="0080537B" w:rsidRDefault="00DE38FE" w:rsidP="00A5565A">
            <w:pPr>
              <w:jc w:val="center"/>
            </w:pPr>
            <w:r>
              <w:t>3.3.8.A5</w:t>
            </w:r>
          </w:p>
          <w:p w:rsidR="00DE38FE" w:rsidRDefault="00DE38FE" w:rsidP="00A5565A">
            <w:pPr>
              <w:jc w:val="center"/>
            </w:pPr>
            <w:r>
              <w:t>3.3.7.A6</w:t>
            </w:r>
          </w:p>
          <w:p w:rsidR="00DE38FE" w:rsidRPr="00A73EB8" w:rsidRDefault="00DE38FE" w:rsidP="00A5565A">
            <w:pPr>
              <w:jc w:val="center"/>
            </w:pPr>
            <w:r>
              <w:t>3.2.6.B1</w:t>
            </w:r>
          </w:p>
        </w:tc>
        <w:tc>
          <w:tcPr>
            <w:tcW w:w="3420" w:type="dxa"/>
            <w:vAlign w:val="center"/>
          </w:tcPr>
          <w:p w:rsidR="00990086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nimbus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cumulus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cirrus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stratus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cumulonimbus</w:t>
            </w:r>
          </w:p>
          <w:p w:rsidR="00DE38FE" w:rsidRPr="00A73EB8" w:rsidRDefault="00DE38FE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alto-</w:t>
            </w:r>
          </w:p>
        </w:tc>
        <w:tc>
          <w:tcPr>
            <w:tcW w:w="3420" w:type="dxa"/>
            <w:vAlign w:val="center"/>
          </w:tcPr>
          <w:p w:rsidR="0080537B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1D30AF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1D30AF" w:rsidRPr="001D30AF" w:rsidRDefault="00A701E2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Weather</w:t>
            </w:r>
            <w:r w:rsidR="001D30AF">
              <w:t xml:space="preserve"> website</w:t>
            </w:r>
            <w:r>
              <w:t>s</w:t>
            </w:r>
          </w:p>
          <w:p w:rsidR="001D30AF" w:rsidRPr="001D30AF" w:rsidRDefault="00A701E2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Cloud Observations</w:t>
            </w:r>
          </w:p>
          <w:p w:rsidR="001D30AF" w:rsidRPr="00A701E2" w:rsidRDefault="001D30AF" w:rsidP="00A701E2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DB305D" w:rsidRDefault="001D30AF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1E08DB" w:rsidP="00A5565A">
            <w:pPr>
              <w:jc w:val="center"/>
            </w:pPr>
            <w:r>
              <w:t>Layers of the Atmosphere</w:t>
            </w:r>
          </w:p>
        </w:tc>
        <w:tc>
          <w:tcPr>
            <w:tcW w:w="1890" w:type="dxa"/>
            <w:vAlign w:val="center"/>
          </w:tcPr>
          <w:p w:rsidR="0080537B" w:rsidRDefault="00DE38FE" w:rsidP="00A5565A">
            <w:pPr>
              <w:jc w:val="center"/>
            </w:pPr>
            <w:r>
              <w:t>3.3.6.A5</w:t>
            </w:r>
          </w:p>
          <w:p w:rsidR="00DE38FE" w:rsidRPr="00A73EB8" w:rsidRDefault="00DE38FE" w:rsidP="00A5565A">
            <w:pPr>
              <w:jc w:val="center"/>
            </w:pPr>
            <w:r>
              <w:t>3.3.6.A6</w:t>
            </w:r>
          </w:p>
        </w:tc>
        <w:tc>
          <w:tcPr>
            <w:tcW w:w="3420" w:type="dxa"/>
            <w:vAlign w:val="center"/>
          </w:tcPr>
          <w:p w:rsidR="00990086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stratosphere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exosphere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ionosphere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mesosphere</w:t>
            </w:r>
          </w:p>
          <w:p w:rsidR="007274BB" w:rsidRPr="00A73EB8" w:rsidRDefault="001E08DB" w:rsidP="007274B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hydrosphere</w:t>
            </w:r>
          </w:p>
        </w:tc>
        <w:tc>
          <w:tcPr>
            <w:tcW w:w="3420" w:type="dxa"/>
            <w:vAlign w:val="center"/>
          </w:tcPr>
          <w:p w:rsidR="0080537B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1D30AF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1D30AF" w:rsidRPr="00314ECC" w:rsidRDefault="001D30AF" w:rsidP="00314ECC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Layers of the Atmosphere diagram</w:t>
            </w:r>
            <w:r w:rsidR="00314ECC">
              <w:t>/model</w:t>
            </w:r>
          </w:p>
        </w:tc>
        <w:tc>
          <w:tcPr>
            <w:tcW w:w="2880" w:type="dxa"/>
            <w:vAlign w:val="center"/>
          </w:tcPr>
          <w:p w:rsidR="0080537B" w:rsidRPr="00DB305D" w:rsidRDefault="001D30AF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E08DB" w:rsidP="00A5565A">
            <w:pPr>
              <w:jc w:val="center"/>
            </w:pPr>
            <w:r>
              <w:t>Air Masses/Wind Patterns</w:t>
            </w:r>
          </w:p>
        </w:tc>
        <w:tc>
          <w:tcPr>
            <w:tcW w:w="1890" w:type="dxa"/>
            <w:vAlign w:val="center"/>
          </w:tcPr>
          <w:p w:rsidR="002717B6" w:rsidRDefault="00726049" w:rsidP="00A5565A">
            <w:pPr>
              <w:jc w:val="center"/>
            </w:pPr>
            <w:r>
              <w:t>3.3.8.A5</w:t>
            </w:r>
          </w:p>
          <w:p w:rsidR="00726049" w:rsidRPr="00A73EB8" w:rsidRDefault="00726049" w:rsidP="00A5565A">
            <w:pPr>
              <w:jc w:val="center"/>
            </w:pPr>
            <w:r>
              <w:t>3.3.6.A5</w:t>
            </w:r>
          </w:p>
        </w:tc>
        <w:tc>
          <w:tcPr>
            <w:tcW w:w="3420" w:type="dxa"/>
            <w:vAlign w:val="center"/>
          </w:tcPr>
          <w:p w:rsidR="00990086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air masses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wind patterns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lastRenderedPageBreak/>
              <w:t>jet stream</w:t>
            </w:r>
          </w:p>
          <w:p w:rsidR="00726049" w:rsidRDefault="007260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continental polar</w:t>
            </w:r>
          </w:p>
          <w:p w:rsidR="00726049" w:rsidRDefault="007260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maritime tropical</w:t>
            </w:r>
          </w:p>
          <w:p w:rsidR="00726049" w:rsidRDefault="007260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continental tropical</w:t>
            </w:r>
          </w:p>
          <w:p w:rsidR="00726049" w:rsidRDefault="007260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maritime polar</w:t>
            </w:r>
          </w:p>
          <w:p w:rsidR="00726049" w:rsidRDefault="007260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westerlies</w:t>
            </w:r>
          </w:p>
          <w:p w:rsidR="003A4321" w:rsidRDefault="003A4321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easterlies</w:t>
            </w:r>
          </w:p>
          <w:p w:rsidR="00726049" w:rsidRPr="00A73EB8" w:rsidRDefault="007260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trade winds</w:t>
            </w:r>
          </w:p>
        </w:tc>
        <w:tc>
          <w:tcPr>
            <w:tcW w:w="3420" w:type="dxa"/>
            <w:vAlign w:val="center"/>
          </w:tcPr>
          <w:p w:rsidR="002717B6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>PowerPoints</w:t>
            </w:r>
          </w:p>
          <w:p w:rsidR="001D30AF" w:rsidRPr="008C48B1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  <w:p w:rsidR="008C48B1" w:rsidRPr="007274BB" w:rsidRDefault="00A701E2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lastRenderedPageBreak/>
              <w:t xml:space="preserve">Weather </w:t>
            </w:r>
            <w:r w:rsidR="008C48B1">
              <w:t>Maps</w:t>
            </w:r>
          </w:p>
          <w:p w:rsidR="007274BB" w:rsidRPr="001D30AF" w:rsidRDefault="007274BB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Charts and graphs</w:t>
            </w:r>
          </w:p>
        </w:tc>
        <w:tc>
          <w:tcPr>
            <w:tcW w:w="2880" w:type="dxa"/>
            <w:vAlign w:val="center"/>
          </w:tcPr>
          <w:p w:rsidR="002717B6" w:rsidRPr="00DB305D" w:rsidRDefault="001D30AF" w:rsidP="00A5565A">
            <w:pPr>
              <w:spacing w:after="120"/>
              <w:jc w:val="center"/>
              <w:rPr>
                <w:sz w:val="18"/>
              </w:rPr>
            </w:pPr>
            <w:r>
              <w:lastRenderedPageBreak/>
              <w:t>Quiz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1E08DB" w:rsidP="00A5565A">
            <w:pPr>
              <w:jc w:val="center"/>
            </w:pPr>
            <w:r>
              <w:t>Climate</w:t>
            </w:r>
          </w:p>
        </w:tc>
        <w:tc>
          <w:tcPr>
            <w:tcW w:w="1890" w:type="dxa"/>
            <w:vAlign w:val="center"/>
          </w:tcPr>
          <w:p w:rsidR="002717B6" w:rsidRDefault="00726049" w:rsidP="00726049">
            <w:pPr>
              <w:jc w:val="center"/>
            </w:pPr>
            <w:r>
              <w:t>3.3.5.A5</w:t>
            </w:r>
          </w:p>
          <w:p w:rsidR="00726049" w:rsidRDefault="00726049" w:rsidP="00726049">
            <w:pPr>
              <w:jc w:val="center"/>
            </w:pPr>
            <w:r>
              <w:t>3.3.6.A5</w:t>
            </w:r>
          </w:p>
          <w:p w:rsidR="00726049" w:rsidRDefault="00726049" w:rsidP="00726049">
            <w:pPr>
              <w:jc w:val="center"/>
            </w:pPr>
            <w:r>
              <w:t>3.3.8.A5</w:t>
            </w:r>
          </w:p>
          <w:p w:rsidR="00726049" w:rsidRDefault="00726049" w:rsidP="00726049">
            <w:pPr>
              <w:jc w:val="center"/>
            </w:pPr>
            <w:r>
              <w:t>4.5.4.E</w:t>
            </w:r>
          </w:p>
          <w:p w:rsidR="00726049" w:rsidRDefault="00726049" w:rsidP="00726049">
            <w:pPr>
              <w:jc w:val="center"/>
            </w:pPr>
            <w:r>
              <w:t>4.5.7.E</w:t>
            </w:r>
          </w:p>
          <w:p w:rsidR="00726049" w:rsidRPr="00A73EB8" w:rsidRDefault="00726049" w:rsidP="00726049">
            <w:pPr>
              <w:jc w:val="center"/>
            </w:pPr>
            <w:r>
              <w:t>4.5.7.C</w:t>
            </w:r>
          </w:p>
        </w:tc>
        <w:tc>
          <w:tcPr>
            <w:tcW w:w="3420" w:type="dxa"/>
            <w:vAlign w:val="center"/>
          </w:tcPr>
          <w:p w:rsidR="00990086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global warming</w:t>
            </w:r>
          </w:p>
          <w:p w:rsidR="00726049" w:rsidRDefault="00726049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weather</w:t>
            </w:r>
          </w:p>
          <w:p w:rsidR="001E08DB" w:rsidRDefault="001E08DB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climate</w:t>
            </w:r>
          </w:p>
          <w:p w:rsidR="001E08DB" w:rsidRDefault="001E08DB" w:rsidP="001E08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greenhouse effect</w:t>
            </w:r>
          </w:p>
          <w:p w:rsidR="001E08DB" w:rsidRDefault="001E08DB" w:rsidP="001E08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ozone</w:t>
            </w:r>
            <w:r w:rsidR="00726049">
              <w:t xml:space="preserve"> layer</w:t>
            </w:r>
          </w:p>
          <w:p w:rsidR="00726049" w:rsidRDefault="00726049" w:rsidP="001E08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smog</w:t>
            </w:r>
          </w:p>
          <w:p w:rsidR="007274BB" w:rsidRDefault="007274BB" w:rsidP="001E08DB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emissions</w:t>
            </w:r>
          </w:p>
          <w:p w:rsidR="00726049" w:rsidRPr="00A73EB8" w:rsidRDefault="00726049" w:rsidP="007260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temperature inversion</w:t>
            </w:r>
          </w:p>
        </w:tc>
        <w:tc>
          <w:tcPr>
            <w:tcW w:w="3420" w:type="dxa"/>
            <w:vAlign w:val="center"/>
          </w:tcPr>
          <w:p w:rsidR="002717B6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1D30AF" w:rsidRPr="007274BB" w:rsidRDefault="001D30AF" w:rsidP="008C48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Videos</w:t>
            </w:r>
          </w:p>
          <w:p w:rsidR="007274BB" w:rsidRPr="008C48B1" w:rsidRDefault="007274BB" w:rsidP="008C48B1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Environmental Science Textbook</w:t>
            </w:r>
          </w:p>
        </w:tc>
        <w:tc>
          <w:tcPr>
            <w:tcW w:w="2880" w:type="dxa"/>
            <w:vAlign w:val="center"/>
          </w:tcPr>
          <w:p w:rsidR="002717B6" w:rsidRPr="00DB305D" w:rsidRDefault="001D30AF" w:rsidP="00A5565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Default="00990086" w:rsidP="00990086">
      <w:pPr>
        <w:spacing w:after="0"/>
        <w:rPr>
          <w:sz w:val="4"/>
          <w:szCs w:val="4"/>
        </w:rPr>
      </w:pPr>
    </w:p>
    <w:p w:rsidR="00DE38FE" w:rsidRDefault="00DE38FE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1E08DB" w:rsidTr="00D749EA">
        <w:tc>
          <w:tcPr>
            <w:tcW w:w="2785" w:type="dxa"/>
            <w:vAlign w:val="center"/>
          </w:tcPr>
          <w:p w:rsidR="001E08DB" w:rsidRPr="00DE5063" w:rsidRDefault="001E08DB" w:rsidP="00D749EA">
            <w:pPr>
              <w:jc w:val="center"/>
            </w:pPr>
            <w:r>
              <w:t>Types of Storms</w:t>
            </w:r>
          </w:p>
        </w:tc>
        <w:tc>
          <w:tcPr>
            <w:tcW w:w="1890" w:type="dxa"/>
            <w:vAlign w:val="center"/>
          </w:tcPr>
          <w:p w:rsidR="001E08DB" w:rsidRPr="00A73EB8" w:rsidRDefault="00726049" w:rsidP="00D749EA">
            <w:pPr>
              <w:jc w:val="center"/>
            </w:pPr>
            <w:r>
              <w:t>3.3.7.A6</w:t>
            </w:r>
          </w:p>
        </w:tc>
        <w:tc>
          <w:tcPr>
            <w:tcW w:w="3420" w:type="dxa"/>
            <w:vAlign w:val="center"/>
          </w:tcPr>
          <w:p w:rsidR="001E08DB" w:rsidRDefault="001E08DB" w:rsidP="00D749E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hurricane</w:t>
            </w:r>
          </w:p>
          <w:p w:rsidR="001E08DB" w:rsidRDefault="001E08DB" w:rsidP="00D749E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tornado</w:t>
            </w:r>
          </w:p>
          <w:p w:rsidR="001E08DB" w:rsidRDefault="001E08DB" w:rsidP="00D749E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thunderstorm</w:t>
            </w:r>
          </w:p>
          <w:p w:rsidR="001E08DB" w:rsidRPr="00A73EB8" w:rsidRDefault="001E08DB" w:rsidP="00D749EA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evacuation</w:t>
            </w:r>
          </w:p>
        </w:tc>
        <w:tc>
          <w:tcPr>
            <w:tcW w:w="3420" w:type="dxa"/>
            <w:vAlign w:val="center"/>
          </w:tcPr>
          <w:p w:rsidR="001E08DB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1D30AF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 xml:space="preserve"> Videos</w:t>
            </w:r>
          </w:p>
        </w:tc>
        <w:tc>
          <w:tcPr>
            <w:tcW w:w="2880" w:type="dxa"/>
            <w:vAlign w:val="center"/>
          </w:tcPr>
          <w:p w:rsidR="001E08DB" w:rsidRPr="00DB305D" w:rsidRDefault="001D30AF" w:rsidP="00D749EA">
            <w:pPr>
              <w:spacing w:after="120"/>
              <w:jc w:val="center"/>
              <w:rPr>
                <w:sz w:val="18"/>
              </w:rPr>
            </w:pPr>
            <w:r>
              <w:t>Quiz</w:t>
            </w:r>
          </w:p>
        </w:tc>
      </w:tr>
    </w:tbl>
    <w:p w:rsidR="001E08DB" w:rsidRDefault="001E08DB" w:rsidP="00990086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DE38FE" w:rsidRPr="00DB305D" w:rsidTr="00F32E98">
        <w:tc>
          <w:tcPr>
            <w:tcW w:w="2785" w:type="dxa"/>
            <w:vAlign w:val="center"/>
          </w:tcPr>
          <w:p w:rsidR="00DE38FE" w:rsidRPr="00DE5063" w:rsidRDefault="00DE38FE" w:rsidP="00F32E98">
            <w:pPr>
              <w:jc w:val="center"/>
            </w:pPr>
            <w:r>
              <w:t>Maps and Forecasting</w:t>
            </w:r>
          </w:p>
        </w:tc>
        <w:tc>
          <w:tcPr>
            <w:tcW w:w="1890" w:type="dxa"/>
            <w:vAlign w:val="center"/>
          </w:tcPr>
          <w:p w:rsidR="00DE38FE" w:rsidRDefault="00726049" w:rsidP="00F32E98">
            <w:pPr>
              <w:jc w:val="center"/>
            </w:pPr>
            <w:r>
              <w:t>3.3.7.A5</w:t>
            </w:r>
          </w:p>
          <w:p w:rsidR="00726049" w:rsidRPr="00A73EB8" w:rsidRDefault="00726049" w:rsidP="00F32E98">
            <w:pPr>
              <w:jc w:val="center"/>
            </w:pPr>
            <w:r>
              <w:t>3.3.7.A6</w:t>
            </w:r>
          </w:p>
        </w:tc>
        <w:tc>
          <w:tcPr>
            <w:tcW w:w="3420" w:type="dxa"/>
            <w:vAlign w:val="center"/>
          </w:tcPr>
          <w:p w:rsidR="00DE38FE" w:rsidRDefault="007274BB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</w:t>
            </w:r>
            <w:r w:rsidR="00DE38FE">
              <w:t>emperature</w:t>
            </w:r>
          </w:p>
          <w:p w:rsidR="007274BB" w:rsidRDefault="007274BB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thermometer</w:t>
            </w:r>
          </w:p>
          <w:p w:rsidR="00DE38FE" w:rsidRDefault="00DE38FE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precipitation</w:t>
            </w:r>
          </w:p>
          <w:p w:rsidR="007274BB" w:rsidRDefault="007274BB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rain gauge</w:t>
            </w:r>
          </w:p>
          <w:p w:rsidR="007274BB" w:rsidRDefault="007274BB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anemometer</w:t>
            </w:r>
          </w:p>
          <w:p w:rsidR="00DE38FE" w:rsidRDefault="00DE38FE" w:rsidP="00726049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pressure system</w:t>
            </w:r>
            <w:r w:rsidR="00726049">
              <w:t xml:space="preserve"> (high and low)</w:t>
            </w:r>
          </w:p>
          <w:p w:rsidR="00DE38FE" w:rsidRDefault="00DE38FE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fronts</w:t>
            </w:r>
            <w:r w:rsidR="008C48B1">
              <w:t xml:space="preserve"> (warm, cold, stationary)</w:t>
            </w:r>
          </w:p>
          <w:p w:rsidR="00DE38FE" w:rsidRDefault="00DE38FE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humidity</w:t>
            </w:r>
          </w:p>
          <w:p w:rsidR="00DE38FE" w:rsidRDefault="00DE38FE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barometric pressure</w:t>
            </w:r>
          </w:p>
          <w:p w:rsidR="007274BB" w:rsidRDefault="007274BB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barometer</w:t>
            </w:r>
          </w:p>
          <w:p w:rsidR="007274BB" w:rsidRPr="00A73EB8" w:rsidRDefault="007274BB" w:rsidP="00F32E98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hygrometer</w:t>
            </w:r>
          </w:p>
        </w:tc>
        <w:tc>
          <w:tcPr>
            <w:tcW w:w="3420" w:type="dxa"/>
            <w:vAlign w:val="center"/>
          </w:tcPr>
          <w:p w:rsidR="00DE38FE" w:rsidRPr="001D30AF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PowerPoints</w:t>
            </w:r>
          </w:p>
          <w:p w:rsidR="001D30AF" w:rsidRPr="008C48B1" w:rsidRDefault="001D30AF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Videos</w:t>
            </w:r>
          </w:p>
          <w:p w:rsidR="008C48B1" w:rsidRPr="001D30AF" w:rsidRDefault="008C48B1" w:rsidP="001D30AF">
            <w:pPr>
              <w:pStyle w:val="ListParagraph"/>
              <w:numPr>
                <w:ilvl w:val="0"/>
                <w:numId w:val="2"/>
              </w:numPr>
              <w:rPr>
                <w:b/>
              </w:rPr>
            </w:pPr>
            <w:r>
              <w:t>Weather Channel</w:t>
            </w:r>
            <w:r w:rsidR="00A701E2">
              <w:t xml:space="preserve"> or similar</w:t>
            </w:r>
            <w:bookmarkStart w:id="0" w:name="_GoBack"/>
            <w:bookmarkEnd w:id="0"/>
          </w:p>
        </w:tc>
        <w:tc>
          <w:tcPr>
            <w:tcW w:w="2880" w:type="dxa"/>
            <w:vAlign w:val="center"/>
          </w:tcPr>
          <w:p w:rsidR="00DE38FE" w:rsidRDefault="001D30AF" w:rsidP="00F32E98">
            <w:pPr>
              <w:spacing w:after="120"/>
              <w:jc w:val="center"/>
            </w:pPr>
            <w:r>
              <w:t>Quiz</w:t>
            </w:r>
          </w:p>
          <w:p w:rsidR="00935289" w:rsidRPr="00DB305D" w:rsidRDefault="00935289" w:rsidP="00F32E98">
            <w:pPr>
              <w:spacing w:after="120"/>
              <w:jc w:val="center"/>
              <w:rPr>
                <w:sz w:val="18"/>
              </w:rPr>
            </w:pPr>
            <w:r>
              <w:t>Unit Test</w:t>
            </w:r>
          </w:p>
        </w:tc>
      </w:tr>
    </w:tbl>
    <w:p w:rsidR="00DE38FE" w:rsidRDefault="00DE38FE" w:rsidP="00990086">
      <w:pPr>
        <w:spacing w:after="0"/>
        <w:rPr>
          <w:sz w:val="4"/>
          <w:szCs w:val="4"/>
        </w:rPr>
      </w:pPr>
    </w:p>
    <w:sectPr w:rsidR="00DE38FE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F11C47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50C2"/>
    <w:rsid w:val="000850C2"/>
    <w:rsid w:val="001951E8"/>
    <w:rsid w:val="001D30AF"/>
    <w:rsid w:val="001E08DB"/>
    <w:rsid w:val="001E1FF2"/>
    <w:rsid w:val="00243906"/>
    <w:rsid w:val="002717B6"/>
    <w:rsid w:val="002F1426"/>
    <w:rsid w:val="002F1966"/>
    <w:rsid w:val="00314ECC"/>
    <w:rsid w:val="003A4321"/>
    <w:rsid w:val="00537461"/>
    <w:rsid w:val="005E38FC"/>
    <w:rsid w:val="005E5D0E"/>
    <w:rsid w:val="00611B54"/>
    <w:rsid w:val="00715276"/>
    <w:rsid w:val="00726049"/>
    <w:rsid w:val="007274BB"/>
    <w:rsid w:val="007A147C"/>
    <w:rsid w:val="007F0C34"/>
    <w:rsid w:val="0080537B"/>
    <w:rsid w:val="008902B0"/>
    <w:rsid w:val="008C48B1"/>
    <w:rsid w:val="00935289"/>
    <w:rsid w:val="00990086"/>
    <w:rsid w:val="009A0FC1"/>
    <w:rsid w:val="00A701E2"/>
    <w:rsid w:val="00A73EB8"/>
    <w:rsid w:val="00AC2828"/>
    <w:rsid w:val="00B149C5"/>
    <w:rsid w:val="00B477DC"/>
    <w:rsid w:val="00B963EA"/>
    <w:rsid w:val="00C94F98"/>
    <w:rsid w:val="00DB305D"/>
    <w:rsid w:val="00DE38FE"/>
    <w:rsid w:val="00DE5063"/>
    <w:rsid w:val="00ED4296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A3DC28"/>
  <w15:docId w15:val="{BAD5126A-2615-482E-8AC5-AE6237DA1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C17E46-92A2-48EA-B3BD-8E8F182A18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</TotalTime>
  <Pages>2</Pages>
  <Words>353</Words>
  <Characters>2016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ssmith</dc:creator>
  <cp:lastModifiedBy>Brenneman, Regina</cp:lastModifiedBy>
  <cp:revision>3</cp:revision>
  <dcterms:created xsi:type="dcterms:W3CDTF">2017-07-04T18:30:00Z</dcterms:created>
  <dcterms:modified xsi:type="dcterms:W3CDTF">2017-09-22T17:25:00Z</dcterms:modified>
</cp:coreProperties>
</file>