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0304C">
        <w:rPr>
          <w:u w:val="single"/>
        </w:rPr>
        <w:t>General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0304C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0304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0304C">
              <w:t>Structure of the Universe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A4E8E">
              <w:t>Composition and Structure of the Universe (</w:t>
            </w:r>
            <w:r w:rsidR="00A55BAF">
              <w:t>5</w:t>
            </w:r>
            <w:r w:rsidR="00754EC7">
              <w:t xml:space="preserve"> days)</w:t>
            </w:r>
          </w:p>
          <w:p w:rsidR="00AA4E8E" w:rsidRDefault="00754EC7" w:rsidP="009A0FC1">
            <w:r>
              <w:t>Order of the Universe</w:t>
            </w:r>
            <w:r w:rsidR="00AA4E8E">
              <w:t xml:space="preserve"> (</w:t>
            </w:r>
            <w:r>
              <w:t>5 days)</w:t>
            </w:r>
          </w:p>
          <w:p w:rsidR="002F1426" w:rsidRDefault="00AA4E8E" w:rsidP="009A0FC1">
            <w:r>
              <w:t>Earth and its Solar System (</w:t>
            </w:r>
            <w:r w:rsidR="00754EC7">
              <w:t>15 days)</w:t>
            </w:r>
          </w:p>
          <w:p w:rsidR="00A55BAF" w:rsidRDefault="00A55BAF" w:rsidP="009A0FC1">
            <w:r>
              <w:t>Exploring Space (5 days)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93167">
              <w:rPr>
                <w:b/>
              </w:rPr>
              <w:t xml:space="preserve">Unit EQ: </w:t>
            </w:r>
            <w:r w:rsidR="00F0304C">
              <w:t>What have scientists concluded about the structure and composition of the universe?</w:t>
            </w:r>
          </w:p>
          <w:p w:rsidR="00093167" w:rsidRDefault="009529B1" w:rsidP="00B149C5">
            <w:r>
              <w:rPr>
                <w:b/>
              </w:rPr>
              <w:t>Lesson EQs:</w:t>
            </w:r>
          </w:p>
          <w:p w:rsidR="00093167" w:rsidRDefault="00093167" w:rsidP="00B149C5">
            <w:r>
              <w:t>How is gravity the major force in the form</w:t>
            </w:r>
            <w:r w:rsidR="00631AEB">
              <w:t xml:space="preserve">ation of planets, stars, and </w:t>
            </w:r>
            <w:r>
              <w:t>solar system?</w:t>
            </w:r>
          </w:p>
          <w:p w:rsidR="00093167" w:rsidRDefault="00093167" w:rsidP="00B149C5">
            <w:r>
              <w:t>What are galaxies and how do they differ?</w:t>
            </w:r>
          </w:p>
          <w:p w:rsidR="00093167" w:rsidRDefault="00093167" w:rsidP="00B149C5">
            <w:r>
              <w:t>What is the Earth’s place in the universe?</w:t>
            </w:r>
          </w:p>
          <w:p w:rsidR="00310380" w:rsidRDefault="00310380" w:rsidP="00310380">
            <w:r>
              <w:t>What are the main difference</w:t>
            </w:r>
            <w:r w:rsidR="00631AEB">
              <w:t>s</w:t>
            </w:r>
            <w:r>
              <w:t xml:space="preserve"> between the inner and outer planets?</w:t>
            </w:r>
          </w:p>
          <w:p w:rsidR="00310380" w:rsidRDefault="00310380" w:rsidP="00B149C5">
            <w:r>
              <w:t>How are comets, meteors, and asteroids alike and how do they differ?</w:t>
            </w:r>
          </w:p>
          <w:p w:rsidR="00093167" w:rsidRDefault="00093167" w:rsidP="00B149C5">
            <w:r>
              <w:t>Why do we have phases of the moon?</w:t>
            </w:r>
          </w:p>
          <w:p w:rsidR="00B50857" w:rsidRDefault="00B50857" w:rsidP="00B149C5">
            <w:r>
              <w:t xml:space="preserve">How </w:t>
            </w:r>
            <w:r w:rsidR="00F21531">
              <w:t>do</w:t>
            </w:r>
            <w:r w:rsidR="00631AEB">
              <w:t>es</w:t>
            </w:r>
            <w:r>
              <w:t xml:space="preserve"> the moon </w:t>
            </w:r>
            <w:r w:rsidR="00310380">
              <w:t>and</w:t>
            </w:r>
            <w:r w:rsidR="00F21531">
              <w:t xml:space="preserve"> other celestial bodies </w:t>
            </w:r>
            <w:r>
              <w:t>stay in orbit?</w:t>
            </w:r>
          </w:p>
          <w:p w:rsidR="00093167" w:rsidRDefault="00093167" w:rsidP="00B149C5">
            <w:r>
              <w:t>Why do we have seasons?</w:t>
            </w:r>
          </w:p>
          <w:p w:rsidR="00B149C5" w:rsidRDefault="00093167" w:rsidP="00B149C5">
            <w:r>
              <w:t>Why does the night sky appear to change from season to season?</w:t>
            </w:r>
          </w:p>
          <w:p w:rsidR="00310380" w:rsidRDefault="00310380" w:rsidP="00631AEB">
            <w:r>
              <w:t xml:space="preserve">What instruments </w:t>
            </w:r>
            <w:proofErr w:type="gramStart"/>
            <w:r w:rsidR="00631AEB">
              <w:t xml:space="preserve">are </w:t>
            </w:r>
            <w:r>
              <w:t>used</w:t>
            </w:r>
            <w:proofErr w:type="gramEnd"/>
            <w:r>
              <w:t xml:space="preserve"> to study the universe?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529B1" w:rsidP="00A5565A">
            <w:pPr>
              <w:jc w:val="center"/>
            </w:pPr>
            <w:r>
              <w:t>Composition &amp; Structure of the Universe</w:t>
            </w:r>
          </w:p>
        </w:tc>
        <w:tc>
          <w:tcPr>
            <w:tcW w:w="1890" w:type="dxa"/>
            <w:vAlign w:val="center"/>
          </w:tcPr>
          <w:p w:rsidR="006C5511" w:rsidRDefault="006C5511" w:rsidP="006C5511">
            <w:pPr>
              <w:jc w:val="center"/>
            </w:pPr>
            <w:r>
              <w:t>3.2.6.B1</w:t>
            </w:r>
          </w:p>
          <w:p w:rsidR="00A73EB8" w:rsidRDefault="006C5511" w:rsidP="00A5565A">
            <w:pPr>
              <w:jc w:val="center"/>
            </w:pPr>
            <w:r>
              <w:t>3.3.6.B1</w:t>
            </w:r>
          </w:p>
          <w:p w:rsidR="006C5511" w:rsidRDefault="006C5511" w:rsidP="00A5565A">
            <w:pPr>
              <w:jc w:val="center"/>
            </w:pPr>
            <w:r>
              <w:t>3.3.7.B1</w:t>
            </w:r>
          </w:p>
          <w:p w:rsidR="006C5511" w:rsidRDefault="006C5511" w:rsidP="00A5565A">
            <w:pPr>
              <w:jc w:val="center"/>
            </w:pPr>
            <w:r>
              <w:t>3.3.8.B1</w:t>
            </w:r>
          </w:p>
          <w:p w:rsidR="006C5511" w:rsidRPr="00A73EB8" w:rsidRDefault="006C5511" w:rsidP="006C5511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6C5511" w:rsidP="00A55BA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gravity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nebula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white dwarf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black dwarf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 giant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blue giant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nova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 nova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neutron star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black hole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main sequence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protostar</w:t>
            </w:r>
            <w:proofErr w:type="spellEnd"/>
          </w:p>
          <w:p w:rsidR="00F0304C" w:rsidRDefault="00F0304C" w:rsidP="006C55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fusion</w:t>
            </w:r>
          </w:p>
          <w:p w:rsidR="00F0304C" w:rsidRPr="00A73EB8" w:rsidRDefault="00F0304C" w:rsidP="006C55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astronomy</w:t>
            </w:r>
          </w:p>
        </w:tc>
        <w:tc>
          <w:tcPr>
            <w:tcW w:w="3420" w:type="dxa"/>
            <w:vAlign w:val="center"/>
          </w:tcPr>
          <w:p w:rsidR="00A73EB8" w:rsidRPr="006C5511" w:rsidRDefault="009529B1" w:rsidP="009529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Astronomy Textbook</w:t>
            </w:r>
          </w:p>
          <w:p w:rsidR="006C5511" w:rsidRPr="006C5511" w:rsidRDefault="006C5511" w:rsidP="009529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6C5511" w:rsidRPr="00B06B7A" w:rsidRDefault="006C5511" w:rsidP="009529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B06B7A" w:rsidRPr="00B06B7A" w:rsidRDefault="00B06B7A" w:rsidP="009529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Life Cycle of a Star</w:t>
            </w:r>
            <w:r w:rsidR="00631AEB">
              <w:t xml:space="preserve"> Diagram</w:t>
            </w:r>
          </w:p>
          <w:p w:rsidR="00B06B7A" w:rsidRPr="00F21531" w:rsidRDefault="0004665E" w:rsidP="009529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</w:t>
            </w:r>
            <w:r w:rsidR="00A55BAF">
              <w:t>Lab</w:t>
            </w:r>
          </w:p>
          <w:p w:rsidR="00F21531" w:rsidRPr="00F21531" w:rsidRDefault="00631AEB" w:rsidP="009529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Astronomy</w:t>
            </w:r>
            <w:r w:rsidR="00F21531">
              <w:t xml:space="preserve"> website</w:t>
            </w:r>
            <w:r>
              <w:t>s</w:t>
            </w:r>
          </w:p>
          <w:p w:rsidR="00F21531" w:rsidRPr="009529B1" w:rsidRDefault="00F21531" w:rsidP="009529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NASA website</w:t>
            </w:r>
          </w:p>
        </w:tc>
        <w:tc>
          <w:tcPr>
            <w:tcW w:w="2880" w:type="dxa"/>
            <w:vAlign w:val="center"/>
          </w:tcPr>
          <w:p w:rsidR="00A73EB8" w:rsidRDefault="000C249B" w:rsidP="00A5565A">
            <w:pPr>
              <w:spacing w:after="120"/>
              <w:jc w:val="center"/>
            </w:pPr>
            <w:r>
              <w:t>Quiz</w:t>
            </w:r>
          </w:p>
          <w:p w:rsidR="000C249B" w:rsidRDefault="000C249B" w:rsidP="00A5565A">
            <w:pPr>
              <w:spacing w:after="120"/>
              <w:jc w:val="center"/>
            </w:pPr>
            <w:r>
              <w:t>Lab</w:t>
            </w:r>
          </w:p>
          <w:p w:rsidR="000C249B" w:rsidRPr="00DB305D" w:rsidRDefault="000C249B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10380" w:rsidP="00A5565A">
            <w:pPr>
              <w:jc w:val="center"/>
            </w:pPr>
            <w:r>
              <w:t>Order of the Universe</w:t>
            </w:r>
          </w:p>
        </w:tc>
        <w:tc>
          <w:tcPr>
            <w:tcW w:w="1890" w:type="dxa"/>
            <w:vAlign w:val="center"/>
          </w:tcPr>
          <w:p w:rsidR="0080537B" w:rsidRDefault="006C5511" w:rsidP="00A5565A">
            <w:pPr>
              <w:jc w:val="center"/>
            </w:pPr>
            <w:r>
              <w:t>3.3.4.B1</w:t>
            </w:r>
          </w:p>
          <w:p w:rsidR="006C5511" w:rsidRPr="00A73EB8" w:rsidRDefault="006C5511" w:rsidP="00A5565A">
            <w:pPr>
              <w:jc w:val="center"/>
            </w:pPr>
            <w:r>
              <w:t>3.3.7.B2</w:t>
            </w:r>
          </w:p>
        </w:tc>
        <w:tc>
          <w:tcPr>
            <w:tcW w:w="3420" w:type="dxa"/>
            <w:vAlign w:val="center"/>
          </w:tcPr>
          <w:p w:rsidR="00990086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galaxy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spiral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elliptical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barred</w:t>
            </w:r>
          </w:p>
          <w:p w:rsidR="006C5511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irregular 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cluster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Milky Way</w:t>
            </w:r>
          </w:p>
          <w:p w:rsidR="00F0304C" w:rsidRPr="00A73EB8" w:rsidRDefault="00F0304C" w:rsidP="00754E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Andromeda</w:t>
            </w:r>
          </w:p>
        </w:tc>
        <w:tc>
          <w:tcPr>
            <w:tcW w:w="3420" w:type="dxa"/>
            <w:vAlign w:val="center"/>
          </w:tcPr>
          <w:p w:rsidR="00B06B7A" w:rsidRPr="006C5511" w:rsidRDefault="00B06B7A" w:rsidP="00B06B7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Astronomy Textbook</w:t>
            </w:r>
          </w:p>
          <w:p w:rsidR="00B06B7A" w:rsidRPr="00B06B7A" w:rsidRDefault="00B06B7A" w:rsidP="00B06B7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80537B" w:rsidRPr="00F21531" w:rsidRDefault="00B06B7A" w:rsidP="00B06B7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 xml:space="preserve"> Videos</w:t>
            </w:r>
          </w:p>
          <w:p w:rsidR="00F21531" w:rsidRPr="00F21531" w:rsidRDefault="00631AEB" w:rsidP="00B06B7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Astronomy</w:t>
            </w:r>
            <w:r w:rsidR="00F21531">
              <w:t xml:space="preserve"> website</w:t>
            </w:r>
            <w:r>
              <w:t>s</w:t>
            </w:r>
          </w:p>
          <w:p w:rsidR="00F21531" w:rsidRPr="00B06B7A" w:rsidRDefault="00F21531" w:rsidP="00B06B7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NASA website</w:t>
            </w:r>
          </w:p>
        </w:tc>
        <w:tc>
          <w:tcPr>
            <w:tcW w:w="2880" w:type="dxa"/>
            <w:vAlign w:val="center"/>
          </w:tcPr>
          <w:p w:rsidR="0080537B" w:rsidRDefault="000C249B" w:rsidP="00A5565A">
            <w:pPr>
              <w:spacing w:after="120"/>
              <w:jc w:val="center"/>
            </w:pPr>
            <w:r>
              <w:lastRenderedPageBreak/>
              <w:t>Quiz</w:t>
            </w:r>
          </w:p>
          <w:p w:rsidR="000C249B" w:rsidRPr="00DB305D" w:rsidRDefault="000C249B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6C5511" w:rsidP="00A5565A">
            <w:pPr>
              <w:jc w:val="center"/>
            </w:pPr>
            <w:r>
              <w:t>Earth and its Solar System</w:t>
            </w:r>
          </w:p>
          <w:p w:rsidR="007F1648" w:rsidRPr="00DE5063" w:rsidRDefault="007F1648" w:rsidP="00A5565A">
            <w:pPr>
              <w:jc w:val="center"/>
            </w:pPr>
            <w:r>
              <w:t>(Patterns)</w:t>
            </w:r>
          </w:p>
        </w:tc>
        <w:tc>
          <w:tcPr>
            <w:tcW w:w="1890" w:type="dxa"/>
            <w:vAlign w:val="center"/>
          </w:tcPr>
          <w:p w:rsidR="006C5511" w:rsidRDefault="006C5511" w:rsidP="00A5565A">
            <w:pPr>
              <w:jc w:val="center"/>
            </w:pPr>
            <w:r>
              <w:t>3.3.4.B1</w:t>
            </w:r>
          </w:p>
          <w:p w:rsidR="006C5511" w:rsidRDefault="006C5511" w:rsidP="00A5565A">
            <w:pPr>
              <w:jc w:val="center"/>
            </w:pPr>
            <w:r>
              <w:t>3.3.5.B1</w:t>
            </w:r>
          </w:p>
          <w:p w:rsidR="0080537B" w:rsidRDefault="006C5511" w:rsidP="00A5565A">
            <w:pPr>
              <w:jc w:val="center"/>
            </w:pPr>
            <w:r>
              <w:t>3.3.6.B1</w:t>
            </w:r>
          </w:p>
          <w:p w:rsidR="006C5511" w:rsidRDefault="006C5511" w:rsidP="00A5565A">
            <w:pPr>
              <w:jc w:val="center"/>
            </w:pPr>
            <w:r>
              <w:t>3.3.6.B2</w:t>
            </w:r>
          </w:p>
          <w:p w:rsidR="006C5511" w:rsidRDefault="006C5511" w:rsidP="00A5565A">
            <w:pPr>
              <w:jc w:val="center"/>
            </w:pPr>
            <w:r>
              <w:t>3.3.6.B3</w:t>
            </w:r>
          </w:p>
          <w:p w:rsidR="006C5511" w:rsidRDefault="006C5511" w:rsidP="00A5565A">
            <w:pPr>
              <w:jc w:val="center"/>
            </w:pPr>
            <w:r>
              <w:t>3.3.7.B2</w:t>
            </w:r>
          </w:p>
          <w:p w:rsidR="006C5511" w:rsidRPr="00A73EB8" w:rsidRDefault="006C5511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54EC7" w:rsidRDefault="00754EC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planets (inner and outer)</w:t>
            </w:r>
          </w:p>
          <w:p w:rsidR="00990086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geocentric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heliocentric</w:t>
            </w:r>
          </w:p>
          <w:p w:rsidR="00F0304C" w:rsidRDefault="00F0304C" w:rsidP="006C55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astronomer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Ptolemy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Copernicus</w:t>
            </w:r>
          </w:p>
          <w:p w:rsidR="00F0304C" w:rsidRDefault="00F030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Kepler</w:t>
            </w:r>
          </w:p>
          <w:p w:rsidR="00F0304C" w:rsidRDefault="00F0304C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Galileo</w:t>
            </w:r>
          </w:p>
          <w:p w:rsidR="00754EC7" w:rsidRDefault="00310380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754EC7">
              <w:t>onstellation</w:t>
            </w:r>
          </w:p>
          <w:p w:rsidR="00310380" w:rsidRDefault="00310380" w:rsidP="0031038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comet</w:t>
            </w:r>
          </w:p>
          <w:p w:rsidR="00310380" w:rsidRDefault="00310380" w:rsidP="0031038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asteroid</w:t>
            </w:r>
          </w:p>
          <w:p w:rsidR="00310380" w:rsidRDefault="00310380" w:rsidP="0031038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meteor</w:t>
            </w:r>
          </w:p>
          <w:p w:rsidR="00310380" w:rsidRDefault="00A55BAF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rotation</w:t>
            </w:r>
          </w:p>
          <w:p w:rsidR="00A55BAF" w:rsidRDefault="00A55BAF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revolution</w:t>
            </w:r>
          </w:p>
          <w:p w:rsidR="00A55BAF" w:rsidRDefault="00A55BAF" w:rsidP="00A55BA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gravity</w:t>
            </w:r>
          </w:p>
          <w:p w:rsidR="00A55BAF" w:rsidRDefault="00A55BAF" w:rsidP="00A55BA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Sir Isaac Newton</w:t>
            </w:r>
          </w:p>
          <w:p w:rsidR="00CB1EEC" w:rsidRDefault="00CB1EEC" w:rsidP="00A55BA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Universal Gravitation</w:t>
            </w:r>
          </w:p>
          <w:p w:rsidR="00A55BAF" w:rsidRDefault="00FB26E8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A55BAF">
              <w:t>nertia</w:t>
            </w:r>
          </w:p>
          <w:p w:rsidR="00FB26E8" w:rsidRDefault="00FB26E8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Lunar eclipse</w:t>
            </w:r>
          </w:p>
          <w:p w:rsidR="00FB26E8" w:rsidRDefault="00FB26E8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Solar eclipse</w:t>
            </w:r>
          </w:p>
          <w:p w:rsidR="00FB26E8" w:rsidRDefault="00CB1EEC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Waxing</w:t>
            </w:r>
          </w:p>
          <w:p w:rsidR="00CB1EEC" w:rsidRDefault="00CB1EEC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Waning</w:t>
            </w:r>
          </w:p>
          <w:p w:rsidR="00CB1EEC" w:rsidRDefault="00CB1EEC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Gibbous</w:t>
            </w:r>
          </w:p>
          <w:p w:rsidR="00CB1EEC" w:rsidRDefault="00CB1EEC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Crescent</w:t>
            </w:r>
          </w:p>
          <w:p w:rsidR="00CB1EEC" w:rsidRDefault="00CB1EEC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 moon</w:t>
            </w:r>
          </w:p>
          <w:p w:rsidR="00CB1EEC" w:rsidRDefault="00CB1EEC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Equinox</w:t>
            </w:r>
          </w:p>
          <w:p w:rsidR="00CB1EEC" w:rsidRPr="00A73EB8" w:rsidRDefault="00CB1EEC" w:rsidP="00B06B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solstice</w:t>
            </w:r>
          </w:p>
        </w:tc>
        <w:tc>
          <w:tcPr>
            <w:tcW w:w="3420" w:type="dxa"/>
            <w:vAlign w:val="center"/>
          </w:tcPr>
          <w:p w:rsidR="0080537B" w:rsidRPr="006C5511" w:rsidRDefault="006C5511" w:rsidP="006C551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Astronomy Textbook</w:t>
            </w:r>
          </w:p>
          <w:p w:rsidR="006C5511" w:rsidRPr="006C5511" w:rsidRDefault="006C5511" w:rsidP="006C551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6C5511" w:rsidRPr="006C5511" w:rsidRDefault="006C5511" w:rsidP="006C551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6C5511" w:rsidRPr="00F21531" w:rsidRDefault="00B06B7A" w:rsidP="006C551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Scale model of Solar system</w:t>
            </w:r>
          </w:p>
          <w:p w:rsidR="00F21531" w:rsidRPr="00F21531" w:rsidRDefault="00631AEB" w:rsidP="006C551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Astronomy websites</w:t>
            </w:r>
          </w:p>
          <w:p w:rsidR="00F21531" w:rsidRPr="00A55BAF" w:rsidRDefault="00F21531" w:rsidP="006C551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NASA website</w:t>
            </w:r>
          </w:p>
          <w:p w:rsidR="00A55BAF" w:rsidRPr="006C5511" w:rsidRDefault="00A55BAF" w:rsidP="006C551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Lab</w:t>
            </w:r>
          </w:p>
        </w:tc>
        <w:tc>
          <w:tcPr>
            <w:tcW w:w="2880" w:type="dxa"/>
            <w:vAlign w:val="center"/>
          </w:tcPr>
          <w:p w:rsidR="0080537B" w:rsidRDefault="000C249B" w:rsidP="00A5565A">
            <w:pPr>
              <w:spacing w:after="120"/>
              <w:jc w:val="center"/>
            </w:pPr>
            <w:r>
              <w:t>Quiz</w:t>
            </w:r>
          </w:p>
          <w:p w:rsidR="000C249B" w:rsidRDefault="000C249B" w:rsidP="00A5565A">
            <w:pPr>
              <w:spacing w:after="120"/>
              <w:jc w:val="center"/>
            </w:pPr>
            <w:r>
              <w:t>Unit Test</w:t>
            </w:r>
          </w:p>
          <w:p w:rsidR="00310380" w:rsidRPr="00DB305D" w:rsidRDefault="00310380" w:rsidP="00A5565A">
            <w:pPr>
              <w:spacing w:after="120"/>
              <w:jc w:val="center"/>
              <w:rPr>
                <w:sz w:val="18"/>
              </w:rPr>
            </w:pPr>
          </w:p>
        </w:tc>
      </w:tr>
      <w:tr w:rsidR="00310380" w:rsidTr="00A5565A">
        <w:tc>
          <w:tcPr>
            <w:tcW w:w="2785" w:type="dxa"/>
            <w:vAlign w:val="center"/>
          </w:tcPr>
          <w:p w:rsidR="00310380" w:rsidRDefault="00310380" w:rsidP="00A5565A">
            <w:pPr>
              <w:jc w:val="center"/>
            </w:pPr>
            <w:r>
              <w:t>Exploring Space</w:t>
            </w:r>
          </w:p>
        </w:tc>
        <w:tc>
          <w:tcPr>
            <w:tcW w:w="1890" w:type="dxa"/>
            <w:vAlign w:val="center"/>
          </w:tcPr>
          <w:p w:rsidR="00310380" w:rsidRDefault="00310380" w:rsidP="00A5565A">
            <w:pPr>
              <w:jc w:val="center"/>
            </w:pPr>
            <w:r>
              <w:rPr>
                <w:rFonts w:ascii="TT15Ft00" w:hAnsi="TT15Ft00" w:cs="TT15Ft00"/>
              </w:rPr>
              <w:t>3.3.7.B</w:t>
            </w:r>
            <w:r w:rsidR="00F21531">
              <w:rPr>
                <w:rFonts w:ascii="TT15Ft00" w:hAnsi="TT15Ft00" w:cs="TT15Ft00"/>
              </w:rPr>
              <w:t>2</w:t>
            </w:r>
          </w:p>
        </w:tc>
        <w:tc>
          <w:tcPr>
            <w:tcW w:w="3420" w:type="dxa"/>
            <w:vAlign w:val="center"/>
          </w:tcPr>
          <w:p w:rsidR="00310380" w:rsidRDefault="00F215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International Space Station</w:t>
            </w:r>
          </w:p>
          <w:p w:rsidR="00F21531" w:rsidRDefault="00F215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Space probe</w:t>
            </w:r>
          </w:p>
          <w:p w:rsidR="00F21531" w:rsidRDefault="00F215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Space shuttle</w:t>
            </w:r>
          </w:p>
          <w:p w:rsidR="00F21531" w:rsidRDefault="00F215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Hubble Telescope</w:t>
            </w:r>
          </w:p>
          <w:p w:rsidR="00F21531" w:rsidRDefault="00F2153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satellite</w:t>
            </w:r>
          </w:p>
        </w:tc>
        <w:tc>
          <w:tcPr>
            <w:tcW w:w="3420" w:type="dxa"/>
            <w:vAlign w:val="center"/>
          </w:tcPr>
          <w:p w:rsidR="00310380" w:rsidRDefault="00310380" w:rsidP="006C5511">
            <w:pPr>
              <w:pStyle w:val="ListParagraph"/>
              <w:numPr>
                <w:ilvl w:val="0"/>
                <w:numId w:val="2"/>
              </w:numPr>
            </w:pPr>
            <w:r>
              <w:t>Astronomy Textbook</w:t>
            </w:r>
          </w:p>
          <w:p w:rsidR="00310380" w:rsidRDefault="00310380" w:rsidP="006C5511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Powerpoints</w:t>
            </w:r>
            <w:proofErr w:type="spellEnd"/>
          </w:p>
          <w:p w:rsidR="00310380" w:rsidRDefault="00310380" w:rsidP="006C5511">
            <w:pPr>
              <w:pStyle w:val="ListParagraph"/>
              <w:numPr>
                <w:ilvl w:val="0"/>
                <w:numId w:val="2"/>
              </w:numPr>
            </w:pPr>
            <w:r>
              <w:t>Videos</w:t>
            </w:r>
          </w:p>
          <w:p w:rsidR="00310380" w:rsidRDefault="00F21531" w:rsidP="006C5511">
            <w:pPr>
              <w:pStyle w:val="ListParagraph"/>
              <w:numPr>
                <w:ilvl w:val="0"/>
                <w:numId w:val="2"/>
              </w:numPr>
            </w:pPr>
            <w:r>
              <w:t>NASA website</w:t>
            </w:r>
          </w:p>
          <w:p w:rsidR="001536D2" w:rsidRDefault="001536D2" w:rsidP="00631AEB">
            <w:pPr>
              <w:ind w:left="360"/>
            </w:pPr>
          </w:p>
        </w:tc>
        <w:tc>
          <w:tcPr>
            <w:tcW w:w="2880" w:type="dxa"/>
            <w:vAlign w:val="center"/>
          </w:tcPr>
          <w:p w:rsidR="00310380" w:rsidRDefault="00310380" w:rsidP="00A5565A">
            <w:pPr>
              <w:spacing w:after="120"/>
              <w:jc w:val="center"/>
            </w:pPr>
            <w:r>
              <w:t>Quiz</w:t>
            </w:r>
          </w:p>
          <w:p w:rsidR="003B47CB" w:rsidRDefault="003B47CB" w:rsidP="00A5565A">
            <w:pPr>
              <w:spacing w:after="120"/>
              <w:jc w:val="center"/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T15F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95C05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0C2"/>
    <w:rsid w:val="0004665E"/>
    <w:rsid w:val="000850C2"/>
    <w:rsid w:val="00093167"/>
    <w:rsid w:val="000C249B"/>
    <w:rsid w:val="001536D2"/>
    <w:rsid w:val="001951E8"/>
    <w:rsid w:val="001E1FF2"/>
    <w:rsid w:val="00243906"/>
    <w:rsid w:val="002717B6"/>
    <w:rsid w:val="002F1426"/>
    <w:rsid w:val="002F1966"/>
    <w:rsid w:val="00310380"/>
    <w:rsid w:val="003B47CB"/>
    <w:rsid w:val="00456AA9"/>
    <w:rsid w:val="005E38FC"/>
    <w:rsid w:val="00611B54"/>
    <w:rsid w:val="00631AEB"/>
    <w:rsid w:val="006C5511"/>
    <w:rsid w:val="00754EC7"/>
    <w:rsid w:val="007A147C"/>
    <w:rsid w:val="007F0C34"/>
    <w:rsid w:val="007F1648"/>
    <w:rsid w:val="0080537B"/>
    <w:rsid w:val="008902B0"/>
    <w:rsid w:val="009529B1"/>
    <w:rsid w:val="00990086"/>
    <w:rsid w:val="009A0FC1"/>
    <w:rsid w:val="00A55BAF"/>
    <w:rsid w:val="00A73EB8"/>
    <w:rsid w:val="00AA4E8E"/>
    <w:rsid w:val="00AC2828"/>
    <w:rsid w:val="00B06B7A"/>
    <w:rsid w:val="00B149C5"/>
    <w:rsid w:val="00B477DC"/>
    <w:rsid w:val="00B50857"/>
    <w:rsid w:val="00B963EA"/>
    <w:rsid w:val="00C94F98"/>
    <w:rsid w:val="00CB1EEC"/>
    <w:rsid w:val="00DB305D"/>
    <w:rsid w:val="00DE5063"/>
    <w:rsid w:val="00EF1B39"/>
    <w:rsid w:val="00F0304C"/>
    <w:rsid w:val="00F0536D"/>
    <w:rsid w:val="00F21531"/>
    <w:rsid w:val="00FB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ABFD8"/>
  <w15:docId w15:val="{7D63FC1F-6917-41A2-B54D-D2E1BE5AC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498D3-4DBF-4FAA-B147-CF65EBA83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Brenneman, Regina</cp:lastModifiedBy>
  <cp:revision>5</cp:revision>
  <dcterms:created xsi:type="dcterms:W3CDTF">2017-07-04T18:28:00Z</dcterms:created>
  <dcterms:modified xsi:type="dcterms:W3CDTF">2017-09-22T17:39:00Z</dcterms:modified>
</cp:coreProperties>
</file>