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90CEF">
        <w:rPr>
          <w:u w:val="single"/>
        </w:rPr>
        <w:t>General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90CEF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D59E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D59E9">
              <w:t>Introduction to Science</w:t>
            </w:r>
            <w:r w:rsidR="00490CEF">
              <w:t xml:space="preserve">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929C3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3F3D4B" w:rsidRDefault="002F1426" w:rsidP="00B149C5">
            <w:pPr>
              <w:rPr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</w:p>
          <w:p w:rsidR="00B477DC" w:rsidRDefault="003F3D4B" w:rsidP="00B149C5">
            <w:r>
              <w:rPr>
                <w:b/>
              </w:rPr>
              <w:t xml:space="preserve">Unit EQ: </w:t>
            </w:r>
            <w:r w:rsidR="00490CEF">
              <w:t>How do we investigate and solve problems?</w:t>
            </w:r>
          </w:p>
          <w:p w:rsidR="00B149C5" w:rsidRDefault="003F3D4B" w:rsidP="00B149C5">
            <w:r w:rsidRPr="003F3D4B">
              <w:rPr>
                <w:b/>
              </w:rPr>
              <w:t>Lesson EQs:</w:t>
            </w:r>
            <w:r>
              <w:rPr>
                <w:b/>
              </w:rPr>
              <w:t xml:space="preserve"> </w:t>
            </w:r>
            <w:r>
              <w:t xml:space="preserve">How do we use the scientific method to understand the world around us? </w:t>
            </w:r>
          </w:p>
          <w:p w:rsidR="003F3D4B" w:rsidRDefault="003F3D4B" w:rsidP="00B149C5">
            <w:r>
              <w:t>How do we stay safe in the science lab?</w:t>
            </w:r>
          </w:p>
          <w:p w:rsidR="003F3D4B" w:rsidRPr="003F3D4B" w:rsidRDefault="003F3D4B" w:rsidP="00B149C5">
            <w:r>
              <w:t xml:space="preserve">How do scientists measure things and why is it important to have one standard system of measurement?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90CEF" w:rsidP="00A5565A">
            <w:pPr>
              <w:jc w:val="center"/>
            </w:pPr>
            <w:r>
              <w:t>Scientific Method</w:t>
            </w:r>
          </w:p>
        </w:tc>
        <w:tc>
          <w:tcPr>
            <w:tcW w:w="1890" w:type="dxa"/>
            <w:vAlign w:val="center"/>
          </w:tcPr>
          <w:p w:rsidR="00A73EB8" w:rsidRDefault="00A9667E" w:rsidP="00A5565A">
            <w:pPr>
              <w:jc w:val="center"/>
            </w:pPr>
            <w:r>
              <w:t>Standard 3.4.6.C</w:t>
            </w:r>
          </w:p>
          <w:p w:rsidR="007D59E9" w:rsidRPr="00A73EB8" w:rsidRDefault="00A9667E" w:rsidP="007D59E9">
            <w:pPr>
              <w:jc w:val="center"/>
            </w:pPr>
            <w:r>
              <w:t>Anchor: S.6.A.1.1</w:t>
            </w:r>
          </w:p>
        </w:tc>
        <w:tc>
          <w:tcPr>
            <w:tcW w:w="3420" w:type="dxa"/>
            <w:vAlign w:val="center"/>
          </w:tcPr>
          <w:p w:rsidR="00990086" w:rsidRDefault="007D59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</w:t>
            </w:r>
            <w:r w:rsidR="00490CEF">
              <w:t>ypothesis</w:t>
            </w:r>
          </w:p>
          <w:p w:rsidR="00490CEF" w:rsidRDefault="007D59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  <w:r w:rsidR="00490CEF">
              <w:t>bservation</w:t>
            </w:r>
          </w:p>
          <w:p w:rsidR="007D59E9" w:rsidRDefault="007D59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conclusion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variable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problem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  <w:p w:rsidR="00490CEF" w:rsidRPr="00A73EB8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</w:tc>
        <w:tc>
          <w:tcPr>
            <w:tcW w:w="3420" w:type="dxa"/>
            <w:vAlign w:val="center"/>
          </w:tcPr>
          <w:p w:rsidR="007D59E9" w:rsidRDefault="007D59E9" w:rsidP="00ED056A">
            <w:pPr>
              <w:pStyle w:val="ListParagraph"/>
              <w:numPr>
                <w:ilvl w:val="0"/>
                <w:numId w:val="2"/>
              </w:numPr>
            </w:pPr>
            <w:r>
              <w:t>Lab</w:t>
            </w:r>
            <w:r w:rsidR="00ED056A">
              <w:t xml:space="preserve"> </w:t>
            </w:r>
          </w:p>
          <w:p w:rsidR="003F3D4B" w:rsidRDefault="003F3D4B" w:rsidP="007D59E9">
            <w:pPr>
              <w:pStyle w:val="ListParagraph"/>
              <w:numPr>
                <w:ilvl w:val="0"/>
                <w:numId w:val="2"/>
              </w:numPr>
            </w:pPr>
            <w:r>
              <w:t>Videos</w:t>
            </w:r>
          </w:p>
          <w:p w:rsidR="00ED056A" w:rsidRDefault="00ED056A" w:rsidP="007D59E9">
            <w:pPr>
              <w:pStyle w:val="ListParagraph"/>
              <w:numPr>
                <w:ilvl w:val="0"/>
                <w:numId w:val="2"/>
              </w:numPr>
            </w:pPr>
            <w:r>
              <w:t>Worksheets</w:t>
            </w:r>
          </w:p>
          <w:p w:rsidR="00ED056A" w:rsidRDefault="00ED056A" w:rsidP="007D59E9">
            <w:pPr>
              <w:pStyle w:val="ListParagraph"/>
              <w:numPr>
                <w:ilvl w:val="0"/>
                <w:numId w:val="2"/>
              </w:numPr>
            </w:pPr>
            <w:r>
              <w:t>United Streaming</w:t>
            </w:r>
          </w:p>
          <w:p w:rsidR="00ED056A" w:rsidRDefault="00ED056A" w:rsidP="007D59E9">
            <w:pPr>
              <w:pStyle w:val="ListParagraph"/>
              <w:numPr>
                <w:ilvl w:val="0"/>
                <w:numId w:val="2"/>
              </w:numPr>
            </w:pPr>
            <w:r>
              <w:t>Graphic Organizer</w:t>
            </w:r>
          </w:p>
          <w:p w:rsidR="007D59E9" w:rsidRDefault="00ED056A" w:rsidP="007D59E9">
            <w:pPr>
              <w:pStyle w:val="ListParagraph"/>
              <w:numPr>
                <w:ilvl w:val="0"/>
                <w:numId w:val="2"/>
              </w:numPr>
            </w:pPr>
            <w:r>
              <w:t>Intro Vocab</w:t>
            </w:r>
          </w:p>
          <w:p w:rsidR="00C27751" w:rsidRDefault="00C27751" w:rsidP="007D59E9">
            <w:pPr>
              <w:pStyle w:val="ListParagraph"/>
              <w:numPr>
                <w:ilvl w:val="0"/>
                <w:numId w:val="2"/>
              </w:numPr>
            </w:pPr>
            <w:r>
              <w:t>Quizlet</w:t>
            </w:r>
          </w:p>
          <w:p w:rsidR="007929C3" w:rsidRPr="00C27751" w:rsidRDefault="007929C3" w:rsidP="007D59E9">
            <w:pPr>
              <w:pStyle w:val="ListParagraph"/>
              <w:numPr>
                <w:ilvl w:val="0"/>
                <w:numId w:val="2"/>
              </w:numPr>
            </w:pPr>
            <w:r>
              <w:t>PPT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A73EB8" w:rsidRDefault="003F3D4B" w:rsidP="00A5565A">
            <w:pPr>
              <w:spacing w:after="120"/>
              <w:jc w:val="center"/>
            </w:pPr>
            <w:r>
              <w:t>Lab</w:t>
            </w:r>
          </w:p>
          <w:p w:rsidR="003F0008" w:rsidRPr="00DB305D" w:rsidRDefault="003F0008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90CEF" w:rsidP="00A5565A">
            <w:pPr>
              <w:jc w:val="center"/>
            </w:pPr>
            <w:r>
              <w:t>Lab Safety</w:t>
            </w:r>
          </w:p>
        </w:tc>
        <w:tc>
          <w:tcPr>
            <w:tcW w:w="1890" w:type="dxa"/>
            <w:vAlign w:val="center"/>
          </w:tcPr>
          <w:p w:rsidR="0080537B" w:rsidRDefault="00A9667E" w:rsidP="00A5565A">
            <w:pPr>
              <w:jc w:val="center"/>
            </w:pPr>
            <w:r>
              <w:t>Standard</w:t>
            </w:r>
            <w:r w:rsidR="003F0008">
              <w:t xml:space="preserve"> 3.4.7.</w:t>
            </w:r>
            <w:r>
              <w:t>D</w:t>
            </w:r>
            <w:r w:rsidR="003F0008">
              <w:t>2</w:t>
            </w:r>
            <w:r>
              <w:t xml:space="preserve"> </w:t>
            </w:r>
          </w:p>
          <w:p w:rsidR="003F3D4B" w:rsidRPr="00A73EB8" w:rsidRDefault="003F3D4B" w:rsidP="00A5565A">
            <w:pPr>
              <w:jc w:val="center"/>
            </w:pPr>
            <w:r>
              <w:t>Anchor: S.7.A.2.2</w:t>
            </w:r>
          </w:p>
        </w:tc>
        <w:tc>
          <w:tcPr>
            <w:tcW w:w="3420" w:type="dxa"/>
            <w:vAlign w:val="center"/>
          </w:tcPr>
          <w:p w:rsidR="00990086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hazards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protocols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fire extinguisher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 wash station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combustible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pipette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 dropper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tongs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flammable</w:t>
            </w:r>
          </w:p>
          <w:p w:rsidR="003F3D4B" w:rsidRPr="00A73EB8" w:rsidRDefault="003F3D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waft</w:t>
            </w:r>
          </w:p>
        </w:tc>
        <w:tc>
          <w:tcPr>
            <w:tcW w:w="3420" w:type="dxa"/>
            <w:vAlign w:val="center"/>
          </w:tcPr>
          <w:p w:rsidR="003F3D4B" w:rsidRPr="007929C3" w:rsidRDefault="007929C3" w:rsidP="007929C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Worksheets</w:t>
            </w:r>
          </w:p>
          <w:p w:rsidR="003F3D4B" w:rsidRPr="003F3D4B" w:rsidRDefault="003F3D4B" w:rsidP="003F3D4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Lab Safety Symbols</w:t>
            </w:r>
          </w:p>
          <w:p w:rsidR="003F3D4B" w:rsidRPr="00ED056A" w:rsidRDefault="003F3D4B" w:rsidP="003F3D4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Safety Contract</w:t>
            </w:r>
          </w:p>
          <w:p w:rsidR="00ED056A" w:rsidRPr="00ED056A" w:rsidRDefault="00ED056A" w:rsidP="003F3D4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Intro Vocab</w:t>
            </w:r>
          </w:p>
          <w:p w:rsidR="00ED056A" w:rsidRPr="00ED056A" w:rsidRDefault="00ED056A" w:rsidP="003F3D4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Summarizer</w:t>
            </w:r>
          </w:p>
          <w:p w:rsidR="00ED056A" w:rsidRPr="00C27751" w:rsidRDefault="00ED056A" w:rsidP="003F3D4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proofErr w:type="spellStart"/>
            <w:r>
              <w:t>EdPuzzle</w:t>
            </w:r>
            <w:proofErr w:type="spellEnd"/>
          </w:p>
          <w:p w:rsidR="00C27751" w:rsidRPr="007929C3" w:rsidRDefault="00C27751" w:rsidP="003F3D4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Quizlet</w:t>
            </w:r>
          </w:p>
          <w:p w:rsidR="007929C3" w:rsidRPr="007929C3" w:rsidRDefault="007929C3" w:rsidP="003F3D4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Lab</w:t>
            </w:r>
          </w:p>
          <w:p w:rsidR="007929C3" w:rsidRPr="003F3D4B" w:rsidRDefault="007929C3" w:rsidP="003F3D4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PPT</w:t>
            </w:r>
          </w:p>
        </w:tc>
        <w:tc>
          <w:tcPr>
            <w:tcW w:w="2880" w:type="dxa"/>
            <w:vAlign w:val="center"/>
          </w:tcPr>
          <w:p w:rsidR="0080537B" w:rsidRDefault="003F3D4B" w:rsidP="00A5565A">
            <w:pPr>
              <w:spacing w:after="120"/>
              <w:jc w:val="center"/>
            </w:pPr>
            <w:r>
              <w:t>Quiz</w:t>
            </w:r>
          </w:p>
          <w:p w:rsidR="007929C3" w:rsidRPr="00DB305D" w:rsidRDefault="007929C3" w:rsidP="00A5565A">
            <w:pPr>
              <w:spacing w:after="120"/>
              <w:jc w:val="center"/>
              <w:rPr>
                <w:sz w:val="18"/>
              </w:rPr>
            </w:pPr>
            <w:r>
              <w:t>Lab</w:t>
            </w:r>
          </w:p>
        </w:tc>
      </w:tr>
    </w:tbl>
    <w:p w:rsidR="0080537B" w:rsidRDefault="0080537B" w:rsidP="007A147C">
      <w:pPr>
        <w:spacing w:after="0"/>
        <w:rPr>
          <w:sz w:val="4"/>
        </w:rPr>
      </w:pPr>
    </w:p>
    <w:p w:rsidR="003F3D4B" w:rsidRDefault="003F3D4B" w:rsidP="007A147C">
      <w:pPr>
        <w:spacing w:after="0"/>
        <w:rPr>
          <w:sz w:val="4"/>
        </w:rPr>
      </w:pPr>
    </w:p>
    <w:p w:rsidR="003F3D4B" w:rsidRDefault="003F3D4B" w:rsidP="007A147C">
      <w:pPr>
        <w:spacing w:after="0"/>
        <w:rPr>
          <w:sz w:val="4"/>
        </w:rPr>
      </w:pPr>
    </w:p>
    <w:p w:rsidR="00ED056A" w:rsidRDefault="00ED056A" w:rsidP="007A147C">
      <w:pPr>
        <w:spacing w:after="0"/>
        <w:rPr>
          <w:sz w:val="4"/>
        </w:rPr>
      </w:pPr>
    </w:p>
    <w:p w:rsidR="00ED056A" w:rsidRDefault="00ED056A" w:rsidP="007A147C">
      <w:pPr>
        <w:spacing w:after="0"/>
        <w:rPr>
          <w:sz w:val="4"/>
        </w:rPr>
      </w:pPr>
    </w:p>
    <w:p w:rsidR="003F3D4B" w:rsidRDefault="003F3D4B" w:rsidP="007A147C">
      <w:pPr>
        <w:spacing w:after="0"/>
        <w:rPr>
          <w:sz w:val="4"/>
        </w:rPr>
      </w:pPr>
    </w:p>
    <w:p w:rsidR="003F3D4B" w:rsidRDefault="003F3D4B" w:rsidP="007A147C">
      <w:pPr>
        <w:spacing w:after="0"/>
        <w:rPr>
          <w:sz w:val="4"/>
        </w:rPr>
      </w:pPr>
    </w:p>
    <w:p w:rsidR="003F3D4B" w:rsidRDefault="003F3D4B" w:rsidP="007A147C">
      <w:pPr>
        <w:spacing w:after="0"/>
        <w:rPr>
          <w:sz w:val="4"/>
        </w:rPr>
      </w:pPr>
    </w:p>
    <w:p w:rsidR="003F3D4B" w:rsidRPr="001951E8" w:rsidRDefault="003F3D4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90CEF" w:rsidP="00A5565A">
            <w:pPr>
              <w:jc w:val="center"/>
            </w:pPr>
            <w:r>
              <w:lastRenderedPageBreak/>
              <w:t>Metric System and Measurement</w:t>
            </w:r>
          </w:p>
        </w:tc>
        <w:tc>
          <w:tcPr>
            <w:tcW w:w="1890" w:type="dxa"/>
            <w:vAlign w:val="center"/>
          </w:tcPr>
          <w:p w:rsidR="0080537B" w:rsidRDefault="003F0008" w:rsidP="00A5565A">
            <w:pPr>
              <w:jc w:val="center"/>
            </w:pPr>
            <w:r>
              <w:t>Standard 3.4.6D</w:t>
            </w:r>
            <w:r w:rsidR="00A9667E">
              <w:t xml:space="preserve"> </w:t>
            </w:r>
          </w:p>
          <w:p w:rsidR="003F3D4B" w:rsidRPr="00A73EB8" w:rsidRDefault="003F3D4B" w:rsidP="003F3D4B">
            <w:pPr>
              <w:jc w:val="center"/>
            </w:pPr>
            <w:r>
              <w:t>Anchor: S.6.A.2.2, S. 6.A.2.1</w:t>
            </w:r>
          </w:p>
        </w:tc>
        <w:tc>
          <w:tcPr>
            <w:tcW w:w="3420" w:type="dxa"/>
            <w:vAlign w:val="center"/>
          </w:tcPr>
          <w:p w:rsidR="00990086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metric system (SI)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graduated cylinder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 scale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meter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liter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gram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kilo-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milli-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cent</w:t>
            </w:r>
            <w:r w:rsidR="00DE271F">
              <w:t>i</w:t>
            </w:r>
            <w:proofErr w:type="spellEnd"/>
            <w:r>
              <w:t>-</w:t>
            </w:r>
          </w:p>
          <w:p w:rsidR="00490CEF" w:rsidRDefault="00490CEF" w:rsidP="00A74E7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deca</w:t>
            </w:r>
            <w:proofErr w:type="spellEnd"/>
            <w:r>
              <w:t>-</w:t>
            </w:r>
          </w:p>
          <w:p w:rsidR="00490CEF" w:rsidRDefault="00490C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deci</w:t>
            </w:r>
            <w:proofErr w:type="spellEnd"/>
            <w:r>
              <w:t>-</w:t>
            </w:r>
          </w:p>
          <w:p w:rsidR="00490CEF" w:rsidRDefault="00A74E7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490CEF">
              <w:t>elsius</w:t>
            </w:r>
          </w:p>
          <w:p w:rsidR="00490CEF" w:rsidRDefault="003F3D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490CEF">
              <w:t>ass</w:t>
            </w:r>
          </w:p>
          <w:p w:rsidR="003F3D4B" w:rsidRDefault="003F3D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density</w:t>
            </w:r>
          </w:p>
          <w:p w:rsidR="003F3D4B" w:rsidRPr="00A73EB8" w:rsidRDefault="003F3D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</w:tc>
        <w:tc>
          <w:tcPr>
            <w:tcW w:w="3420" w:type="dxa"/>
            <w:vAlign w:val="center"/>
          </w:tcPr>
          <w:p w:rsidR="0080537B" w:rsidRPr="00A74E79" w:rsidRDefault="00A74E79" w:rsidP="00A74E7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Demonstration of tools</w:t>
            </w:r>
          </w:p>
          <w:p w:rsidR="00A74E79" w:rsidRPr="003F0008" w:rsidRDefault="00A74E79" w:rsidP="00A74E7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worksheets</w:t>
            </w:r>
          </w:p>
          <w:p w:rsidR="003F0008" w:rsidRPr="00ED056A" w:rsidRDefault="003F0008" w:rsidP="003F000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Tools of Measurement</w:t>
            </w:r>
            <w:r w:rsidR="00DE271F">
              <w:t xml:space="preserve"> Demonstrations</w:t>
            </w:r>
          </w:p>
          <w:p w:rsidR="00ED056A" w:rsidRPr="00DE271F" w:rsidRDefault="00ED056A" w:rsidP="003F000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proofErr w:type="spellStart"/>
            <w:r>
              <w:t>EdPuzzle</w:t>
            </w:r>
            <w:proofErr w:type="spellEnd"/>
          </w:p>
          <w:p w:rsidR="00DE271F" w:rsidRPr="00DE271F" w:rsidRDefault="00DE271F" w:rsidP="003F000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United Streaming</w:t>
            </w:r>
          </w:p>
          <w:p w:rsidR="00DE271F" w:rsidRPr="00DE271F" w:rsidRDefault="00DE271F" w:rsidP="003F000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Lab</w:t>
            </w:r>
          </w:p>
          <w:p w:rsidR="00DE271F" w:rsidRPr="00C27751" w:rsidRDefault="00DE271F" w:rsidP="003F000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PPT</w:t>
            </w:r>
          </w:p>
          <w:p w:rsidR="00C27751" w:rsidRPr="003F0008" w:rsidRDefault="00C27751" w:rsidP="003F000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Quizlet</w:t>
            </w:r>
          </w:p>
        </w:tc>
        <w:tc>
          <w:tcPr>
            <w:tcW w:w="2880" w:type="dxa"/>
            <w:vAlign w:val="center"/>
          </w:tcPr>
          <w:p w:rsidR="0080537B" w:rsidRDefault="00A74E79" w:rsidP="00A5565A">
            <w:pPr>
              <w:spacing w:after="120"/>
              <w:jc w:val="center"/>
            </w:pPr>
            <w:r>
              <w:t>Measurement Stations</w:t>
            </w:r>
          </w:p>
          <w:p w:rsidR="003F0008" w:rsidRDefault="003F0008" w:rsidP="00A5565A">
            <w:pPr>
              <w:spacing w:after="120"/>
              <w:jc w:val="center"/>
            </w:pPr>
            <w:r>
              <w:t>Or Quiz</w:t>
            </w:r>
          </w:p>
          <w:p w:rsidR="003F0008" w:rsidRDefault="003F0008" w:rsidP="003F0008">
            <w:pPr>
              <w:spacing w:after="120"/>
              <w:rPr>
                <w:sz w:val="18"/>
              </w:rPr>
            </w:pPr>
          </w:p>
          <w:p w:rsidR="00AC2CED" w:rsidRPr="00DB305D" w:rsidRDefault="00AC2CED" w:rsidP="003F0008">
            <w:pPr>
              <w:spacing w:after="120"/>
              <w:rPr>
                <w:sz w:val="18"/>
              </w:rPr>
            </w:pPr>
            <w:r>
              <w:rPr>
                <w:sz w:val="18"/>
              </w:rPr>
              <w:t>Possible Test on all three combined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3A82E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92FC6"/>
    <w:rsid w:val="003F0008"/>
    <w:rsid w:val="003F3D4B"/>
    <w:rsid w:val="00490CEF"/>
    <w:rsid w:val="005E38FC"/>
    <w:rsid w:val="00611B54"/>
    <w:rsid w:val="007929C3"/>
    <w:rsid w:val="007A147C"/>
    <w:rsid w:val="007D59E9"/>
    <w:rsid w:val="007F0C34"/>
    <w:rsid w:val="0080537B"/>
    <w:rsid w:val="008902B0"/>
    <w:rsid w:val="00990086"/>
    <w:rsid w:val="009A0FC1"/>
    <w:rsid w:val="00A73EB8"/>
    <w:rsid w:val="00A74E79"/>
    <w:rsid w:val="00A9667E"/>
    <w:rsid w:val="00AC2828"/>
    <w:rsid w:val="00AC2CED"/>
    <w:rsid w:val="00B149C5"/>
    <w:rsid w:val="00B477DC"/>
    <w:rsid w:val="00B963EA"/>
    <w:rsid w:val="00C27751"/>
    <w:rsid w:val="00C94F98"/>
    <w:rsid w:val="00DB305D"/>
    <w:rsid w:val="00DE271F"/>
    <w:rsid w:val="00DE5063"/>
    <w:rsid w:val="00ED056A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82E26"/>
  <w15:docId w15:val="{A325DC01-0D1D-4ED5-8C17-6D907FA03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D5A24-F8C1-4911-81B5-60A347486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Brenneman, Regina</cp:lastModifiedBy>
  <cp:revision>3</cp:revision>
  <dcterms:created xsi:type="dcterms:W3CDTF">2017-08-02T19:47:00Z</dcterms:created>
  <dcterms:modified xsi:type="dcterms:W3CDTF">2017-09-22T17:05:00Z</dcterms:modified>
</cp:coreProperties>
</file>