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63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878D0">
        <w:rPr>
          <w:u w:val="single"/>
        </w:rPr>
        <w:t>Pre-Algebra</w:t>
      </w:r>
      <w:r w:rsidR="009B63C0">
        <w:rPr>
          <w:u w:val="single"/>
        </w:rPr>
        <w:t xml:space="preserve"> 7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B63C0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B63C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B63C0">
              <w:t>The Number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842DF">
              <w:t>28- 35</w:t>
            </w:r>
            <w:r w:rsidR="00E02F4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3C3BA6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B63C0">
              <w:t>How and when do you apply properties of operations to add, subtract, multiply and divide rational numbers?</w:t>
            </w:r>
          </w:p>
          <w:p w:rsidR="00B149C5" w:rsidRDefault="00F705E2" w:rsidP="00B149C5">
            <w:r>
              <w:t>LEQ:  How do you represent quantities in real-world contexts using positive and negative numbers?</w:t>
            </w:r>
          </w:p>
          <w:p w:rsidR="00F705E2" w:rsidRDefault="00F705E2" w:rsidP="00B149C5">
            <w:r>
              <w:t>LEQ:  How do you determine the Absolute Value of an integer and apply this to real world contexts?</w:t>
            </w:r>
          </w:p>
          <w:p w:rsidR="00F705E2" w:rsidRDefault="00F705E2" w:rsidP="00B149C5">
            <w:r>
              <w:t>LEQ:  How do you add and subtract integers and other rational values?</w:t>
            </w:r>
          </w:p>
          <w:p w:rsidR="00F705E2" w:rsidRDefault="00F705E2" w:rsidP="00B149C5">
            <w:r>
              <w:t>LEQ:  How do you multiply and divide integers?</w:t>
            </w:r>
          </w:p>
          <w:p w:rsidR="00F705E2" w:rsidRDefault="00F705E2" w:rsidP="00B149C5">
            <w:r>
              <w:t>LEQ:  How do you add fractions?</w:t>
            </w:r>
          </w:p>
          <w:p w:rsidR="00F705E2" w:rsidRDefault="00F705E2" w:rsidP="00B149C5">
            <w:r>
              <w:t>LEQ:  How do you add mixed numbers?</w:t>
            </w:r>
          </w:p>
          <w:p w:rsidR="00F705E2" w:rsidRDefault="00F705E2" w:rsidP="00B149C5">
            <w:r>
              <w:t>LEQ:  How do you subtract fractions?</w:t>
            </w:r>
          </w:p>
          <w:p w:rsidR="00F705E2" w:rsidRDefault="00F705E2" w:rsidP="00B149C5">
            <w:r>
              <w:t>LEQ:  How do you subtract mixed numbers?</w:t>
            </w:r>
          </w:p>
          <w:p w:rsidR="00F705E2" w:rsidRDefault="00F705E2" w:rsidP="00B149C5">
            <w:r>
              <w:t>LEQ:  How do you multiply fractions?</w:t>
            </w:r>
          </w:p>
          <w:p w:rsidR="00F705E2" w:rsidRDefault="00F705E2" w:rsidP="00B149C5">
            <w:r>
              <w:t>LEQ:  How do you multiply mixed numbers?</w:t>
            </w:r>
          </w:p>
          <w:p w:rsidR="00F705E2" w:rsidRDefault="00F705E2" w:rsidP="00B149C5">
            <w:r>
              <w:t>LEQ:  How do you divide fractions?</w:t>
            </w:r>
          </w:p>
          <w:p w:rsidR="00F705E2" w:rsidRDefault="00F705E2" w:rsidP="00B149C5">
            <w:r>
              <w:t>LEQ:  How do you divide mixed numbers?</w:t>
            </w:r>
          </w:p>
          <w:p w:rsidR="00F705E2" w:rsidRDefault="00F705E2" w:rsidP="00B149C5">
            <w:r>
              <w:t>LEQ:  How do you determine if a rational number will terminate or repeat when converted to its decimal value</w:t>
            </w:r>
            <w:r w:rsidR="00772290">
              <w:t>?</w:t>
            </w:r>
          </w:p>
          <w:p w:rsidR="00F705E2" w:rsidRDefault="00772290" w:rsidP="00B149C5">
            <w:r>
              <w:t xml:space="preserve">LEQ:  How do you convert between fractions, decimals and </w:t>
            </w:r>
            <w:proofErr w:type="spellStart"/>
            <w:r>
              <w:t>percents</w:t>
            </w:r>
            <w:proofErr w:type="spellEnd"/>
            <w:r>
              <w:t>?</w:t>
            </w:r>
          </w:p>
          <w:p w:rsidR="00772290" w:rsidRDefault="00772290" w:rsidP="00B149C5">
            <w:r>
              <w:t>LEQ:  How do you add and subtract numbers with decimals?</w:t>
            </w:r>
          </w:p>
          <w:p w:rsidR="00772290" w:rsidRDefault="00772290" w:rsidP="00B149C5">
            <w:r>
              <w:t>LEQ:  How do you multiply numbers with decimals?</w:t>
            </w:r>
          </w:p>
          <w:p w:rsidR="00772290" w:rsidRDefault="00772290" w:rsidP="00B149C5">
            <w:r>
              <w:t>LEQ:  How do you divide numbers with decimals?</w:t>
            </w:r>
          </w:p>
          <w:p w:rsidR="00772290" w:rsidRDefault="00772290" w:rsidP="00B149C5">
            <w:r>
              <w:t>LEQ:  How do you use a number line to help you order and compare rational numbers?</w:t>
            </w:r>
          </w:p>
          <w:p w:rsidR="00772290" w:rsidRDefault="00772290" w:rsidP="00B149C5">
            <w:r>
              <w:t>LEQ:  What are the different operational properties?  How do you use the differing properties?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3C3BA6" w:rsidRDefault="009B63C0" w:rsidP="003C3BA6">
            <w:r>
              <w:t>Apply Properties of Operations to Add and Subtract Rational Numbers, Including Real-World Contexts</w:t>
            </w:r>
          </w:p>
          <w:p w:rsidR="003C3BA6" w:rsidRDefault="003C3BA6" w:rsidP="003C3BA6">
            <w:pPr>
              <w:pStyle w:val="ListParagraph"/>
              <w:numPr>
                <w:ilvl w:val="0"/>
                <w:numId w:val="3"/>
              </w:numPr>
            </w:pPr>
            <w:r>
              <w:t xml:space="preserve"> Integer Rules</w:t>
            </w:r>
            <w:r w:rsidR="003650DE">
              <w:t xml:space="preserve"> (+, -)</w:t>
            </w:r>
          </w:p>
          <w:p w:rsidR="003C3BA6" w:rsidRDefault="003650DE" w:rsidP="003C3BA6">
            <w:pPr>
              <w:pStyle w:val="ListParagraph"/>
              <w:numPr>
                <w:ilvl w:val="0"/>
                <w:numId w:val="3"/>
              </w:numPr>
            </w:pPr>
            <w:r>
              <w:t>Application of Integer Rules upon  Fraction /Mixed Numeral (+, -)</w:t>
            </w:r>
          </w:p>
          <w:p w:rsidR="003C3BA6" w:rsidRPr="00DE5063" w:rsidRDefault="003650DE" w:rsidP="003C3BA6">
            <w:pPr>
              <w:pStyle w:val="ListParagraph"/>
              <w:numPr>
                <w:ilvl w:val="0"/>
                <w:numId w:val="3"/>
              </w:numPr>
            </w:pPr>
            <w:r>
              <w:t xml:space="preserve">Application of </w:t>
            </w:r>
            <w:r>
              <w:lastRenderedPageBreak/>
              <w:t xml:space="preserve">Integer Rules upon </w:t>
            </w:r>
            <w:r w:rsidR="003C3BA6">
              <w:t>Decimal</w:t>
            </w:r>
            <w:r>
              <w:t xml:space="preserve"> (+,-)</w:t>
            </w:r>
          </w:p>
        </w:tc>
        <w:tc>
          <w:tcPr>
            <w:tcW w:w="1890" w:type="dxa"/>
            <w:vAlign w:val="center"/>
          </w:tcPr>
          <w:p w:rsidR="00A73EB8" w:rsidRPr="00A73EB8" w:rsidRDefault="009B63C0" w:rsidP="00272D63">
            <w:pPr>
              <w:jc w:val="center"/>
            </w:pPr>
            <w:r>
              <w:lastRenderedPageBreak/>
              <w:t>M07-A-N.1.1.1</w:t>
            </w:r>
          </w:p>
        </w:tc>
        <w:tc>
          <w:tcPr>
            <w:tcW w:w="3420" w:type="dxa"/>
            <w:vAlign w:val="center"/>
          </w:tcPr>
          <w:p w:rsidR="00990086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integers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opposites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additive inverse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line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numbers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 Property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Commutative Property of Addition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Associative Property of Addition</w:t>
            </w:r>
          </w:p>
          <w:p w:rsidR="009B63C0" w:rsidRPr="00A73EB8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Identity Property of Addition</w:t>
            </w:r>
          </w:p>
        </w:tc>
        <w:tc>
          <w:tcPr>
            <w:tcW w:w="3420" w:type="dxa"/>
            <w:vAlign w:val="center"/>
          </w:tcPr>
          <w:p w:rsidR="00A73EB8" w:rsidRDefault="00272D63" w:rsidP="00272D63">
            <w:pPr>
              <w:jc w:val="center"/>
            </w:pPr>
            <w:r>
              <w:lastRenderedPageBreak/>
              <w:t>Counters</w:t>
            </w:r>
          </w:p>
          <w:p w:rsidR="00272D63" w:rsidRDefault="00272D63" w:rsidP="00272D63">
            <w:pPr>
              <w:jc w:val="center"/>
            </w:pPr>
            <w:r>
              <w:t>Number Line strips</w:t>
            </w:r>
          </w:p>
          <w:p w:rsidR="00272D63" w:rsidRDefault="00272D63" w:rsidP="00272D63">
            <w:pPr>
              <w:jc w:val="center"/>
            </w:pPr>
            <w:r>
              <w:t>Study Island</w:t>
            </w:r>
          </w:p>
          <w:p w:rsidR="00272D63" w:rsidRDefault="00272D63" w:rsidP="00272D63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272D63" w:rsidRDefault="00272D63" w:rsidP="00272D63">
            <w:pPr>
              <w:jc w:val="center"/>
            </w:pPr>
            <w:r>
              <w:t>Textbook</w:t>
            </w:r>
          </w:p>
          <w:p w:rsidR="00272D63" w:rsidRDefault="00272D63" w:rsidP="00272D63">
            <w:pPr>
              <w:jc w:val="center"/>
            </w:pPr>
            <w:r>
              <w:t>Worksheets</w:t>
            </w:r>
          </w:p>
          <w:p w:rsidR="00272D63" w:rsidRDefault="00272D63" w:rsidP="00272D63">
            <w:pPr>
              <w:jc w:val="center"/>
            </w:pPr>
            <w:r>
              <w:t>Integer Operations Foldable</w:t>
            </w:r>
          </w:p>
          <w:p w:rsidR="00272D63" w:rsidRDefault="00272D63" w:rsidP="00272D63">
            <w:pPr>
              <w:jc w:val="center"/>
            </w:pPr>
          </w:p>
          <w:p w:rsidR="00272D63" w:rsidRDefault="00272D63" w:rsidP="00272D63">
            <w:pPr>
              <w:jc w:val="center"/>
            </w:pPr>
          </w:p>
          <w:p w:rsidR="00272D63" w:rsidRDefault="00272D63" w:rsidP="00272D63">
            <w:pPr>
              <w:jc w:val="center"/>
            </w:pPr>
          </w:p>
          <w:p w:rsidR="00272D63" w:rsidRPr="002F1426" w:rsidRDefault="00272D63" w:rsidP="00272D63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272D63" w:rsidP="00272D63">
            <w:pPr>
              <w:spacing w:after="120"/>
              <w:jc w:val="center"/>
            </w:pPr>
            <w:r>
              <w:t>Ticket out the Door</w:t>
            </w:r>
          </w:p>
          <w:p w:rsidR="00272D63" w:rsidRDefault="00272D63" w:rsidP="00272D63">
            <w:pPr>
              <w:spacing w:after="120"/>
              <w:jc w:val="center"/>
            </w:pPr>
            <w:r>
              <w:t>Quizzes</w:t>
            </w:r>
          </w:p>
          <w:p w:rsidR="00272D63" w:rsidRDefault="004871AF" w:rsidP="00272D63">
            <w:pPr>
              <w:spacing w:after="120"/>
              <w:jc w:val="center"/>
            </w:pPr>
            <w:r>
              <w:t>In-Class Performance/Homework</w:t>
            </w:r>
          </w:p>
          <w:p w:rsidR="00272D63" w:rsidRPr="00DB305D" w:rsidRDefault="004871AF" w:rsidP="00272D63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272D63">
        <w:tc>
          <w:tcPr>
            <w:tcW w:w="2785" w:type="dxa"/>
            <w:vAlign w:val="center"/>
          </w:tcPr>
          <w:p w:rsidR="0080537B" w:rsidRPr="00DE5063" w:rsidRDefault="009B63C0" w:rsidP="00272D63">
            <w:pPr>
              <w:jc w:val="center"/>
            </w:pPr>
            <w:r>
              <w:t>Represent Addition and Subtraction on a Horizontal or Vertical Number Line</w:t>
            </w:r>
          </w:p>
        </w:tc>
        <w:tc>
          <w:tcPr>
            <w:tcW w:w="1890" w:type="dxa"/>
            <w:vAlign w:val="center"/>
          </w:tcPr>
          <w:p w:rsidR="0080537B" w:rsidRPr="00A73EB8" w:rsidRDefault="009B63C0" w:rsidP="00272D63">
            <w:pPr>
              <w:jc w:val="center"/>
            </w:pPr>
            <w:r>
              <w:t>M07.A-N.1.1.2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5318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272D63" w:rsidP="00272D63">
            <w:pPr>
              <w:jc w:val="center"/>
            </w:pPr>
            <w:r>
              <w:t>Number Line strips</w:t>
            </w:r>
          </w:p>
          <w:p w:rsidR="00272D63" w:rsidRPr="002F1426" w:rsidRDefault="00272D63" w:rsidP="00272D63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80537B" w:rsidRDefault="00272D63" w:rsidP="00272D63">
            <w:pPr>
              <w:spacing w:after="120"/>
              <w:jc w:val="center"/>
            </w:pPr>
            <w:r>
              <w:t>Quizzes</w:t>
            </w:r>
          </w:p>
          <w:p w:rsidR="00272D63" w:rsidRDefault="00272D63" w:rsidP="00272D63">
            <w:pPr>
              <w:spacing w:after="120"/>
              <w:jc w:val="center"/>
            </w:pPr>
            <w:r>
              <w:t>In-Class performance</w:t>
            </w:r>
            <w:r w:rsidR="004871AF">
              <w:t>/Homework</w:t>
            </w:r>
          </w:p>
          <w:p w:rsidR="00272D63" w:rsidRPr="00DB305D" w:rsidRDefault="004871AF" w:rsidP="00272D63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272D63">
        <w:tc>
          <w:tcPr>
            <w:tcW w:w="2785" w:type="dxa"/>
            <w:vAlign w:val="center"/>
          </w:tcPr>
          <w:p w:rsidR="0080537B" w:rsidRDefault="009B63C0" w:rsidP="003C3BA6">
            <w:r>
              <w:t>Apply Properties of Operations to Multiply and Divide Rational Numbers, Including Real-World Context</w:t>
            </w:r>
          </w:p>
          <w:p w:rsidR="003C3BA6" w:rsidRDefault="003C3BA6" w:rsidP="003C3BA6">
            <w:pPr>
              <w:pStyle w:val="ListParagraph"/>
              <w:numPr>
                <w:ilvl w:val="0"/>
                <w:numId w:val="2"/>
              </w:numPr>
            </w:pPr>
            <w:r>
              <w:t>Integer Rules</w:t>
            </w:r>
            <w:r w:rsidR="003650DE">
              <w:t xml:space="preserve"> (x, /)</w:t>
            </w:r>
          </w:p>
          <w:p w:rsidR="003C3BA6" w:rsidRDefault="003650DE" w:rsidP="003C3BA6">
            <w:pPr>
              <w:pStyle w:val="ListParagraph"/>
              <w:numPr>
                <w:ilvl w:val="0"/>
                <w:numId w:val="2"/>
              </w:numPr>
            </w:pPr>
            <w:r>
              <w:t>Application of Integer Rules upon Fr/Mixed Numeral (x, /)</w:t>
            </w:r>
          </w:p>
          <w:p w:rsidR="003C3BA6" w:rsidRPr="00DE5063" w:rsidRDefault="003650DE" w:rsidP="003C3BA6">
            <w:pPr>
              <w:pStyle w:val="ListParagraph"/>
              <w:numPr>
                <w:ilvl w:val="0"/>
                <w:numId w:val="2"/>
              </w:numPr>
            </w:pPr>
            <w:r>
              <w:t xml:space="preserve">Application of Integer Rules upon </w:t>
            </w:r>
            <w:r w:rsidR="003C3BA6">
              <w:t>Decimal</w:t>
            </w:r>
            <w:r>
              <w:t xml:space="preserve"> (x, /)</w:t>
            </w:r>
          </w:p>
        </w:tc>
        <w:tc>
          <w:tcPr>
            <w:tcW w:w="1890" w:type="dxa"/>
            <w:vAlign w:val="center"/>
          </w:tcPr>
          <w:p w:rsidR="0080537B" w:rsidRPr="00A73EB8" w:rsidRDefault="009B63C0" w:rsidP="00272D63">
            <w:pPr>
              <w:jc w:val="center"/>
            </w:pPr>
            <w:r>
              <w:t>M07.A-N.1.1.3</w:t>
            </w:r>
          </w:p>
        </w:tc>
        <w:tc>
          <w:tcPr>
            <w:tcW w:w="3420" w:type="dxa"/>
            <w:vAlign w:val="center"/>
          </w:tcPr>
          <w:p w:rsidR="00990086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Commutative Property of Multiplication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Associative Property of Multiplication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Property of Multiplication</w:t>
            </w:r>
          </w:p>
          <w:p w:rsidR="009B63C0" w:rsidRPr="00A73EB8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Multiplicative Property of Zero</w:t>
            </w:r>
          </w:p>
        </w:tc>
        <w:tc>
          <w:tcPr>
            <w:tcW w:w="3420" w:type="dxa"/>
            <w:vAlign w:val="center"/>
          </w:tcPr>
          <w:p w:rsidR="0080537B" w:rsidRDefault="00272D63" w:rsidP="00272D63">
            <w:pPr>
              <w:jc w:val="center"/>
            </w:pPr>
            <w:r>
              <w:t>Textbook</w:t>
            </w:r>
          </w:p>
          <w:p w:rsidR="00272D63" w:rsidRDefault="00272D63" w:rsidP="00272D63">
            <w:pPr>
              <w:jc w:val="center"/>
            </w:pPr>
            <w:r>
              <w:t>Worksheets</w:t>
            </w:r>
          </w:p>
          <w:p w:rsidR="00272D63" w:rsidRDefault="00272D63" w:rsidP="00272D63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272D63" w:rsidRPr="002F1426" w:rsidRDefault="00272D63" w:rsidP="00272D63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Default="00272D63" w:rsidP="00272D63">
            <w:pPr>
              <w:spacing w:after="120"/>
              <w:jc w:val="center"/>
            </w:pPr>
            <w:r>
              <w:t>In-Class Performance</w:t>
            </w:r>
            <w:r w:rsidR="004871AF">
              <w:t>/Homework</w:t>
            </w:r>
          </w:p>
          <w:p w:rsidR="00272D63" w:rsidRDefault="00272D63" w:rsidP="004871AF">
            <w:pPr>
              <w:spacing w:after="120"/>
              <w:jc w:val="center"/>
            </w:pPr>
            <w:r>
              <w:t>Quizzes</w:t>
            </w:r>
          </w:p>
          <w:p w:rsidR="00E02F4F" w:rsidRDefault="00E02F4F" w:rsidP="00272D63">
            <w:pPr>
              <w:spacing w:after="120"/>
              <w:jc w:val="center"/>
            </w:pPr>
            <w:r>
              <w:t>Ticket out the Door</w:t>
            </w:r>
          </w:p>
          <w:p w:rsidR="004871AF" w:rsidRPr="00DB305D" w:rsidRDefault="004871AF" w:rsidP="00272D63">
            <w:pPr>
              <w:spacing w:after="120"/>
              <w:jc w:val="center"/>
              <w:rPr>
                <w:sz w:val="18"/>
              </w:rPr>
            </w:pPr>
            <w:r>
              <w:t>Common 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272D63">
        <w:tc>
          <w:tcPr>
            <w:tcW w:w="2785" w:type="dxa"/>
            <w:vAlign w:val="center"/>
          </w:tcPr>
          <w:p w:rsidR="002717B6" w:rsidRPr="00DE5063" w:rsidRDefault="009B63C0" w:rsidP="00272D63">
            <w:pPr>
              <w:jc w:val="center"/>
            </w:pPr>
            <w:r>
              <w:t>Demonstrate that the Decimal Form of a Rational Number Terminates or Eventually Repeats</w:t>
            </w:r>
          </w:p>
        </w:tc>
        <w:tc>
          <w:tcPr>
            <w:tcW w:w="1890" w:type="dxa"/>
            <w:vAlign w:val="center"/>
          </w:tcPr>
          <w:p w:rsidR="002717B6" w:rsidRPr="00A73EB8" w:rsidRDefault="009B63C0" w:rsidP="00272D63">
            <w:pPr>
              <w:jc w:val="center"/>
            </w:pPr>
            <w:r>
              <w:t>M07.A-N.1.1.3</w:t>
            </w:r>
          </w:p>
        </w:tc>
        <w:tc>
          <w:tcPr>
            <w:tcW w:w="3420" w:type="dxa"/>
            <w:vAlign w:val="center"/>
          </w:tcPr>
          <w:p w:rsidR="00990086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terminating decimal</w:t>
            </w:r>
          </w:p>
          <w:p w:rsidR="009B63C0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repeating decimal</w:t>
            </w:r>
          </w:p>
          <w:p w:rsidR="009B63C0" w:rsidRPr="00A73EB8" w:rsidRDefault="009B63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repeating bar</w:t>
            </w:r>
          </w:p>
        </w:tc>
        <w:tc>
          <w:tcPr>
            <w:tcW w:w="3420" w:type="dxa"/>
            <w:vAlign w:val="center"/>
          </w:tcPr>
          <w:p w:rsidR="002717B6" w:rsidRDefault="00272D63" w:rsidP="00272D63">
            <w:pPr>
              <w:jc w:val="center"/>
            </w:pPr>
            <w:r>
              <w:t>Textbook</w:t>
            </w:r>
          </w:p>
          <w:p w:rsidR="00272D63" w:rsidRDefault="00272D63" w:rsidP="00272D63">
            <w:pPr>
              <w:jc w:val="center"/>
            </w:pPr>
            <w:r>
              <w:t>Worksheets</w:t>
            </w:r>
          </w:p>
          <w:p w:rsidR="00272D63" w:rsidRDefault="00272D63" w:rsidP="00272D63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272D63" w:rsidRPr="002F1426" w:rsidRDefault="00272D63" w:rsidP="00272D63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2717B6" w:rsidRDefault="00272D63" w:rsidP="00272D63">
            <w:pPr>
              <w:spacing w:after="120"/>
              <w:jc w:val="center"/>
            </w:pPr>
            <w:r>
              <w:t>In-Class Performance</w:t>
            </w:r>
            <w:r w:rsidR="004871AF">
              <w:t>/Homework</w:t>
            </w:r>
          </w:p>
          <w:p w:rsidR="00272D63" w:rsidRDefault="00272D63" w:rsidP="00272D63">
            <w:pPr>
              <w:spacing w:after="120"/>
              <w:jc w:val="center"/>
            </w:pPr>
            <w:r>
              <w:t>Quizzes</w:t>
            </w:r>
          </w:p>
          <w:p w:rsidR="00E02F4F" w:rsidRDefault="00E02F4F" w:rsidP="00272D63">
            <w:pPr>
              <w:spacing w:after="120"/>
              <w:jc w:val="center"/>
            </w:pPr>
            <w:r>
              <w:t>Ticket out the Door</w:t>
            </w:r>
          </w:p>
          <w:p w:rsidR="00272D63" w:rsidRPr="00DB305D" w:rsidRDefault="004871AF" w:rsidP="00272D63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B63C0" w:rsidTr="00272D63">
        <w:tc>
          <w:tcPr>
            <w:tcW w:w="2785" w:type="dxa"/>
            <w:vAlign w:val="center"/>
          </w:tcPr>
          <w:p w:rsidR="009B63C0" w:rsidRDefault="009B63C0" w:rsidP="00272D63">
            <w:pPr>
              <w:jc w:val="center"/>
            </w:pPr>
            <w:r>
              <w:t xml:space="preserve">Compare and Order </w:t>
            </w:r>
          </w:p>
          <w:p w:rsidR="009B63C0" w:rsidRPr="00DE5063" w:rsidRDefault="009B63C0" w:rsidP="00272D63">
            <w:pPr>
              <w:jc w:val="center"/>
            </w:pPr>
            <w:r>
              <w:t>Rational Numbers</w:t>
            </w:r>
          </w:p>
        </w:tc>
        <w:tc>
          <w:tcPr>
            <w:tcW w:w="1890" w:type="dxa"/>
            <w:vAlign w:val="center"/>
          </w:tcPr>
          <w:p w:rsidR="009B63C0" w:rsidRPr="00A73EB8" w:rsidRDefault="009B63C0" w:rsidP="00272D63">
            <w:pPr>
              <w:jc w:val="center"/>
            </w:pPr>
            <w:r>
              <w:t>M07.A-N.1.1.2, M07.B-E.2.1.1, M07.B-E.2.3.1</w:t>
            </w:r>
          </w:p>
        </w:tc>
        <w:tc>
          <w:tcPr>
            <w:tcW w:w="3420" w:type="dxa"/>
            <w:vAlign w:val="center"/>
          </w:tcPr>
          <w:p w:rsidR="009B63C0" w:rsidRPr="00A73EB8" w:rsidRDefault="009B63C0" w:rsidP="00272D6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line</w:t>
            </w:r>
          </w:p>
        </w:tc>
        <w:tc>
          <w:tcPr>
            <w:tcW w:w="3420" w:type="dxa"/>
            <w:vAlign w:val="center"/>
          </w:tcPr>
          <w:p w:rsidR="009B63C0" w:rsidRDefault="00E02F4F" w:rsidP="00272D63">
            <w:pPr>
              <w:jc w:val="center"/>
            </w:pPr>
            <w:r>
              <w:t>Textbook</w:t>
            </w:r>
          </w:p>
          <w:p w:rsidR="00E02F4F" w:rsidRDefault="00E02F4F" w:rsidP="00272D63">
            <w:pPr>
              <w:jc w:val="center"/>
            </w:pPr>
            <w:r>
              <w:t>Worksheets</w:t>
            </w:r>
          </w:p>
          <w:p w:rsidR="00E02F4F" w:rsidRDefault="00E02F4F" w:rsidP="00272D63">
            <w:pPr>
              <w:jc w:val="center"/>
            </w:pPr>
            <w:proofErr w:type="spellStart"/>
            <w:r>
              <w:t>MobyMax</w:t>
            </w:r>
            <w:proofErr w:type="spellEnd"/>
          </w:p>
          <w:p w:rsidR="00E02F4F" w:rsidRPr="002F1426" w:rsidRDefault="00E02F4F" w:rsidP="00272D63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9B63C0" w:rsidRDefault="00E02F4F" w:rsidP="00272D63">
            <w:pPr>
              <w:spacing w:after="120"/>
              <w:jc w:val="center"/>
            </w:pPr>
            <w:r>
              <w:t>In Class Performance</w:t>
            </w:r>
          </w:p>
          <w:p w:rsidR="00E02F4F" w:rsidRDefault="00E02F4F" w:rsidP="00272D63">
            <w:pPr>
              <w:spacing w:after="120"/>
              <w:jc w:val="center"/>
            </w:pPr>
            <w:r>
              <w:t>Quizzes</w:t>
            </w:r>
          </w:p>
          <w:p w:rsidR="00E02F4F" w:rsidRDefault="00E02F4F" w:rsidP="00272D63">
            <w:pPr>
              <w:spacing w:after="120"/>
              <w:jc w:val="center"/>
            </w:pPr>
            <w:r>
              <w:t>Ticket out the Door</w:t>
            </w:r>
          </w:p>
          <w:p w:rsidR="00E02F4F" w:rsidRPr="00DB305D" w:rsidRDefault="004871AF" w:rsidP="00272D63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9B63C0" w:rsidRDefault="009B63C0" w:rsidP="00990086">
      <w:pPr>
        <w:spacing w:after="0"/>
        <w:rPr>
          <w:sz w:val="4"/>
          <w:szCs w:val="4"/>
        </w:rPr>
      </w:pPr>
    </w:p>
    <w:p w:rsidR="009B63C0" w:rsidRDefault="009B63C0" w:rsidP="00990086">
      <w:pPr>
        <w:spacing w:after="0"/>
        <w:rPr>
          <w:sz w:val="4"/>
          <w:szCs w:val="4"/>
        </w:rPr>
      </w:pPr>
    </w:p>
    <w:p w:rsidR="003650DE" w:rsidRDefault="003650DE" w:rsidP="00990086">
      <w:pPr>
        <w:spacing w:after="0"/>
        <w:rPr>
          <w:sz w:val="4"/>
          <w:szCs w:val="4"/>
        </w:rPr>
      </w:pPr>
    </w:p>
    <w:p w:rsidR="003650DE" w:rsidRDefault="003650DE" w:rsidP="00990086">
      <w:pPr>
        <w:spacing w:after="0"/>
        <w:rPr>
          <w:sz w:val="4"/>
          <w:szCs w:val="4"/>
        </w:rPr>
      </w:pPr>
    </w:p>
    <w:p w:rsidR="003650DE" w:rsidRDefault="003650DE" w:rsidP="00990086">
      <w:pPr>
        <w:spacing w:after="0"/>
        <w:rPr>
          <w:sz w:val="4"/>
          <w:szCs w:val="4"/>
        </w:rPr>
      </w:pPr>
    </w:p>
    <w:p w:rsidR="003650DE" w:rsidRDefault="003650DE" w:rsidP="00990086">
      <w:pPr>
        <w:spacing w:after="0"/>
        <w:rPr>
          <w:sz w:val="4"/>
          <w:szCs w:val="4"/>
        </w:rPr>
      </w:pPr>
    </w:p>
    <w:p w:rsidR="003650DE" w:rsidRDefault="003650DE" w:rsidP="003650DE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Math Practice Standards:</w:t>
      </w:r>
    </w:p>
    <w:p w:rsidR="003650DE" w:rsidRDefault="003650DE" w:rsidP="003650DE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1- Make sense of problems and persevere in solving them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5- Use appropriate tools strategically</w:t>
      </w:r>
    </w:p>
    <w:p w:rsidR="003650DE" w:rsidRDefault="003650DE" w:rsidP="003650DE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2- Reason abstractly and quantitatively                        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6- Attend to precision</w:t>
      </w:r>
    </w:p>
    <w:p w:rsidR="003650DE" w:rsidRDefault="003650DE" w:rsidP="003650DE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3- Construct viable arguments and critique the reasoning of others      </w:t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7- Look for and make use of structure</w:t>
      </w:r>
    </w:p>
    <w:p w:rsidR="003650DE" w:rsidRPr="003650DE" w:rsidRDefault="003650DE" w:rsidP="00753189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4- Model with mathematics                              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8- Look for and express regularity in repeated reasoning</w:t>
      </w:r>
      <w:bookmarkStart w:id="0" w:name="_GoBack"/>
      <w:bookmarkEnd w:id="0"/>
    </w:p>
    <w:sectPr w:rsidR="003650DE" w:rsidRPr="003650D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11EEC"/>
    <w:multiLevelType w:val="hybridMultilevel"/>
    <w:tmpl w:val="811203EE"/>
    <w:lvl w:ilvl="0" w:tplc="804685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059EE"/>
    <w:rsid w:val="000850C2"/>
    <w:rsid w:val="001951E8"/>
    <w:rsid w:val="001E1FF2"/>
    <w:rsid w:val="00243906"/>
    <w:rsid w:val="002717B6"/>
    <w:rsid w:val="00272D63"/>
    <w:rsid w:val="002F1426"/>
    <w:rsid w:val="002F1966"/>
    <w:rsid w:val="003650DE"/>
    <w:rsid w:val="0036712C"/>
    <w:rsid w:val="0039683F"/>
    <w:rsid w:val="003C3BA6"/>
    <w:rsid w:val="004871AF"/>
    <w:rsid w:val="005E38FC"/>
    <w:rsid w:val="005F4ECD"/>
    <w:rsid w:val="00611B54"/>
    <w:rsid w:val="00753189"/>
    <w:rsid w:val="00772290"/>
    <w:rsid w:val="007A147C"/>
    <w:rsid w:val="007F0C34"/>
    <w:rsid w:val="0080537B"/>
    <w:rsid w:val="00823E08"/>
    <w:rsid w:val="008902B0"/>
    <w:rsid w:val="00990086"/>
    <w:rsid w:val="009A0FC1"/>
    <w:rsid w:val="009B63C0"/>
    <w:rsid w:val="00A73EB8"/>
    <w:rsid w:val="00AC2828"/>
    <w:rsid w:val="00B149C5"/>
    <w:rsid w:val="00B477DC"/>
    <w:rsid w:val="00B963EA"/>
    <w:rsid w:val="00C94F98"/>
    <w:rsid w:val="00D64A00"/>
    <w:rsid w:val="00DB305D"/>
    <w:rsid w:val="00DE5063"/>
    <w:rsid w:val="00E02F4F"/>
    <w:rsid w:val="00E842DF"/>
    <w:rsid w:val="00EF1B39"/>
    <w:rsid w:val="00F15FA4"/>
    <w:rsid w:val="00F705E2"/>
    <w:rsid w:val="00F800BE"/>
    <w:rsid w:val="00F8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6952"/>
  <w15:docId w15:val="{3C5A34CD-A403-4B3F-9DE6-5FD84259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6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F4E4-D920-43AE-84C9-E60FE213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135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10</cp:revision>
  <dcterms:created xsi:type="dcterms:W3CDTF">2017-02-02T20:16:00Z</dcterms:created>
  <dcterms:modified xsi:type="dcterms:W3CDTF">2017-09-22T17:13:00Z</dcterms:modified>
</cp:coreProperties>
</file>