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F4189">
        <w:rPr>
          <w:u w:val="single"/>
        </w:rPr>
        <w:t>Math 6</w:t>
      </w:r>
      <w:r w:rsidR="00E654C5">
        <w:t xml:space="preserve"> (advanced)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F4189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20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2078">
              <w:t>Computation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3F6F">
              <w:t>Approximately 20 days</w:t>
            </w:r>
            <w:bookmarkStart w:id="0" w:name="_GoBack"/>
            <w:bookmarkEnd w:id="0"/>
            <w:r w:rsidR="00E33B1B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F4189" w:rsidRPr="006F4189">
              <w:t xml:space="preserve"> How do I apply mathematical rules of whole number, decimal, and fraction computations to solve real-world problems?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2F1426" w:rsidTr="00C74C88">
        <w:tc>
          <w:tcPr>
            <w:tcW w:w="179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53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43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76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A73EB8" w:rsidTr="00C74C88">
        <w:tc>
          <w:tcPr>
            <w:tcW w:w="1795" w:type="dxa"/>
            <w:vAlign w:val="center"/>
          </w:tcPr>
          <w:p w:rsidR="00A73EB8" w:rsidRPr="00DE5063" w:rsidRDefault="006F4189" w:rsidP="00A5565A">
            <w:pPr>
              <w:jc w:val="center"/>
            </w:pPr>
            <w:r>
              <w:t>Computing Multi-Digit Whole Numbers</w:t>
            </w:r>
            <w:r w:rsidR="003A2511">
              <w:t xml:space="preserve"> (with positive and negative numbers)</w:t>
            </w:r>
          </w:p>
        </w:tc>
        <w:tc>
          <w:tcPr>
            <w:tcW w:w="1530" w:type="dxa"/>
            <w:vAlign w:val="center"/>
          </w:tcPr>
          <w:p w:rsidR="00A73EB8" w:rsidRDefault="006F4189" w:rsidP="00A5565A">
            <w:pPr>
              <w:jc w:val="center"/>
            </w:pPr>
            <w:r>
              <w:t>M06.A-N.2.1.1</w:t>
            </w:r>
          </w:p>
          <w:p w:rsidR="00AD6982" w:rsidRDefault="00AD6982" w:rsidP="00A5565A">
            <w:pPr>
              <w:jc w:val="center"/>
            </w:pPr>
            <w:r>
              <w:t>___________</w:t>
            </w:r>
            <w:r>
              <w:br/>
            </w:r>
          </w:p>
          <w:p w:rsidR="00AD6982" w:rsidRPr="00A73EB8" w:rsidRDefault="00AD6982" w:rsidP="00A5565A">
            <w:pPr>
              <w:jc w:val="center"/>
            </w:pPr>
            <w:r>
              <w:t>M07.A-N.1.1.1</w:t>
            </w:r>
            <w:r w:rsidR="00E92EA8">
              <w:br/>
              <w:t>M07.A-N.1.1.3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difference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quotient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divisor</w:t>
            </w:r>
          </w:p>
          <w:p w:rsidR="006F4189" w:rsidRPr="00A73EB8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dividend</w:t>
            </w:r>
          </w:p>
        </w:tc>
        <w:tc>
          <w:tcPr>
            <w:tcW w:w="5760" w:type="dxa"/>
            <w:vAlign w:val="center"/>
          </w:tcPr>
          <w:p w:rsidR="001A7651" w:rsidRPr="001A7651" w:rsidRDefault="001A7651" w:rsidP="0046439F">
            <w:pPr>
              <w:rPr>
                <w:b/>
              </w:rPr>
            </w:pPr>
            <w:r w:rsidRPr="001A7651">
              <w:rPr>
                <w:b/>
              </w:rPr>
              <w:t xml:space="preserve">Learning Activities: </w:t>
            </w:r>
          </w:p>
          <w:p w:rsidR="0046439F" w:rsidRDefault="0046439F" w:rsidP="0046439F">
            <w:r>
              <w:t xml:space="preserve">Addition and Subtraction </w:t>
            </w:r>
          </w:p>
          <w:p w:rsidR="0046439F" w:rsidRPr="0046439F" w:rsidRDefault="0046439F" w:rsidP="0046439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Up to 5 digits</w:t>
            </w:r>
          </w:p>
          <w:p w:rsidR="0046439F" w:rsidRPr="0046439F" w:rsidRDefault="0046439F" w:rsidP="0046439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Regrouping and Subtraction across zeros</w:t>
            </w:r>
          </w:p>
          <w:p w:rsidR="00A73EB8" w:rsidRDefault="0046439F" w:rsidP="0046439F">
            <w:r>
              <w:t>Multiplication</w:t>
            </w:r>
          </w:p>
          <w:p w:rsidR="0046439F" w:rsidRPr="0046439F" w:rsidRDefault="0046439F" w:rsidP="0046439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4x3 max</w:t>
            </w:r>
          </w:p>
          <w:p w:rsidR="0046439F" w:rsidRDefault="0046439F" w:rsidP="0046439F">
            <w:r>
              <w:t>Division</w:t>
            </w:r>
          </w:p>
          <w:p w:rsidR="0046439F" w:rsidRDefault="0046439F" w:rsidP="0046439F">
            <w:pPr>
              <w:pStyle w:val="ListParagraph"/>
              <w:numPr>
                <w:ilvl w:val="0"/>
                <w:numId w:val="2"/>
              </w:numPr>
            </w:pPr>
            <w:r>
              <w:t xml:space="preserve">2x4 max </w:t>
            </w:r>
          </w:p>
          <w:p w:rsidR="001A7651" w:rsidRDefault="001A7651" w:rsidP="001A7651"/>
          <w:p w:rsidR="001A7651" w:rsidRDefault="001A7651" w:rsidP="001A7651">
            <w:r w:rsidRPr="001A7651">
              <w:rPr>
                <w:b/>
              </w:rPr>
              <w:t>Resources:</w:t>
            </w:r>
            <w:r>
              <w:t xml:space="preserve"> </w:t>
            </w:r>
          </w:p>
          <w:p w:rsidR="001A7651" w:rsidRDefault="001A7651" w:rsidP="001A7651">
            <w:r>
              <w:t>Addition and Subtraction-</w:t>
            </w:r>
          </w:p>
          <w:p w:rsidR="001A7651" w:rsidRDefault="001A7651" w:rsidP="001A7651">
            <w:pPr>
              <w:pStyle w:val="ListParagraph"/>
              <w:numPr>
                <w:ilvl w:val="0"/>
                <w:numId w:val="2"/>
              </w:numPr>
            </w:pPr>
            <w:r>
              <w:t>EDpuzzle Tutorial</w:t>
            </w:r>
          </w:p>
          <w:p w:rsidR="001A7651" w:rsidRDefault="001A7651" w:rsidP="001A7651">
            <w:pPr>
              <w:pStyle w:val="ListParagraph"/>
              <w:numPr>
                <w:ilvl w:val="0"/>
                <w:numId w:val="2"/>
              </w:numPr>
            </w:pPr>
            <w:r>
              <w:t>Drag-N-Drop Math</w:t>
            </w:r>
          </w:p>
          <w:p w:rsidR="001A7651" w:rsidRDefault="001A7651" w:rsidP="001A7651">
            <w:r>
              <w:t>Multiplication and Division-</w:t>
            </w:r>
          </w:p>
          <w:p w:rsidR="001A7651" w:rsidRDefault="001A7651" w:rsidP="001A7651">
            <w:pPr>
              <w:pStyle w:val="ListParagraph"/>
              <w:numPr>
                <w:ilvl w:val="0"/>
                <w:numId w:val="3"/>
              </w:numPr>
            </w:pPr>
            <w:r>
              <w:t>EDpuzzle Tutorial</w:t>
            </w:r>
          </w:p>
          <w:p w:rsidR="001A7651" w:rsidRPr="0046439F" w:rsidRDefault="001A7651" w:rsidP="001A7651">
            <w:pPr>
              <w:pStyle w:val="ListParagraph"/>
              <w:numPr>
                <w:ilvl w:val="0"/>
                <w:numId w:val="3"/>
              </w:numPr>
            </w:pPr>
            <w:r>
              <w:t>Khan Academy Practice</w:t>
            </w:r>
          </w:p>
        </w:tc>
        <w:tc>
          <w:tcPr>
            <w:tcW w:w="2880" w:type="dxa"/>
            <w:vAlign w:val="center"/>
          </w:tcPr>
          <w:p w:rsidR="00A73EB8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C74C88" w:rsidRDefault="00C74C88">
      <w:r>
        <w:br w:type="page"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80537B" w:rsidTr="00C74C88">
        <w:tc>
          <w:tcPr>
            <w:tcW w:w="1795" w:type="dxa"/>
            <w:vAlign w:val="center"/>
          </w:tcPr>
          <w:p w:rsidR="0080537B" w:rsidRPr="00DE5063" w:rsidRDefault="006F4189" w:rsidP="00A5565A">
            <w:pPr>
              <w:jc w:val="center"/>
            </w:pPr>
            <w:r>
              <w:lastRenderedPageBreak/>
              <w:t>Add, Subtract, Multiply, and Divide Decimals</w:t>
            </w:r>
            <w:r w:rsidR="003A2511">
              <w:t xml:space="preserve"> (with positive and negative numbers)</w:t>
            </w:r>
          </w:p>
        </w:tc>
        <w:tc>
          <w:tcPr>
            <w:tcW w:w="1530" w:type="dxa"/>
            <w:vAlign w:val="center"/>
          </w:tcPr>
          <w:p w:rsidR="0080537B" w:rsidRDefault="006F4189" w:rsidP="00A5565A">
            <w:pPr>
              <w:jc w:val="center"/>
            </w:pPr>
            <w:r>
              <w:t>M06.A-N.2.1.1</w:t>
            </w:r>
          </w:p>
          <w:p w:rsidR="00AD6982" w:rsidRDefault="00AD6982" w:rsidP="00AD6982">
            <w:pPr>
              <w:jc w:val="center"/>
            </w:pPr>
            <w:r>
              <w:t>___________</w:t>
            </w:r>
            <w:r>
              <w:br/>
            </w:r>
          </w:p>
          <w:p w:rsidR="00AD6982" w:rsidRDefault="00AD6982" w:rsidP="00AD6982">
            <w:pPr>
              <w:jc w:val="center"/>
            </w:pPr>
            <w:r>
              <w:t>M07.A-N.1.1.1</w:t>
            </w:r>
          </w:p>
          <w:p w:rsidR="00E92EA8" w:rsidRPr="00A73EB8" w:rsidRDefault="00E92EA8" w:rsidP="00AD6982">
            <w:pPr>
              <w:jc w:val="center"/>
            </w:pPr>
            <w:r>
              <w:t>M07.A-N.1.1.3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decimal</w:t>
            </w:r>
          </w:p>
          <w:p w:rsidR="006F4189" w:rsidRDefault="006F4189" w:rsidP="006F41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terminating decimal</w:t>
            </w:r>
          </w:p>
          <w:p w:rsidR="006F4189" w:rsidRDefault="006F4189" w:rsidP="006F41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repeating decimal</w:t>
            </w:r>
          </w:p>
          <w:p w:rsidR="006F4189" w:rsidRPr="00A73EB8" w:rsidRDefault="006F4189" w:rsidP="006F41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divisibility</w:t>
            </w:r>
          </w:p>
        </w:tc>
        <w:tc>
          <w:tcPr>
            <w:tcW w:w="5760" w:type="dxa"/>
            <w:vAlign w:val="center"/>
          </w:tcPr>
          <w:p w:rsidR="001A7651" w:rsidRPr="001A7651" w:rsidRDefault="001A7651" w:rsidP="00B9434C">
            <w:pPr>
              <w:rPr>
                <w:b/>
              </w:rPr>
            </w:pPr>
            <w:r w:rsidRPr="001A7651">
              <w:rPr>
                <w:b/>
              </w:rPr>
              <w:t>Learning Activities:</w:t>
            </w:r>
          </w:p>
          <w:p w:rsidR="0046439F" w:rsidRDefault="0046439F" w:rsidP="00B9434C">
            <w:r>
              <w:t>Addition and</w:t>
            </w:r>
            <w:r w:rsidR="00B9434C">
              <w:t xml:space="preserve"> Subtraction 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Mix of whole numbers and decimals </w:t>
            </w:r>
          </w:p>
          <w:p w:rsidR="00B9434C" w:rsidRDefault="00B9434C" w:rsidP="00B9434C">
            <w:r>
              <w:t>Multiplication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Up to 3 factors 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>No more than 3 combine</w:t>
            </w:r>
            <w:r w:rsidR="00C74C88">
              <w:t>d</w:t>
            </w:r>
            <w:r>
              <w:t xml:space="preserve"> whole number and decimal place values combined</w:t>
            </w:r>
          </w:p>
          <w:p w:rsidR="00B9434C" w:rsidRDefault="00B9434C" w:rsidP="00B9434C">
            <w:r>
              <w:t>Division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Decimals in dividend and divisor (with whole numbers) </w:t>
            </w:r>
          </w:p>
          <w:p w:rsidR="00C74C88" w:rsidRDefault="00C74C88" w:rsidP="00C74C88"/>
          <w:p w:rsidR="001A7651" w:rsidRDefault="001A7651" w:rsidP="001A7651">
            <w:pPr>
              <w:rPr>
                <w:b/>
              </w:rPr>
            </w:pPr>
            <w:r w:rsidRPr="001A7651">
              <w:rPr>
                <w:b/>
              </w:rPr>
              <w:t>Resources:</w:t>
            </w:r>
          </w:p>
          <w:p w:rsidR="001A7651" w:rsidRDefault="001A7651" w:rsidP="001A7651">
            <w:r w:rsidRPr="001A7651">
              <w:t>Addition and Subtraction-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2"/>
              </w:numPr>
            </w:pPr>
            <w:r>
              <w:t>Khan Academy</w:t>
            </w:r>
          </w:p>
          <w:p w:rsidR="00643F49" w:rsidRDefault="00643F49" w:rsidP="00643F49">
            <w:pPr>
              <w:pStyle w:val="ListParagraph"/>
              <w:numPr>
                <w:ilvl w:val="1"/>
                <w:numId w:val="2"/>
              </w:numPr>
            </w:pPr>
            <w:r>
              <w:t>Tutorial</w:t>
            </w:r>
          </w:p>
          <w:p w:rsidR="00643F49" w:rsidRDefault="00643F49" w:rsidP="00643F49">
            <w:pPr>
              <w:pStyle w:val="ListParagraph"/>
              <w:numPr>
                <w:ilvl w:val="1"/>
                <w:numId w:val="2"/>
              </w:numPr>
            </w:pPr>
            <w:r>
              <w:t>Practice</w:t>
            </w:r>
          </w:p>
          <w:p w:rsidR="00643F49" w:rsidRPr="001A7651" w:rsidRDefault="00643F49" w:rsidP="00643F49">
            <w:pPr>
              <w:pStyle w:val="ListParagraph"/>
              <w:numPr>
                <w:ilvl w:val="0"/>
                <w:numId w:val="2"/>
              </w:numPr>
            </w:pPr>
            <w:r>
              <w:t>Decimal Subtraction Songs</w:t>
            </w:r>
          </w:p>
          <w:p w:rsidR="001A7651" w:rsidRDefault="001A7651" w:rsidP="001A7651">
            <w:r w:rsidRPr="001A7651">
              <w:t>Multiplication-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4"/>
              </w:numPr>
            </w:pPr>
            <w:r>
              <w:t>EDpuzzle</w:t>
            </w:r>
          </w:p>
          <w:p w:rsidR="00643F49" w:rsidRPr="001A7651" w:rsidRDefault="00643F49" w:rsidP="00643F49">
            <w:pPr>
              <w:pStyle w:val="ListParagraph"/>
              <w:numPr>
                <w:ilvl w:val="0"/>
                <w:numId w:val="4"/>
              </w:numPr>
            </w:pPr>
            <w:r>
              <w:t>IXL</w:t>
            </w:r>
          </w:p>
          <w:p w:rsidR="001A7651" w:rsidRDefault="001A7651" w:rsidP="001A7651">
            <w:r w:rsidRPr="001A7651">
              <w:t>Division-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5"/>
              </w:numPr>
            </w:pPr>
            <w:r w:rsidRPr="00643F49">
              <w:t>Mahalo Tutorials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5"/>
              </w:numPr>
            </w:pPr>
            <w:r>
              <w:t>Quizizz</w:t>
            </w:r>
          </w:p>
        </w:tc>
        <w:tc>
          <w:tcPr>
            <w:tcW w:w="2880" w:type="dxa"/>
            <w:vAlign w:val="center"/>
          </w:tcPr>
          <w:p w:rsidR="0080537B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80537B" w:rsidTr="00C74C88">
        <w:tc>
          <w:tcPr>
            <w:tcW w:w="1795" w:type="dxa"/>
            <w:vAlign w:val="center"/>
          </w:tcPr>
          <w:p w:rsidR="0080537B" w:rsidRPr="00DE5063" w:rsidRDefault="006F4189" w:rsidP="00A5565A">
            <w:pPr>
              <w:jc w:val="center"/>
            </w:pPr>
            <w:r>
              <w:t>Greatest Common Factor and Least Common Multiple of 2 or More Whole Numbers</w:t>
            </w:r>
          </w:p>
        </w:tc>
        <w:tc>
          <w:tcPr>
            <w:tcW w:w="1530" w:type="dxa"/>
            <w:vAlign w:val="center"/>
          </w:tcPr>
          <w:p w:rsidR="0080537B" w:rsidRDefault="006F4189" w:rsidP="00A5565A">
            <w:pPr>
              <w:jc w:val="center"/>
            </w:pPr>
            <w:r>
              <w:t>M06.A-N.2.2.1</w:t>
            </w:r>
          </w:p>
          <w:p w:rsidR="00AD6982" w:rsidRDefault="00AD6982" w:rsidP="00AD6982">
            <w:pPr>
              <w:jc w:val="center"/>
            </w:pPr>
            <w:r>
              <w:t>___________</w:t>
            </w:r>
            <w:r>
              <w:br/>
            </w:r>
          </w:p>
          <w:p w:rsidR="00AD6982" w:rsidRDefault="00AD6982" w:rsidP="00AD6982">
            <w:pPr>
              <w:jc w:val="center"/>
            </w:pPr>
            <w:r>
              <w:t>M07.A-N.1.1.1</w:t>
            </w:r>
          </w:p>
          <w:p w:rsidR="00E92EA8" w:rsidRPr="00A73EB8" w:rsidRDefault="00E92EA8" w:rsidP="00AD6982">
            <w:pPr>
              <w:jc w:val="center"/>
            </w:pPr>
            <w:r>
              <w:t>M07.A-N.1.1.3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GCF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LCM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</w:t>
            </w:r>
          </w:p>
          <w:p w:rsidR="006F4189" w:rsidRPr="00A73EB8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</w:t>
            </w:r>
          </w:p>
        </w:tc>
        <w:tc>
          <w:tcPr>
            <w:tcW w:w="5760" w:type="dxa"/>
            <w:vAlign w:val="center"/>
          </w:tcPr>
          <w:p w:rsidR="00643F49" w:rsidRPr="00643F49" w:rsidRDefault="00643F49" w:rsidP="00B9434C">
            <w:pPr>
              <w:rPr>
                <w:b/>
              </w:rPr>
            </w:pPr>
            <w:r w:rsidRPr="00643F49">
              <w:rPr>
                <w:b/>
              </w:rPr>
              <w:t>Learning Activities:</w:t>
            </w:r>
          </w:p>
          <w:p w:rsidR="0080537B" w:rsidRDefault="00B9434C" w:rsidP="00B9434C">
            <w:r>
              <w:t xml:space="preserve">Prime Factorization </w:t>
            </w:r>
          </w:p>
          <w:p w:rsidR="00B9434C" w:rsidRPr="00B9434C" w:rsidRDefault="00B9434C" w:rsidP="00B9434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Using Factor Trees </w:t>
            </w:r>
          </w:p>
          <w:p w:rsidR="00B9434C" w:rsidRDefault="00B9434C" w:rsidP="00B9434C">
            <w:r>
              <w:t>GCF/LCM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>No more than 3 numbers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No more than 3 digit-numbers </w:t>
            </w:r>
          </w:p>
          <w:p w:rsidR="00643F49" w:rsidRDefault="00643F49" w:rsidP="00643F49"/>
          <w:p w:rsidR="00643F49" w:rsidRDefault="00643F49" w:rsidP="00643F49">
            <w:pPr>
              <w:rPr>
                <w:b/>
              </w:rPr>
            </w:pPr>
            <w:r w:rsidRPr="00643F49">
              <w:rPr>
                <w:b/>
              </w:rPr>
              <w:t xml:space="preserve">Resources: </w:t>
            </w:r>
          </w:p>
          <w:p w:rsidR="00643F49" w:rsidRPr="00643F49" w:rsidRDefault="00643F49" w:rsidP="00643F49">
            <w:r w:rsidRPr="00643F49">
              <w:t>GCF-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6"/>
              </w:numPr>
            </w:pPr>
            <w:r>
              <w:t>EDpuzzle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6"/>
              </w:numPr>
            </w:pPr>
            <w:r>
              <w:t>Khan Academy Practice</w:t>
            </w:r>
          </w:p>
          <w:p w:rsidR="00643F49" w:rsidRDefault="00643F49" w:rsidP="00643F49">
            <w:r>
              <w:t>LCM-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6"/>
              </w:numPr>
            </w:pPr>
            <w:r>
              <w:t>EDpuzzle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6"/>
              </w:numPr>
            </w:pPr>
            <w:r>
              <w:t>StudyZone</w:t>
            </w:r>
          </w:p>
          <w:p w:rsidR="00643F49" w:rsidRPr="00B9434C" w:rsidRDefault="00643F49" w:rsidP="00643F49">
            <w:pPr>
              <w:pStyle w:val="ListParagraph"/>
              <w:numPr>
                <w:ilvl w:val="0"/>
                <w:numId w:val="6"/>
              </w:numPr>
            </w:pPr>
            <w:r>
              <w:t>Khan Academy Practice</w:t>
            </w:r>
          </w:p>
        </w:tc>
        <w:tc>
          <w:tcPr>
            <w:tcW w:w="2880" w:type="dxa"/>
            <w:vAlign w:val="center"/>
          </w:tcPr>
          <w:p w:rsidR="0080537B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2717B6" w:rsidTr="00C74C88">
        <w:tc>
          <w:tcPr>
            <w:tcW w:w="1795" w:type="dxa"/>
            <w:vAlign w:val="center"/>
          </w:tcPr>
          <w:p w:rsidR="002717B6" w:rsidRPr="00DE5063" w:rsidRDefault="006F4189" w:rsidP="00A5565A">
            <w:pPr>
              <w:jc w:val="center"/>
            </w:pPr>
            <w:r>
              <w:lastRenderedPageBreak/>
              <w:t>Multiply and Divide Fractions</w:t>
            </w:r>
            <w:r w:rsidR="003A2511">
              <w:t xml:space="preserve"> (with positive and negative numbers)</w:t>
            </w:r>
          </w:p>
        </w:tc>
        <w:tc>
          <w:tcPr>
            <w:tcW w:w="1530" w:type="dxa"/>
            <w:vAlign w:val="center"/>
          </w:tcPr>
          <w:p w:rsidR="002717B6" w:rsidRDefault="006F4189" w:rsidP="00A5565A">
            <w:pPr>
              <w:jc w:val="center"/>
            </w:pPr>
            <w:r>
              <w:t>M06.A-N.1.1.1</w:t>
            </w:r>
          </w:p>
          <w:p w:rsidR="00AD6982" w:rsidRDefault="00AD6982" w:rsidP="00AD6982">
            <w:pPr>
              <w:jc w:val="center"/>
            </w:pPr>
            <w:r>
              <w:t>___________</w:t>
            </w:r>
            <w:r>
              <w:br/>
            </w:r>
          </w:p>
          <w:p w:rsidR="00AD6982" w:rsidRDefault="00AD6982" w:rsidP="00AD6982">
            <w:pPr>
              <w:jc w:val="center"/>
            </w:pPr>
            <w:r>
              <w:t>M07.A-N.1.1.1</w:t>
            </w:r>
          </w:p>
          <w:p w:rsidR="00E92EA8" w:rsidRPr="00A73EB8" w:rsidRDefault="00E92EA8" w:rsidP="00AD6982">
            <w:pPr>
              <w:jc w:val="center"/>
            </w:pPr>
            <w:r>
              <w:t>M07.A-N.1.1.3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numerator (dividend)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denominator (divisor)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like and unlike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improper fraction</w:t>
            </w:r>
          </w:p>
          <w:p w:rsidR="006F4189" w:rsidRPr="00A73EB8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mixed number</w:t>
            </w:r>
          </w:p>
        </w:tc>
        <w:tc>
          <w:tcPr>
            <w:tcW w:w="5760" w:type="dxa"/>
            <w:vAlign w:val="center"/>
          </w:tcPr>
          <w:p w:rsidR="00643F49" w:rsidRPr="00643F49" w:rsidRDefault="00643F49" w:rsidP="00E0670F">
            <w:pPr>
              <w:rPr>
                <w:b/>
              </w:rPr>
            </w:pPr>
            <w:r w:rsidRPr="00643F49">
              <w:rPr>
                <w:b/>
              </w:rPr>
              <w:t>Learning Activities:</w:t>
            </w:r>
          </w:p>
          <w:p w:rsidR="002717B6" w:rsidRDefault="00E0670F" w:rsidP="00E0670F">
            <w:r>
              <w:t xml:space="preserve">Proper &amp; Improper Factions and Mixed Numbers </w:t>
            </w:r>
          </w:p>
          <w:p w:rsidR="00E0670F" w:rsidRPr="00E0670F" w:rsidRDefault="00E0670F" w:rsidP="00E0670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Convert between mixed and improper</w:t>
            </w:r>
          </w:p>
          <w:p w:rsidR="00E0670F" w:rsidRPr="00643F49" w:rsidRDefault="00E0670F" w:rsidP="00E0670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Simplification</w:t>
            </w:r>
          </w:p>
          <w:p w:rsidR="00643F49" w:rsidRDefault="00643F49" w:rsidP="00643F49">
            <w:pPr>
              <w:rPr>
                <w:b/>
              </w:rPr>
            </w:pPr>
          </w:p>
          <w:p w:rsidR="00643F49" w:rsidRDefault="00643F49" w:rsidP="00643F49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643F49" w:rsidRPr="00643F49" w:rsidRDefault="00643F49" w:rsidP="00643F49">
            <w:r w:rsidRPr="00643F49">
              <w:t>Multiplying-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8"/>
              </w:numPr>
            </w:pPr>
            <w:r w:rsidRPr="00643F49">
              <w:t>EDpuzzle (3 videos)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643F49">
              <w:t>Khan Academy Practice</w:t>
            </w:r>
          </w:p>
          <w:p w:rsidR="00643F49" w:rsidRPr="00643F49" w:rsidRDefault="00643F49" w:rsidP="00643F49">
            <w:r w:rsidRPr="00643F49">
              <w:t>Dividing-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9"/>
              </w:numPr>
            </w:pPr>
            <w:r w:rsidRPr="00643F49">
              <w:t>Edpuzzle (3 videos)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643F49">
              <w:t>IXL</w:t>
            </w:r>
          </w:p>
        </w:tc>
        <w:tc>
          <w:tcPr>
            <w:tcW w:w="2880" w:type="dxa"/>
            <w:vAlign w:val="center"/>
          </w:tcPr>
          <w:p w:rsidR="002717B6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6F4189" w:rsidRPr="006F4189" w:rsidRDefault="006F4189" w:rsidP="00990086">
      <w:pPr>
        <w:spacing w:after="0"/>
        <w:rPr>
          <w:sz w:val="4"/>
          <w:szCs w:val="4"/>
        </w:rPr>
      </w:pPr>
    </w:p>
    <w:sectPr w:rsidR="006F4189" w:rsidRPr="006F418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8402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5543"/>
    <w:multiLevelType w:val="hybridMultilevel"/>
    <w:tmpl w:val="43346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249FC"/>
    <w:multiLevelType w:val="hybridMultilevel"/>
    <w:tmpl w:val="F7506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615A3"/>
    <w:multiLevelType w:val="hybridMultilevel"/>
    <w:tmpl w:val="7EDAE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F7D1A"/>
    <w:multiLevelType w:val="hybridMultilevel"/>
    <w:tmpl w:val="2A2E7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3140F"/>
    <w:multiLevelType w:val="hybridMultilevel"/>
    <w:tmpl w:val="8FD4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F2612"/>
    <w:multiLevelType w:val="hybridMultilevel"/>
    <w:tmpl w:val="79F63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5264F"/>
    <w:multiLevelType w:val="hybridMultilevel"/>
    <w:tmpl w:val="DE7E4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5B98"/>
    <w:rsid w:val="00053F6F"/>
    <w:rsid w:val="000850C2"/>
    <w:rsid w:val="001951E8"/>
    <w:rsid w:val="001A7651"/>
    <w:rsid w:val="001E1FF2"/>
    <w:rsid w:val="001E2078"/>
    <w:rsid w:val="00243906"/>
    <w:rsid w:val="002717B6"/>
    <w:rsid w:val="002F1426"/>
    <w:rsid w:val="002F1966"/>
    <w:rsid w:val="003A2511"/>
    <w:rsid w:val="0046439F"/>
    <w:rsid w:val="005E38FC"/>
    <w:rsid w:val="00611B54"/>
    <w:rsid w:val="00643F49"/>
    <w:rsid w:val="006F4189"/>
    <w:rsid w:val="007A147C"/>
    <w:rsid w:val="007F0C34"/>
    <w:rsid w:val="0080537B"/>
    <w:rsid w:val="008902B0"/>
    <w:rsid w:val="00990086"/>
    <w:rsid w:val="009A0FC1"/>
    <w:rsid w:val="00A73EB8"/>
    <w:rsid w:val="00AC2828"/>
    <w:rsid w:val="00AD6982"/>
    <w:rsid w:val="00B149C5"/>
    <w:rsid w:val="00B477DC"/>
    <w:rsid w:val="00B9434C"/>
    <w:rsid w:val="00B963EA"/>
    <w:rsid w:val="00C74C88"/>
    <w:rsid w:val="00C94F98"/>
    <w:rsid w:val="00D354AE"/>
    <w:rsid w:val="00DB305D"/>
    <w:rsid w:val="00DE5063"/>
    <w:rsid w:val="00E0670F"/>
    <w:rsid w:val="00E33B1B"/>
    <w:rsid w:val="00E654C5"/>
    <w:rsid w:val="00E92EA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88F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BAC1C-3D2C-41F2-A63C-E9F488B1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7</cp:revision>
  <dcterms:created xsi:type="dcterms:W3CDTF">2019-06-10T16:07:00Z</dcterms:created>
  <dcterms:modified xsi:type="dcterms:W3CDTF">2019-06-11T17:44:00Z</dcterms:modified>
</cp:coreProperties>
</file>