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56B29">
        <w:rPr>
          <w:u w:val="single"/>
        </w:rPr>
        <w:t>Math 6</w:t>
      </w:r>
      <w:r w:rsidR="00472F82">
        <w:t xml:space="preserve"> (advanced)</w:t>
      </w:r>
      <w:bookmarkStart w:id="0" w:name="_GoBack"/>
      <w:bookmarkEnd w:id="0"/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6B29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268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268D">
              <w:t>Pre-Algebra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5410">
              <w:t>40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56B29">
              <w:t>How do I identify, write, and evaluate numerical and algebraic expressions?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6B29" w:rsidP="00747D47">
            <w:pPr>
              <w:jc w:val="center"/>
            </w:pPr>
            <w:r>
              <w:t>Write and Evaluate Numerical and Algebraic Expressions</w:t>
            </w:r>
            <w:r w:rsidR="00747D47">
              <w:t xml:space="preserve"> with Positive and Negative Numbers (including fractions and decimals)</w:t>
            </w:r>
          </w:p>
        </w:tc>
        <w:tc>
          <w:tcPr>
            <w:tcW w:w="1890" w:type="dxa"/>
            <w:vAlign w:val="center"/>
          </w:tcPr>
          <w:p w:rsidR="00A73EB8" w:rsidRDefault="00756B29" w:rsidP="00A5565A">
            <w:pPr>
              <w:jc w:val="center"/>
            </w:pPr>
            <w:r>
              <w:t>M06.B-E.1.1.1, M06.B-E.1.1.2,  M06.B-E.1.1.3, M06.B-E.1.1.4</w:t>
            </w:r>
          </w:p>
          <w:p w:rsidR="00740366" w:rsidRDefault="00740366" w:rsidP="00A5565A">
            <w:pPr>
              <w:jc w:val="center"/>
            </w:pPr>
            <w:r>
              <w:t>______________</w:t>
            </w:r>
          </w:p>
          <w:p w:rsidR="00740366" w:rsidRDefault="00740366" w:rsidP="00A5565A">
            <w:pPr>
              <w:jc w:val="center"/>
            </w:pPr>
          </w:p>
          <w:p w:rsidR="00740366" w:rsidRDefault="00740366" w:rsidP="00A5565A">
            <w:pPr>
              <w:jc w:val="center"/>
            </w:pPr>
            <w:r>
              <w:t>CC.2.2.7.B.1</w:t>
            </w:r>
          </w:p>
          <w:p w:rsidR="00740366" w:rsidRPr="00A73EB8" w:rsidRDefault="00740366" w:rsidP="00A5565A">
            <w:pPr>
              <w:jc w:val="center"/>
            </w:pPr>
            <w:r>
              <w:t>CC.2.1.7.E.1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numerical expression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algebraic expression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quantity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simplify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 Property</w:t>
            </w:r>
          </w:p>
          <w:p w:rsidR="00756B29" w:rsidRDefault="00756B29" w:rsidP="00747D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 of Operations (PEMDAS)</w:t>
            </w:r>
          </w:p>
          <w:p w:rsidR="0051587A" w:rsidRPr="00A73EB8" w:rsidRDefault="0051587A" w:rsidP="00747D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</w:tc>
        <w:tc>
          <w:tcPr>
            <w:tcW w:w="3420" w:type="dxa"/>
            <w:vAlign w:val="center"/>
          </w:tcPr>
          <w:p w:rsidR="00A73EB8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464A47" w:rsidRDefault="00464A47" w:rsidP="00464A47">
            <w:r w:rsidRPr="00464A47">
              <w:t>**Teach evaluating expressions first, then writing</w:t>
            </w:r>
          </w:p>
          <w:p w:rsidR="00032C81" w:rsidRDefault="00032C81" w:rsidP="00464A47">
            <w:r>
              <w:t xml:space="preserve">PEMDAS- </w:t>
            </w:r>
          </w:p>
          <w:p w:rsidR="00032C81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Exponent instruction first</w:t>
            </w:r>
          </w:p>
          <w:p w:rsidR="00032C81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Brackets, braces, and parenthesis (within each other)</w:t>
            </w:r>
          </w:p>
          <w:p w:rsidR="00032C81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Exponents inside and outside parenthesis</w:t>
            </w:r>
          </w:p>
          <w:p w:rsidR="00032C81" w:rsidRDefault="00032C81" w:rsidP="00032C81">
            <w:r>
              <w:t>Expression (algebraic)</w:t>
            </w:r>
          </w:p>
          <w:p w:rsidR="00032C81" w:rsidRPr="00464A47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Emphasize algebraic notation</w:t>
            </w:r>
            <w:r w:rsidR="00C233BE">
              <w:t xml:space="preserve"> (4x means multiply and fraction bar means division) </w:t>
            </w:r>
          </w:p>
          <w:p w:rsidR="00464A47" w:rsidRDefault="00464A47" w:rsidP="00464A47">
            <w:pPr>
              <w:rPr>
                <w:b/>
              </w:rPr>
            </w:pPr>
          </w:p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464A47" w:rsidRDefault="00464A47" w:rsidP="00464A47">
            <w:r w:rsidRPr="00464A47">
              <w:t>Evaluating-</w:t>
            </w:r>
          </w:p>
          <w:p w:rsidR="00464A47" w:rsidRDefault="00464A47" w:rsidP="00464A47">
            <w:pPr>
              <w:pStyle w:val="ListParagraph"/>
              <w:numPr>
                <w:ilvl w:val="0"/>
                <w:numId w:val="4"/>
              </w:numPr>
            </w:pPr>
            <w:proofErr w:type="spellStart"/>
            <w:r>
              <w:t>EDpuzzle</w:t>
            </w:r>
            <w:proofErr w:type="spellEnd"/>
            <w:r>
              <w:t xml:space="preserve"> (2 videos)</w:t>
            </w:r>
          </w:p>
          <w:p w:rsidR="00464A47" w:rsidRDefault="00464A47" w:rsidP="00464A47">
            <w:pPr>
              <w:pStyle w:val="ListParagraph"/>
              <w:numPr>
                <w:ilvl w:val="0"/>
                <w:numId w:val="4"/>
              </w:numPr>
            </w:pPr>
            <w:r>
              <w:t>Khan Academy Practice</w:t>
            </w:r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4"/>
              </w:numPr>
            </w:pPr>
            <w:r>
              <w:t>Postman Phil (Game)</w:t>
            </w:r>
          </w:p>
          <w:p w:rsidR="00464A47" w:rsidRPr="00464A47" w:rsidRDefault="00464A47" w:rsidP="00464A47">
            <w:r w:rsidRPr="00464A47">
              <w:t>Writing-</w:t>
            </w:r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3"/>
              </w:numPr>
            </w:pPr>
            <w:proofErr w:type="spellStart"/>
            <w:r w:rsidRPr="00464A47">
              <w:t>EDpuzzle</w:t>
            </w:r>
            <w:proofErr w:type="spellEnd"/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3"/>
              </w:numPr>
            </w:pPr>
            <w:r w:rsidRPr="00464A47">
              <w:t>PBS Learning Media</w:t>
            </w:r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464A47">
              <w:t>Khan Academy Practice</w:t>
            </w:r>
          </w:p>
        </w:tc>
        <w:tc>
          <w:tcPr>
            <w:tcW w:w="2880" w:type="dxa"/>
            <w:vAlign w:val="center"/>
          </w:tcPr>
          <w:p w:rsidR="00A73EB8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A73EB8" w:rsidRDefault="00A73EB8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Default="000E2760" w:rsidP="007A147C">
      <w:pPr>
        <w:spacing w:after="0"/>
        <w:rPr>
          <w:sz w:val="4"/>
        </w:rPr>
      </w:pPr>
    </w:p>
    <w:p w:rsidR="000E2760" w:rsidRPr="001951E8" w:rsidRDefault="000E2760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756B29" w:rsidP="00A5565A">
            <w:pPr>
              <w:jc w:val="center"/>
            </w:pPr>
            <w:r>
              <w:t>Apply the Properties of Operations to Generate Equivalent Expressions</w:t>
            </w:r>
            <w:r w:rsidR="00305A00">
              <w:t xml:space="preserve"> with Positive and Negative Numbers (including fractions and decimals)</w:t>
            </w:r>
            <w:r w:rsidR="000E2760">
              <w:t>;</w:t>
            </w:r>
          </w:p>
          <w:p w:rsidR="000E2760" w:rsidRDefault="000E2760" w:rsidP="000E2760">
            <w:pPr>
              <w:jc w:val="center"/>
            </w:pPr>
            <w:r>
              <w:t>Applying Distributive Property to Express a Sum of 2 Whole Numbers with No Common Factor (Factoring Out the GCF)</w:t>
            </w:r>
          </w:p>
          <w:p w:rsidR="000E2760" w:rsidRPr="00DE5063" w:rsidRDefault="000E2760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0E2760" w:rsidRDefault="000E2760" w:rsidP="000E2760">
            <w:pPr>
              <w:jc w:val="center"/>
            </w:pPr>
            <w:r>
              <w:t>M06.A-N.2.2.2</w:t>
            </w:r>
          </w:p>
          <w:p w:rsidR="000E2760" w:rsidRDefault="00756B29" w:rsidP="000E2760">
            <w:pPr>
              <w:jc w:val="center"/>
            </w:pPr>
            <w:r>
              <w:t>M06.B-E.1.1.5</w:t>
            </w:r>
          </w:p>
          <w:p w:rsidR="00740366" w:rsidRDefault="00740366" w:rsidP="00740366">
            <w:pPr>
              <w:jc w:val="center"/>
            </w:pPr>
            <w:r>
              <w:t>______________</w:t>
            </w:r>
          </w:p>
          <w:p w:rsidR="00740366" w:rsidRDefault="00740366" w:rsidP="00740366">
            <w:pPr>
              <w:jc w:val="center"/>
            </w:pPr>
          </w:p>
          <w:p w:rsidR="00740366" w:rsidRDefault="00740366" w:rsidP="00740366">
            <w:pPr>
              <w:jc w:val="center"/>
            </w:pPr>
            <w:r>
              <w:t>CC.2.2.7.B.1</w:t>
            </w:r>
          </w:p>
          <w:p w:rsidR="00740366" w:rsidRPr="00A73EB8" w:rsidRDefault="00740366" w:rsidP="00740366">
            <w:pPr>
              <w:jc w:val="center"/>
            </w:pPr>
            <w:r>
              <w:t>CC.2.1.7.E.1</w:t>
            </w:r>
            <w:r w:rsidR="00876395">
              <w:br/>
              <w:t>M07.B-E.1.1.1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 Property</w:t>
            </w:r>
          </w:p>
          <w:p w:rsidR="000E2760" w:rsidRDefault="000E27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Distribute</w:t>
            </w:r>
          </w:p>
          <w:p w:rsidR="000E2760" w:rsidRDefault="000E2760" w:rsidP="000E27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 out</w:t>
            </w:r>
          </w:p>
          <w:p w:rsidR="00756B29" w:rsidRPr="00A73EB8" w:rsidRDefault="00305A0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Combine like T</w:t>
            </w:r>
            <w:r w:rsidR="00756B29">
              <w:t>erms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05A00" w:rsidRDefault="00C233BE" w:rsidP="00464A47">
            <w:r>
              <w:t>Simplifying with combin</w:t>
            </w:r>
            <w:r w:rsidR="000E2760">
              <w:t>in</w:t>
            </w:r>
            <w:r>
              <w:t>g like terms and distributive property together.</w:t>
            </w:r>
          </w:p>
          <w:p w:rsidR="000E2760" w:rsidRDefault="000E2760" w:rsidP="00464A47"/>
          <w:p w:rsidR="000E2760" w:rsidRDefault="000E2760" w:rsidP="00464A47">
            <w:r>
              <w:t>Utilize prime factorization to factor out GCF.</w:t>
            </w:r>
          </w:p>
          <w:p w:rsidR="00305A00" w:rsidRDefault="00305A00" w:rsidP="00464A47"/>
          <w:p w:rsidR="00305A00" w:rsidRDefault="00305A00" w:rsidP="00464A47">
            <w:r>
              <w:t>Factoring out with the distributive property (finding GCF</w:t>
            </w:r>
            <w:r w:rsidR="00740366">
              <w:t xml:space="preserve"> or other possible factors</w:t>
            </w:r>
            <w:r>
              <w:t>).</w:t>
            </w:r>
          </w:p>
          <w:p w:rsidR="00464A47" w:rsidRPr="00C233BE" w:rsidRDefault="00C233BE" w:rsidP="00464A47">
            <w:r>
              <w:t xml:space="preserve"> </w:t>
            </w:r>
          </w:p>
          <w:p w:rsidR="0080537B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0E2760" w:rsidRDefault="000E2760" w:rsidP="00AF40A0">
            <w:pPr>
              <w:pStyle w:val="ListParagraph"/>
              <w:numPr>
                <w:ilvl w:val="0"/>
                <w:numId w:val="5"/>
              </w:numPr>
            </w:pPr>
            <w:r>
              <w:t>Note page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5"/>
              </w:numPr>
            </w:pPr>
            <w:proofErr w:type="spellStart"/>
            <w:r w:rsidRPr="00AF40A0">
              <w:t>eHow</w:t>
            </w:r>
            <w:proofErr w:type="spellEnd"/>
            <w:r w:rsidRPr="00AF40A0">
              <w:t xml:space="preserve"> Tutorial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5"/>
              </w:numPr>
            </w:pPr>
            <w:r w:rsidRPr="00AF40A0">
              <w:t>Khan Academy Practice</w:t>
            </w:r>
          </w:p>
          <w:p w:rsidR="00464A47" w:rsidRPr="002F1426" w:rsidRDefault="00AF40A0" w:rsidP="00265485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AF40A0">
              <w:t xml:space="preserve">Fast Food </w:t>
            </w:r>
            <w:r>
              <w:t xml:space="preserve">(Combine Like Terms) </w:t>
            </w:r>
            <w:r w:rsidRPr="00AF40A0">
              <w:t>Video</w:t>
            </w:r>
          </w:p>
        </w:tc>
        <w:tc>
          <w:tcPr>
            <w:tcW w:w="2880" w:type="dxa"/>
            <w:vAlign w:val="center"/>
          </w:tcPr>
          <w:p w:rsidR="0080537B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6B29" w:rsidP="00A5565A">
            <w:pPr>
              <w:jc w:val="center"/>
            </w:pPr>
            <w:r>
              <w:t>Write and Solve Algebraic Equations that Represent Real-World Problems</w:t>
            </w:r>
            <w:r w:rsidR="00406DCF">
              <w:t xml:space="preserve"> (including fractions and decimals)</w:t>
            </w:r>
          </w:p>
        </w:tc>
        <w:tc>
          <w:tcPr>
            <w:tcW w:w="1890" w:type="dxa"/>
            <w:vAlign w:val="center"/>
          </w:tcPr>
          <w:p w:rsidR="0080537B" w:rsidRDefault="00756B29" w:rsidP="00A5565A">
            <w:pPr>
              <w:jc w:val="center"/>
            </w:pPr>
            <w:r>
              <w:t>M06.B-E.2.1.1, M06.B-E.2.1.2,  M06.B-E.2.1.3</w:t>
            </w:r>
          </w:p>
          <w:p w:rsidR="00740366" w:rsidRDefault="00740366" w:rsidP="00A5565A">
            <w:pPr>
              <w:jc w:val="center"/>
            </w:pPr>
            <w:r>
              <w:t>______________</w:t>
            </w:r>
          </w:p>
          <w:p w:rsidR="00740366" w:rsidRDefault="00740366" w:rsidP="00A5565A">
            <w:pPr>
              <w:jc w:val="center"/>
            </w:pPr>
          </w:p>
          <w:p w:rsidR="00740366" w:rsidRDefault="00740366" w:rsidP="00A5565A">
            <w:pPr>
              <w:jc w:val="center"/>
            </w:pPr>
            <w:r>
              <w:t>CC.2.1.7.E.1</w:t>
            </w:r>
          </w:p>
          <w:p w:rsidR="00406DCF" w:rsidRDefault="00406DCF" w:rsidP="00A5565A">
            <w:pPr>
              <w:jc w:val="center"/>
            </w:pPr>
          </w:p>
          <w:p w:rsidR="00406DCF" w:rsidRDefault="00406DCF" w:rsidP="00A5565A">
            <w:pPr>
              <w:jc w:val="center"/>
            </w:pPr>
            <w:r w:rsidRPr="00406DCF">
              <w:rPr>
                <w:b/>
              </w:rPr>
              <w:t>Anchor</w:t>
            </w:r>
            <w:r>
              <w:t>:</w:t>
            </w:r>
          </w:p>
          <w:p w:rsidR="00406DCF" w:rsidRPr="00A73EB8" w:rsidRDefault="00406DCF" w:rsidP="00A5565A">
            <w:pPr>
              <w:jc w:val="center"/>
            </w:pPr>
            <w:r>
              <w:t>M07.B-E.2.1</w:t>
            </w:r>
            <w:r w:rsidR="006D5475">
              <w:t>.1</w:t>
            </w:r>
            <w:r w:rsidR="00F00F77">
              <w:br/>
              <w:t>M07.B-E.2.2.1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equation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two-step equations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operations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 Property of Equality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Subtraction Property of Equality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Division Property of Equality</w:t>
            </w:r>
          </w:p>
          <w:p w:rsidR="0051587A" w:rsidRDefault="0051587A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406DCF" w:rsidRDefault="00406DCF" w:rsidP="00406DCF"/>
          <w:p w:rsidR="00406DCF" w:rsidRDefault="00406DCF" w:rsidP="00406DCF">
            <w:r>
              <w:t>Continue to incorporate and use:</w:t>
            </w:r>
          </w:p>
          <w:p w:rsidR="00406DCF" w:rsidRDefault="00406DCF" w:rsidP="00406DCF">
            <w:pPr>
              <w:pStyle w:val="ListParagraph"/>
              <w:numPr>
                <w:ilvl w:val="0"/>
                <w:numId w:val="10"/>
              </w:numPr>
            </w:pPr>
            <w:r>
              <w:t>Distributive property</w:t>
            </w:r>
          </w:p>
          <w:p w:rsidR="00406DCF" w:rsidRPr="00A73EB8" w:rsidRDefault="00406DCF" w:rsidP="00406DCF">
            <w:pPr>
              <w:pStyle w:val="ListParagraph"/>
              <w:numPr>
                <w:ilvl w:val="0"/>
                <w:numId w:val="10"/>
              </w:numPr>
            </w:pPr>
            <w:r>
              <w:t>Combine like terms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464A47" w:rsidRDefault="005E4408" w:rsidP="00464A47">
            <w:r>
              <w:t xml:space="preserve">Solving Equations: 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One and two-step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Distribute and combine like terms to simplify to one and two-step equations.</w:t>
            </w:r>
          </w:p>
          <w:p w:rsidR="005E4408" w:rsidRDefault="005E4408" w:rsidP="005E4408">
            <w:r>
              <w:t xml:space="preserve">Writing: </w:t>
            </w:r>
          </w:p>
          <w:p w:rsidR="005E4408" w:rsidRP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Sentences and real-world examples.</w:t>
            </w:r>
          </w:p>
          <w:p w:rsidR="0080537B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AF40A0" w:rsidRPr="00AF40A0" w:rsidRDefault="00AF40A0" w:rsidP="00464A47">
            <w:r w:rsidRPr="00AF40A0">
              <w:t>Solving-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6"/>
              </w:numPr>
            </w:pPr>
            <w:proofErr w:type="spellStart"/>
            <w:r w:rsidRPr="00AF40A0">
              <w:t>EDpuzzle</w:t>
            </w:r>
            <w:proofErr w:type="spellEnd"/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6"/>
              </w:numPr>
            </w:pPr>
            <w:r w:rsidRPr="00AF40A0">
              <w:t>Gizmos Interactive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6"/>
              </w:numPr>
            </w:pPr>
            <w:r w:rsidRPr="00AF40A0">
              <w:t>IXL</w:t>
            </w:r>
          </w:p>
          <w:p w:rsidR="00AF40A0" w:rsidRDefault="00AF40A0" w:rsidP="00464A47">
            <w:r w:rsidRPr="00AF40A0">
              <w:t>Writing-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</w:pPr>
            <w:r w:rsidRPr="00AF40A0">
              <w:t>Khan Academy Tutorial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</w:pPr>
            <w:r w:rsidRPr="00AF40A0">
              <w:t>Online game practice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AF40A0">
              <w:t>Power Point Video Tutorial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Khan Academy Practice</w:t>
            </w:r>
          </w:p>
        </w:tc>
        <w:tc>
          <w:tcPr>
            <w:tcW w:w="2880" w:type="dxa"/>
            <w:vAlign w:val="center"/>
          </w:tcPr>
          <w:p w:rsidR="0080537B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80537B" w:rsidRDefault="0080537B" w:rsidP="007A147C">
      <w:pPr>
        <w:spacing w:after="0"/>
        <w:rPr>
          <w:sz w:val="4"/>
          <w:szCs w:val="4"/>
        </w:rPr>
      </w:pPr>
    </w:p>
    <w:p w:rsidR="00265485" w:rsidRDefault="0026548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:rsidR="00265485" w:rsidRPr="001951E8" w:rsidRDefault="00265485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56B29" w:rsidP="00A5565A">
            <w:pPr>
              <w:jc w:val="center"/>
            </w:pPr>
            <w:r>
              <w:t>Write, Solve, and Graph Inequalities</w:t>
            </w:r>
            <w:r w:rsidR="00265485">
              <w:t xml:space="preserve"> with Positive and Negative Numbers (including </w:t>
            </w:r>
            <w:r w:rsidR="00097F8A">
              <w:t>fractions and decimals)</w:t>
            </w:r>
          </w:p>
        </w:tc>
        <w:tc>
          <w:tcPr>
            <w:tcW w:w="1890" w:type="dxa"/>
            <w:vAlign w:val="center"/>
          </w:tcPr>
          <w:p w:rsidR="00756B29" w:rsidRDefault="00756B29" w:rsidP="00A5565A">
            <w:pPr>
              <w:jc w:val="center"/>
            </w:pPr>
            <w:r>
              <w:t>M06.B-E.2.1.1, M06.B-E.2.1.4</w:t>
            </w:r>
          </w:p>
          <w:p w:rsidR="00740366" w:rsidRDefault="00740366" w:rsidP="00740366">
            <w:pPr>
              <w:jc w:val="center"/>
            </w:pPr>
            <w:r>
              <w:t>______________</w:t>
            </w:r>
          </w:p>
          <w:p w:rsidR="00740366" w:rsidRDefault="00740366" w:rsidP="00740366">
            <w:pPr>
              <w:jc w:val="center"/>
            </w:pPr>
          </w:p>
          <w:p w:rsidR="00740366" w:rsidRPr="00A73EB8" w:rsidRDefault="00740366" w:rsidP="00740366">
            <w:pPr>
              <w:jc w:val="center"/>
            </w:pPr>
            <w:r>
              <w:t>CC.2.1.7.E.1</w:t>
            </w:r>
            <w:r w:rsidR="00365A1F">
              <w:br/>
              <w:t>M07.B-E.2.2.2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inequality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set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greater than/more than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 least/at most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than/fewer than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Addition/Subtraction Property of Inequality</w:t>
            </w:r>
          </w:p>
          <w:p w:rsidR="00756B29" w:rsidRPr="00A73EB8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Multiplication/Division Property of Inequality 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464A47" w:rsidRDefault="005E4408" w:rsidP="00464A47">
            <w:r>
              <w:t xml:space="preserve">Solve and Write: 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Same criteria as equations</w:t>
            </w:r>
          </w:p>
          <w:p w:rsidR="005E4408" w:rsidRDefault="005E4408" w:rsidP="005E4408">
            <w:r>
              <w:t xml:space="preserve">Graph: </w:t>
            </w:r>
          </w:p>
          <w:p w:rsidR="005E4408" w:rsidRP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Including greater/less than and greater/less than or equal to.</w:t>
            </w:r>
          </w:p>
          <w:p w:rsidR="002717B6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</w:pPr>
            <w:proofErr w:type="spellStart"/>
            <w:r w:rsidRPr="00AF40A0">
              <w:t>EDpuzzle</w:t>
            </w:r>
            <w:proofErr w:type="spellEnd"/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</w:pPr>
            <w:r w:rsidRPr="00AF40A0">
              <w:t>Soft Schools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</w:pPr>
            <w:r w:rsidRPr="00AF40A0">
              <w:t>IXL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AF40A0">
              <w:t>Go Formative</w:t>
            </w:r>
          </w:p>
        </w:tc>
        <w:tc>
          <w:tcPr>
            <w:tcW w:w="2880" w:type="dxa"/>
            <w:vAlign w:val="center"/>
          </w:tcPr>
          <w:p w:rsidR="002717B6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756B29" w:rsidP="00A5565A">
            <w:pPr>
              <w:jc w:val="center"/>
            </w:pPr>
            <w:r>
              <w:t>Analyze the Relationship Between Dependent and Independent Variables and Write an Equation for that Relationship. Represent that Relationship on a Graph or Table.</w:t>
            </w:r>
          </w:p>
          <w:p w:rsidR="00371BED" w:rsidRPr="00DE5063" w:rsidRDefault="00371BED" w:rsidP="00A5565A">
            <w:pPr>
              <w:jc w:val="center"/>
            </w:pPr>
            <w:r>
              <w:t>(including negative numbers and fractions)</w:t>
            </w:r>
          </w:p>
        </w:tc>
        <w:tc>
          <w:tcPr>
            <w:tcW w:w="1890" w:type="dxa"/>
            <w:vAlign w:val="center"/>
          </w:tcPr>
          <w:p w:rsidR="002717B6" w:rsidRDefault="00756B29" w:rsidP="00A5565A">
            <w:pPr>
              <w:jc w:val="center"/>
            </w:pPr>
            <w:r>
              <w:t>M06.B-E.3.1.1, M06.B-E.3.1.2</w:t>
            </w:r>
          </w:p>
          <w:p w:rsidR="00740366" w:rsidRDefault="00740366" w:rsidP="00740366">
            <w:pPr>
              <w:jc w:val="center"/>
            </w:pPr>
            <w:r>
              <w:t>______________</w:t>
            </w:r>
          </w:p>
          <w:p w:rsidR="00740366" w:rsidRDefault="00740366" w:rsidP="00740366">
            <w:pPr>
              <w:jc w:val="center"/>
            </w:pPr>
          </w:p>
          <w:p w:rsidR="00740366" w:rsidRPr="00A73EB8" w:rsidRDefault="00740366" w:rsidP="00740366">
            <w:pPr>
              <w:jc w:val="center"/>
            </w:pPr>
            <w:r>
              <w:t>CC.2.1.7.E.1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 (independent variable)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 (dependent variable)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</w:t>
            </w:r>
            <w:r w:rsidR="00371BED">
              <w:t>-</w:t>
            </w:r>
            <w:r>
              <w:t>output table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mapping diagram</w:t>
            </w:r>
          </w:p>
          <w:p w:rsidR="00756B29" w:rsidRPr="00A73EB8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5E4408" w:rsidRDefault="005E4408" w:rsidP="00464A47">
            <w:r>
              <w:t>Real-world examples of dependent-independent variables…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Money relationships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 xml:space="preserve">Material relationships </w:t>
            </w:r>
          </w:p>
          <w:p w:rsidR="005E4408" w:rsidRDefault="005E4408" w:rsidP="00464A47">
            <w:r>
              <w:t xml:space="preserve">Determine: 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Equation give table or graph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Graph given table or equation</w:t>
            </w:r>
          </w:p>
          <w:p w:rsidR="005E4408" w:rsidRP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Table give graph or equation</w:t>
            </w:r>
          </w:p>
          <w:p w:rsidR="00464A47" w:rsidRDefault="00464A47" w:rsidP="00464A47">
            <w:pPr>
              <w:rPr>
                <w:b/>
              </w:rPr>
            </w:pPr>
          </w:p>
          <w:p w:rsidR="002717B6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proofErr w:type="spellStart"/>
            <w:r>
              <w:t>EDpuzzle</w:t>
            </w:r>
            <w:proofErr w:type="spellEnd"/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IXL</w:t>
            </w:r>
          </w:p>
        </w:tc>
        <w:tc>
          <w:tcPr>
            <w:tcW w:w="2880" w:type="dxa"/>
            <w:vAlign w:val="center"/>
          </w:tcPr>
          <w:p w:rsidR="002717B6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756B29" w:rsidRPr="00756B29" w:rsidRDefault="00756B29" w:rsidP="00990086">
      <w:pPr>
        <w:spacing w:after="0"/>
        <w:rPr>
          <w:sz w:val="4"/>
          <w:szCs w:val="4"/>
        </w:rPr>
      </w:pPr>
    </w:p>
    <w:sectPr w:rsidR="00756B29" w:rsidRPr="00756B2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7395F"/>
    <w:multiLevelType w:val="hybridMultilevel"/>
    <w:tmpl w:val="8264B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84DC0"/>
    <w:multiLevelType w:val="hybridMultilevel"/>
    <w:tmpl w:val="F8E04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29E5"/>
    <w:multiLevelType w:val="hybridMultilevel"/>
    <w:tmpl w:val="C082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3140F"/>
    <w:multiLevelType w:val="hybridMultilevel"/>
    <w:tmpl w:val="8FD4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46F3F"/>
    <w:multiLevelType w:val="hybridMultilevel"/>
    <w:tmpl w:val="369ED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C7D68"/>
    <w:multiLevelType w:val="hybridMultilevel"/>
    <w:tmpl w:val="C0A86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50DDB"/>
    <w:multiLevelType w:val="hybridMultilevel"/>
    <w:tmpl w:val="9AFE6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D37A5"/>
    <w:multiLevelType w:val="hybridMultilevel"/>
    <w:tmpl w:val="D160F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581E22"/>
    <w:multiLevelType w:val="hybridMultilevel"/>
    <w:tmpl w:val="74D6D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4"/>
  </w:num>
  <w:num w:numId="8">
    <w:abstractNumId w:val="2"/>
  </w:num>
  <w:num w:numId="9">
    <w:abstractNumId w:val="8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C81"/>
    <w:rsid w:val="00055410"/>
    <w:rsid w:val="000850C2"/>
    <w:rsid w:val="00097F8A"/>
    <w:rsid w:val="000E2760"/>
    <w:rsid w:val="000F399C"/>
    <w:rsid w:val="001951E8"/>
    <w:rsid w:val="001D111C"/>
    <w:rsid w:val="001D1ECE"/>
    <w:rsid w:val="001E1FF2"/>
    <w:rsid w:val="001E268D"/>
    <w:rsid w:val="00243906"/>
    <w:rsid w:val="00265485"/>
    <w:rsid w:val="002717B6"/>
    <w:rsid w:val="002F1426"/>
    <w:rsid w:val="002F1966"/>
    <w:rsid w:val="00305A00"/>
    <w:rsid w:val="00365A1F"/>
    <w:rsid w:val="00371BED"/>
    <w:rsid w:val="00406DCF"/>
    <w:rsid w:val="00464A47"/>
    <w:rsid w:val="00472F82"/>
    <w:rsid w:val="0051587A"/>
    <w:rsid w:val="005E38FC"/>
    <w:rsid w:val="005E4408"/>
    <w:rsid w:val="00611B54"/>
    <w:rsid w:val="006162AC"/>
    <w:rsid w:val="006D5475"/>
    <w:rsid w:val="00740366"/>
    <w:rsid w:val="00747D47"/>
    <w:rsid w:val="00756B29"/>
    <w:rsid w:val="007A147C"/>
    <w:rsid w:val="007F0C34"/>
    <w:rsid w:val="0080537B"/>
    <w:rsid w:val="00876395"/>
    <w:rsid w:val="008902B0"/>
    <w:rsid w:val="00990086"/>
    <w:rsid w:val="009A0FC1"/>
    <w:rsid w:val="009A1E49"/>
    <w:rsid w:val="00A653C7"/>
    <w:rsid w:val="00A73EB8"/>
    <w:rsid w:val="00AC2828"/>
    <w:rsid w:val="00AF40A0"/>
    <w:rsid w:val="00B149C5"/>
    <w:rsid w:val="00B477DC"/>
    <w:rsid w:val="00B90F75"/>
    <w:rsid w:val="00B963EA"/>
    <w:rsid w:val="00C233BE"/>
    <w:rsid w:val="00C94F98"/>
    <w:rsid w:val="00DB305D"/>
    <w:rsid w:val="00DE5063"/>
    <w:rsid w:val="00EF1B39"/>
    <w:rsid w:val="00F0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5D86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D4BC4-F4F4-4A37-BE3C-D54DEFB4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115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20</cp:revision>
  <dcterms:created xsi:type="dcterms:W3CDTF">2019-06-10T13:17:00Z</dcterms:created>
  <dcterms:modified xsi:type="dcterms:W3CDTF">2019-10-18T13:52:00Z</dcterms:modified>
</cp:coreProperties>
</file>