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F77E6">
        <w:rPr>
          <w:u w:val="single"/>
        </w:rPr>
        <w:t>Math 6</w:t>
      </w:r>
      <w:r w:rsidR="003F77E6" w:rsidRPr="003F77E6">
        <w:rPr>
          <w:u w:val="single"/>
          <w:vertAlign w:val="superscript"/>
        </w:rPr>
        <w:t>th</w:t>
      </w:r>
      <w:r w:rsidR="003F77E6">
        <w:rPr>
          <w:u w:val="single"/>
        </w:rPr>
        <w:t xml:space="preserve"> (advanced)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F77E6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F77E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F77E6">
              <w:t>Integers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E457A">
              <w:t>20</w:t>
            </w:r>
            <w:bookmarkStart w:id="0" w:name="_GoBack"/>
            <w:bookmarkEnd w:id="0"/>
            <w:r w:rsidR="00084BC3" w:rsidRPr="00084BC3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F77E6">
              <w:t>How does working with integers differ from working with whole numbers?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F77E6" w:rsidTr="0080537B">
        <w:tc>
          <w:tcPr>
            <w:tcW w:w="2785" w:type="dxa"/>
            <w:vAlign w:val="center"/>
          </w:tcPr>
          <w:p w:rsidR="003F77E6" w:rsidRPr="00DE5063" w:rsidRDefault="003F77E6" w:rsidP="003F77E6">
            <w:pPr>
              <w:jc w:val="center"/>
            </w:pPr>
            <w:r>
              <w:t>Represent Quantities in Real-World Contexts Using Positive and Negative Numbers</w:t>
            </w:r>
          </w:p>
        </w:tc>
        <w:tc>
          <w:tcPr>
            <w:tcW w:w="1890" w:type="dxa"/>
            <w:vAlign w:val="center"/>
          </w:tcPr>
          <w:p w:rsidR="003F77E6" w:rsidRDefault="003F77E6" w:rsidP="003F77E6">
            <w:pPr>
              <w:jc w:val="center"/>
            </w:pPr>
            <w:r>
              <w:t>M06.A-N.3.1.1</w:t>
            </w:r>
          </w:p>
          <w:p w:rsidR="003F77E6" w:rsidRPr="00A73EB8" w:rsidRDefault="003F77E6" w:rsidP="003F77E6">
            <w:pPr>
              <w:jc w:val="center"/>
            </w:pPr>
            <w:r>
              <w:t>M06.A-N.3.1.2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positive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negative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</w:t>
            </w:r>
          </w:p>
          <w:p w:rsidR="004C117C" w:rsidRPr="00A73EB8" w:rsidRDefault="004C117C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 lines (horizontal and vertical)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3F77E6" w:rsidRDefault="003F77E6" w:rsidP="003F77E6">
            <w:pPr>
              <w:pStyle w:val="ListParagraph"/>
              <w:ind w:left="0"/>
            </w:pPr>
            <w:r>
              <w:t xml:space="preserve">Represent integers on real-world number lines and using real-world measurements. 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>Temperature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 xml:space="preserve">Measurement </w:t>
            </w:r>
          </w:p>
          <w:p w:rsidR="003F77E6" w:rsidRDefault="003F77E6" w:rsidP="003F77E6">
            <w:pPr>
              <w:pStyle w:val="ListParagraph"/>
              <w:numPr>
                <w:ilvl w:val="1"/>
                <w:numId w:val="2"/>
              </w:numPr>
            </w:pPr>
            <w:r>
              <w:t>Direction</w:t>
            </w:r>
          </w:p>
          <w:p w:rsidR="003F77E6" w:rsidRDefault="003F77E6" w:rsidP="003F77E6">
            <w:pPr>
              <w:pStyle w:val="ListParagraph"/>
              <w:numPr>
                <w:ilvl w:val="1"/>
                <w:numId w:val="2"/>
              </w:numPr>
            </w:pPr>
            <w:r>
              <w:t>Sea Level</w:t>
            </w:r>
          </w:p>
          <w:p w:rsidR="003F77E6" w:rsidRPr="00776502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 xml:space="preserve">Money </w:t>
            </w:r>
          </w:p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Resources:</w:t>
            </w:r>
          </w:p>
          <w:p w:rsidR="003F77E6" w:rsidRPr="00553383" w:rsidRDefault="003F77E6" w:rsidP="003F77E6">
            <w:pPr>
              <w:pStyle w:val="ListParagraph"/>
              <w:numPr>
                <w:ilvl w:val="0"/>
                <w:numId w:val="3"/>
              </w:numPr>
            </w:pPr>
            <w:r w:rsidRPr="00553383">
              <w:t>PBS Media</w:t>
            </w:r>
          </w:p>
          <w:p w:rsidR="003F77E6" w:rsidRPr="00553383" w:rsidRDefault="003F77E6" w:rsidP="003F77E6">
            <w:pPr>
              <w:pStyle w:val="ListParagraph"/>
              <w:numPr>
                <w:ilvl w:val="0"/>
                <w:numId w:val="3"/>
              </w:numPr>
            </w:pPr>
            <w:r w:rsidRPr="00553383">
              <w:t>EDpuzzle</w:t>
            </w:r>
          </w:p>
          <w:p w:rsidR="003F77E6" w:rsidRPr="00553383" w:rsidRDefault="003F77E6" w:rsidP="003F77E6">
            <w:pPr>
              <w:pStyle w:val="ListParagraph"/>
              <w:numPr>
                <w:ilvl w:val="0"/>
                <w:numId w:val="3"/>
              </w:numPr>
            </w:pPr>
            <w:r w:rsidRPr="00553383">
              <w:t>“Real World Integers” discussion</w:t>
            </w:r>
          </w:p>
          <w:p w:rsidR="003F77E6" w:rsidRPr="00553383" w:rsidRDefault="003F77E6" w:rsidP="003F77E6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553383">
              <w:t>Integers Exploration Packet</w:t>
            </w:r>
          </w:p>
        </w:tc>
        <w:tc>
          <w:tcPr>
            <w:tcW w:w="2880" w:type="dxa"/>
            <w:vAlign w:val="center"/>
          </w:tcPr>
          <w:p w:rsidR="003F77E6" w:rsidRPr="00DB305D" w:rsidRDefault="003F77E6" w:rsidP="003F77E6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F77E6" w:rsidTr="00DE5237">
        <w:tc>
          <w:tcPr>
            <w:tcW w:w="2785" w:type="dxa"/>
            <w:vAlign w:val="center"/>
          </w:tcPr>
          <w:p w:rsidR="003F77E6" w:rsidRPr="00DE5063" w:rsidRDefault="003F77E6" w:rsidP="003F77E6">
            <w:pPr>
              <w:jc w:val="center"/>
            </w:pPr>
            <w:r>
              <w:t>Write, Interpret, and Explain Statements of Order for Rational Numbers in Real-World Context</w:t>
            </w:r>
          </w:p>
        </w:tc>
        <w:tc>
          <w:tcPr>
            <w:tcW w:w="1890" w:type="dxa"/>
            <w:vAlign w:val="center"/>
          </w:tcPr>
          <w:p w:rsidR="003F77E6" w:rsidRPr="00A73EB8" w:rsidRDefault="003F77E6" w:rsidP="003F77E6">
            <w:pPr>
              <w:jc w:val="center"/>
            </w:pPr>
            <w:r>
              <w:t>M06.A-N.3.2.1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</w:t>
            </w:r>
          </w:p>
          <w:p w:rsidR="003F77E6" w:rsidRPr="00A73EB8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3F77E6" w:rsidRDefault="003F77E6" w:rsidP="003F77E6">
            <w:pPr>
              <w:pStyle w:val="ListParagraph"/>
              <w:ind w:left="0"/>
            </w:pPr>
            <w:r>
              <w:t xml:space="preserve">Compare and Order Integers </w:t>
            </w:r>
          </w:p>
          <w:p w:rsidR="003F77E6" w:rsidRPr="00776502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 xml:space="preserve">No More than 10 numbers in a set </w:t>
            </w:r>
          </w:p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Resources:</w:t>
            </w:r>
          </w:p>
          <w:p w:rsidR="003F77E6" w:rsidRPr="006F783C" w:rsidRDefault="003F77E6" w:rsidP="003F77E6">
            <w:pPr>
              <w:pStyle w:val="ListParagraph"/>
              <w:numPr>
                <w:ilvl w:val="0"/>
                <w:numId w:val="4"/>
              </w:numPr>
            </w:pPr>
            <w:r w:rsidRPr="006F783C">
              <w:rPr>
                <w:highlight w:val="yellow"/>
              </w:rPr>
              <w:t>Integers Exploration Packet</w:t>
            </w:r>
          </w:p>
        </w:tc>
        <w:tc>
          <w:tcPr>
            <w:tcW w:w="2880" w:type="dxa"/>
            <w:vAlign w:val="center"/>
          </w:tcPr>
          <w:p w:rsidR="003F77E6" w:rsidRPr="00DB305D" w:rsidRDefault="003F77E6" w:rsidP="003F77E6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 .</w:t>
            </w:r>
          </w:p>
        </w:tc>
      </w:tr>
    </w:tbl>
    <w:p w:rsidR="0080537B" w:rsidRDefault="0080537B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Pr="001951E8" w:rsidRDefault="003F77E6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F77E6" w:rsidTr="00A5565A">
        <w:tc>
          <w:tcPr>
            <w:tcW w:w="2785" w:type="dxa"/>
            <w:vAlign w:val="center"/>
          </w:tcPr>
          <w:p w:rsidR="003F77E6" w:rsidRDefault="003F77E6" w:rsidP="003F77E6">
            <w:pPr>
              <w:jc w:val="center"/>
            </w:pPr>
          </w:p>
          <w:p w:rsidR="003F77E6" w:rsidRPr="00DE5063" w:rsidRDefault="003F77E6" w:rsidP="003F77E6">
            <w:r>
              <w:t>Interpret the Absolute Value of a Rational Number</w:t>
            </w:r>
          </w:p>
        </w:tc>
        <w:tc>
          <w:tcPr>
            <w:tcW w:w="1890" w:type="dxa"/>
            <w:vAlign w:val="center"/>
          </w:tcPr>
          <w:p w:rsidR="003F77E6" w:rsidRPr="00A73EB8" w:rsidRDefault="003F77E6" w:rsidP="003F77E6">
            <w:pPr>
              <w:jc w:val="center"/>
            </w:pPr>
            <w:r>
              <w:t>M06.A-N.3.2.2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value</w:t>
            </w:r>
          </w:p>
          <w:p w:rsidR="003F77E6" w:rsidRPr="00A73EB8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magnitude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3F77E6" w:rsidRDefault="003F77E6" w:rsidP="003F77E6">
            <w:pPr>
              <w:pStyle w:val="ListParagraph"/>
              <w:ind w:left="0"/>
            </w:pPr>
            <w:r>
              <w:t>Determine an integer’s absolute value including…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>Opposites of an integer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>Opposite of an integer’s absolute value</w:t>
            </w:r>
          </w:p>
          <w:p w:rsidR="003F77E6" w:rsidRPr="00776502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>Ordering and comparing absolute value</w:t>
            </w:r>
          </w:p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Resources: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3"/>
              </w:numPr>
            </w:pPr>
            <w:r w:rsidRPr="00553383">
              <w:t>EDpuzzle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3"/>
              </w:numPr>
            </w:pPr>
            <w:r>
              <w:t>Online game practice:</w:t>
            </w:r>
          </w:p>
          <w:p w:rsidR="003F77E6" w:rsidRDefault="003F77E6" w:rsidP="003F77E6">
            <w:pPr>
              <w:pStyle w:val="ListParagraph"/>
              <w:numPr>
                <w:ilvl w:val="1"/>
                <w:numId w:val="3"/>
              </w:numPr>
            </w:pPr>
            <w:r>
              <w:t>Absolute Value Boxes</w:t>
            </w:r>
          </w:p>
          <w:p w:rsidR="003F77E6" w:rsidRPr="00553383" w:rsidRDefault="003F77E6" w:rsidP="003F77E6">
            <w:pPr>
              <w:pStyle w:val="ListParagraph"/>
              <w:numPr>
                <w:ilvl w:val="1"/>
                <w:numId w:val="3"/>
              </w:numPr>
            </w:pPr>
            <w:r>
              <w:t>Number Balls</w:t>
            </w:r>
          </w:p>
          <w:p w:rsidR="003F77E6" w:rsidRPr="00D55393" w:rsidRDefault="003F77E6" w:rsidP="003F77E6">
            <w:pPr>
              <w:pStyle w:val="ListParagraph"/>
              <w:numPr>
                <w:ilvl w:val="0"/>
                <w:numId w:val="3"/>
              </w:numPr>
            </w:pPr>
            <w:r>
              <w:t>Khan Academy</w:t>
            </w:r>
          </w:p>
        </w:tc>
        <w:tc>
          <w:tcPr>
            <w:tcW w:w="2880" w:type="dxa"/>
            <w:vAlign w:val="center"/>
          </w:tcPr>
          <w:p w:rsidR="003F77E6" w:rsidRPr="00DB305D" w:rsidRDefault="003F77E6" w:rsidP="003F77E6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4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900"/>
      </w:tblGrid>
      <w:tr w:rsidR="00914D8C" w:rsidTr="00914D8C">
        <w:trPr>
          <w:trHeight w:val="2086"/>
        </w:trPr>
        <w:tc>
          <w:tcPr>
            <w:tcW w:w="2785" w:type="dxa"/>
            <w:vAlign w:val="center"/>
          </w:tcPr>
          <w:p w:rsidR="00914D8C" w:rsidRPr="00DE5063" w:rsidRDefault="00914D8C" w:rsidP="003F77E6">
            <w:pPr>
              <w:jc w:val="center"/>
            </w:pPr>
            <w:r>
              <w:t>Integer Operations</w:t>
            </w:r>
          </w:p>
        </w:tc>
        <w:tc>
          <w:tcPr>
            <w:tcW w:w="1890" w:type="dxa"/>
            <w:vAlign w:val="center"/>
          </w:tcPr>
          <w:p w:rsidR="00217064" w:rsidRDefault="00914D8C" w:rsidP="00217064">
            <w:pPr>
              <w:jc w:val="center"/>
            </w:pPr>
            <w:r>
              <w:t>CC.2.1.7.E.1</w:t>
            </w:r>
          </w:p>
          <w:p w:rsidR="00217064" w:rsidRDefault="00217064" w:rsidP="00217064">
            <w:pPr>
              <w:jc w:val="center"/>
            </w:pPr>
            <w:r>
              <w:t>CC.2.2.7.B.3</w:t>
            </w:r>
          </w:p>
          <w:p w:rsidR="0018341E" w:rsidRDefault="0018341E" w:rsidP="00217064">
            <w:pPr>
              <w:jc w:val="center"/>
            </w:pPr>
            <w:r>
              <w:t>M07.A-N.1.1.1</w:t>
            </w:r>
          </w:p>
          <w:p w:rsidR="0018341E" w:rsidRPr="00A73EB8" w:rsidRDefault="0018341E" w:rsidP="00217064">
            <w:pPr>
              <w:jc w:val="center"/>
            </w:pPr>
            <w:r>
              <w:t>M07.A-N.1.1.2</w:t>
            </w:r>
            <w:r>
              <w:br/>
              <w:t>M07.A-N.1.1.3</w:t>
            </w:r>
          </w:p>
        </w:tc>
        <w:tc>
          <w:tcPr>
            <w:tcW w:w="3420" w:type="dxa"/>
            <w:vAlign w:val="center"/>
          </w:tcPr>
          <w:p w:rsidR="00914D8C" w:rsidRDefault="00914D8C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</w:t>
            </w:r>
          </w:p>
          <w:p w:rsidR="00914D8C" w:rsidRDefault="00914D8C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positive</w:t>
            </w:r>
          </w:p>
          <w:p w:rsidR="00914D8C" w:rsidRDefault="00914D8C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negative</w:t>
            </w:r>
          </w:p>
          <w:p w:rsidR="00914D8C" w:rsidRDefault="00914D8C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</w:t>
            </w:r>
          </w:p>
          <w:p w:rsidR="00914D8C" w:rsidRDefault="00914D8C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value</w:t>
            </w:r>
          </w:p>
          <w:p w:rsidR="00914D8C" w:rsidRDefault="00914D8C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additive inverse</w:t>
            </w:r>
          </w:p>
          <w:p w:rsidR="00726B20" w:rsidRDefault="00726B20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reciprocal</w:t>
            </w:r>
          </w:p>
          <w:p w:rsidR="00914D8C" w:rsidRPr="00A73EB8" w:rsidRDefault="00914D8C" w:rsidP="00914D8C"/>
        </w:tc>
        <w:tc>
          <w:tcPr>
            <w:tcW w:w="3420" w:type="dxa"/>
            <w:vAlign w:val="center"/>
          </w:tcPr>
          <w:p w:rsidR="00914D8C" w:rsidRDefault="00914D8C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914D8C" w:rsidRDefault="00914D8C" w:rsidP="003F77E6">
            <w:pPr>
              <w:pStyle w:val="ListParagraph"/>
              <w:ind w:left="0"/>
            </w:pPr>
            <w:r>
              <w:t>Compute integers through…</w:t>
            </w:r>
          </w:p>
          <w:p w:rsidR="00914D8C" w:rsidRDefault="00914D8C" w:rsidP="00914D8C">
            <w:pPr>
              <w:pStyle w:val="ListParagraph"/>
              <w:numPr>
                <w:ilvl w:val="0"/>
                <w:numId w:val="6"/>
              </w:numPr>
            </w:pPr>
            <w:r>
              <w:t>addition</w:t>
            </w:r>
          </w:p>
          <w:p w:rsidR="00914D8C" w:rsidRDefault="00914D8C" w:rsidP="00914D8C">
            <w:pPr>
              <w:pStyle w:val="ListParagraph"/>
              <w:numPr>
                <w:ilvl w:val="0"/>
                <w:numId w:val="6"/>
              </w:numPr>
            </w:pPr>
            <w:r>
              <w:t>subtraction</w:t>
            </w:r>
          </w:p>
          <w:p w:rsidR="00914D8C" w:rsidRDefault="00914D8C" w:rsidP="00914D8C">
            <w:pPr>
              <w:pStyle w:val="ListParagraph"/>
              <w:numPr>
                <w:ilvl w:val="0"/>
                <w:numId w:val="6"/>
              </w:numPr>
            </w:pPr>
            <w:r>
              <w:t>multiplication</w:t>
            </w:r>
          </w:p>
          <w:p w:rsidR="00914D8C" w:rsidRDefault="00914D8C" w:rsidP="00914D8C">
            <w:pPr>
              <w:pStyle w:val="ListParagraph"/>
              <w:numPr>
                <w:ilvl w:val="0"/>
                <w:numId w:val="6"/>
              </w:numPr>
            </w:pPr>
            <w:r>
              <w:t>division</w:t>
            </w:r>
          </w:p>
          <w:p w:rsidR="00914D8C" w:rsidRDefault="00914D8C" w:rsidP="00914D8C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1677000</wp:posOffset>
                      </wp:positionH>
                      <wp:positionV relativeFrom="paragraph">
                        <wp:posOffset>554842</wp:posOffset>
                      </wp:positionV>
                      <wp:extent cx="163800" cy="195480"/>
                      <wp:effectExtent l="19050" t="38100" r="27305" b="52705"/>
                      <wp:wrapNone/>
                      <wp:docPr id="35" name="Ink 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3800" cy="195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D5E36EA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5" o:spid="_x0000_s1026" type="#_x0000_t75" style="position:absolute;margin-left:131.25pt;margin-top:43.15pt;width:15.05pt;height:17.4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">
                      <v:imagedata r:id="rId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1525800</wp:posOffset>
                      </wp:positionH>
                      <wp:positionV relativeFrom="paragraph">
                        <wp:posOffset>622882</wp:posOffset>
                      </wp:positionV>
                      <wp:extent cx="115560" cy="3960"/>
                      <wp:effectExtent l="38100" t="57150" r="37465" b="53340"/>
                      <wp:wrapNone/>
                      <wp:docPr id="34" name="Ink 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5560" cy="3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B78295F" id="Ink 34" o:spid="_x0000_s1026" type="#_x0000_t75" style="position:absolute;margin-left:119.8pt;margin-top:48.35pt;width:9.9pt;height:1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">
                      <v:imagedata r:id="rId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1554960</wp:posOffset>
                      </wp:positionH>
                      <wp:positionV relativeFrom="paragraph">
                        <wp:posOffset>590482</wp:posOffset>
                      </wp:positionV>
                      <wp:extent cx="15480" cy="71640"/>
                      <wp:effectExtent l="38100" t="38100" r="60960" b="43180"/>
                      <wp:wrapNone/>
                      <wp:docPr id="33" name="Ink 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480" cy="71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3B14E3" id="Ink 33" o:spid="_x0000_s1026" type="#_x0000_t75" style="position:absolute;margin-left:121.7pt;margin-top:46.1pt;width:2.85pt;height:6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">
                      <v:imagedata r:id="rId1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1295040</wp:posOffset>
                      </wp:positionH>
                      <wp:positionV relativeFrom="paragraph">
                        <wp:posOffset>518842</wp:posOffset>
                      </wp:positionV>
                      <wp:extent cx="104400" cy="41040"/>
                      <wp:effectExtent l="19050" t="38100" r="48260" b="35560"/>
                      <wp:wrapNone/>
                      <wp:docPr id="32" name="Ink 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4400" cy="41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4383C1" id="Ink 32" o:spid="_x0000_s1026" type="#_x0000_t75" style="position:absolute;margin-left:101.5pt;margin-top:40.4pt;width:9.15pt;height:4.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">
                      <v:imagedata r:id="rId1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1307640</wp:posOffset>
                      </wp:positionH>
                      <wp:positionV relativeFrom="paragraph">
                        <wp:posOffset>545482</wp:posOffset>
                      </wp:positionV>
                      <wp:extent cx="138960" cy="183240"/>
                      <wp:effectExtent l="38100" t="38100" r="33020" b="45720"/>
                      <wp:wrapNone/>
                      <wp:docPr id="31" name="Ink 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8960" cy="183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974A2C" id="Ink 31" o:spid="_x0000_s1026" type="#_x0000_t75" style="position:absolute;margin-left:102.45pt;margin-top:42.7pt;width:12.7pt;height:16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">
                      <v:imagedata r:id="rId1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1193160</wp:posOffset>
                      </wp:positionH>
                      <wp:positionV relativeFrom="paragraph">
                        <wp:posOffset>602362</wp:posOffset>
                      </wp:positionV>
                      <wp:extent cx="93600" cy="2520"/>
                      <wp:effectExtent l="38100" t="57150" r="40005" b="55245"/>
                      <wp:wrapNone/>
                      <wp:docPr id="30" name="Ink 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600" cy="2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FBA7D86" id="Ink 30" o:spid="_x0000_s1026" type="#_x0000_t75" style="position:absolute;margin-left:93.4pt;margin-top:46.15pt;width:8.6pt;height:2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">
                      <v:imagedata r:id="rId17" o:title=""/>
                    </v:shape>
                  </w:pict>
                </mc:Fallback>
              </mc:AlternateContent>
            </w:r>
            <w:r>
              <w:t>Modeling addition and subtraction of integers on a number line by identifying the expression being displayed.</w:t>
            </w:r>
          </w:p>
          <w:p w:rsidR="00E52686" w:rsidRDefault="00E52686" w:rsidP="00914D8C"/>
          <w:p w:rsidR="00E52686" w:rsidRDefault="00E52686" w:rsidP="00914D8C"/>
          <w:p w:rsidR="00914D8C" w:rsidRDefault="00914D8C" w:rsidP="00914D8C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565680</wp:posOffset>
                      </wp:positionH>
                      <wp:positionV relativeFrom="paragraph">
                        <wp:posOffset>9652</wp:posOffset>
                      </wp:positionV>
                      <wp:extent cx="700200" cy="127440"/>
                      <wp:effectExtent l="38100" t="38100" r="5080" b="44450"/>
                      <wp:wrapNone/>
                      <wp:docPr id="29" name="Ink 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0200" cy="127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933FCF9" id="Ink 29" o:spid="_x0000_s1026" type="#_x0000_t75" style="position:absolute;margin-left:44.3pt;margin-top:.15pt;width:56.25pt;height:11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">
                      <v:imagedata r:id="rId1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495120</wp:posOffset>
                      </wp:positionH>
                      <wp:positionV relativeFrom="paragraph">
                        <wp:posOffset>61852</wp:posOffset>
                      </wp:positionV>
                      <wp:extent cx="453600" cy="121320"/>
                      <wp:effectExtent l="38100" t="19050" r="0" b="50165"/>
                      <wp:wrapNone/>
                      <wp:docPr id="28" name="Ink 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53600" cy="121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85BEB96" id="Ink 28" o:spid="_x0000_s1026" type="#_x0000_t75" style="position:absolute;margin-left:38.35pt;margin-top:4.4pt;width:36.75pt;height:10.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">
                      <v:imagedata r:id="rId21" o:title=""/>
                    </v:shape>
                  </w:pict>
                </mc:Fallback>
              </mc:AlternateContent>
            </w:r>
          </w:p>
          <w:p w:rsidR="00914D8C" w:rsidRDefault="00914D8C" w:rsidP="00914D8C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423120</wp:posOffset>
                      </wp:positionH>
                      <wp:positionV relativeFrom="paragraph">
                        <wp:posOffset>81117</wp:posOffset>
                      </wp:positionV>
                      <wp:extent cx="21960" cy="82440"/>
                      <wp:effectExtent l="38100" t="38100" r="54610" b="51435"/>
                      <wp:wrapNone/>
                      <wp:docPr id="24" name="Ink 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960" cy="82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A11B502" id="Ink 24" o:spid="_x0000_s1026" type="#_x0000_t75" style="position:absolute;margin-left:32.1pt;margin-top:5.9pt;width:3.4pt;height:7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">
                      <v:imagedata r:id="rId2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566400</wp:posOffset>
                      </wp:positionH>
                      <wp:positionV relativeFrom="paragraph">
                        <wp:posOffset>71037</wp:posOffset>
                      </wp:positionV>
                      <wp:extent cx="22320" cy="82080"/>
                      <wp:effectExtent l="38100" t="38100" r="34925" b="32385"/>
                      <wp:wrapNone/>
                      <wp:docPr id="21" name="Ink 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320" cy="8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A882F3" id="Ink 21" o:spid="_x0000_s1026" type="#_x0000_t75" style="position:absolute;margin-left:44pt;margin-top:5.2pt;width:2.65pt;height:7.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">
                      <v:imagedata r:id="rId2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714000</wp:posOffset>
                      </wp:positionH>
                      <wp:positionV relativeFrom="paragraph">
                        <wp:posOffset>89757</wp:posOffset>
                      </wp:positionV>
                      <wp:extent cx="12240" cy="89280"/>
                      <wp:effectExtent l="38100" t="38100" r="45085" b="44450"/>
                      <wp:wrapNone/>
                      <wp:docPr id="18" name="Ink 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40" cy="89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59403E8" id="Ink 18" o:spid="_x0000_s1026" type="#_x0000_t75" style="position:absolute;margin-left:55.65pt;margin-top:6.6pt;width:1.8pt;height:8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">
                      <v:imagedata r:id="rId2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846840</wp:posOffset>
                      </wp:positionH>
                      <wp:positionV relativeFrom="paragraph">
                        <wp:posOffset>65277</wp:posOffset>
                      </wp:positionV>
                      <wp:extent cx="25200" cy="102600"/>
                      <wp:effectExtent l="38100" t="38100" r="51435" b="50165"/>
                      <wp:wrapNone/>
                      <wp:docPr id="15" name="Ink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200" cy="102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3183253" id="Ink 15" o:spid="_x0000_s1026" type="#_x0000_t75" style="position:absolute;margin-left:65.8pt;margin-top:4.6pt;width:4.2pt;height: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">
                      <v:imagedata r:id="rId2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1493040</wp:posOffset>
                      </wp:positionH>
                      <wp:positionV relativeFrom="paragraph">
                        <wp:posOffset>97677</wp:posOffset>
                      </wp:positionV>
                      <wp:extent cx="10080" cy="86760"/>
                      <wp:effectExtent l="38100" t="38100" r="47625" b="46990"/>
                      <wp:wrapNone/>
                      <wp:docPr id="12" name="Ink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080" cy="86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E75E649" id="Ink 12" o:spid="_x0000_s1026" type="#_x0000_t75" style="position:absolute;margin-left:116.5pt;margin-top:7.2pt;width:2.5pt;height:8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">
                      <v:imagedata r:id="rId3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1350480</wp:posOffset>
                      </wp:positionH>
                      <wp:positionV relativeFrom="paragraph">
                        <wp:posOffset>108117</wp:posOffset>
                      </wp:positionV>
                      <wp:extent cx="18000" cy="67320"/>
                      <wp:effectExtent l="38100" t="38100" r="39370" b="46990"/>
                      <wp:wrapNone/>
                      <wp:docPr id="10" name="Ink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000" cy="67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B1DFDF" id="Ink 10" o:spid="_x0000_s1026" type="#_x0000_t75" style="position:absolute;margin-left:106.05pt;margin-top:8.25pt;width:2.15pt;height:6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">
                      <v:imagedata r:id="rId3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1234920</wp:posOffset>
                      </wp:positionH>
                      <wp:positionV relativeFrom="paragraph">
                        <wp:posOffset>110637</wp:posOffset>
                      </wp:positionV>
                      <wp:extent cx="14760" cy="65880"/>
                      <wp:effectExtent l="38100" t="38100" r="42545" b="48895"/>
                      <wp:wrapNone/>
                      <wp:docPr id="8" name="Ink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760" cy="65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BCDD58B" id="Ink 8" o:spid="_x0000_s1026" type="#_x0000_t75" style="position:absolute;margin-left:96.85pt;margin-top:8.3pt;width:2.1pt;height:5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">
                      <v:imagedata r:id="rId3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1104240</wp:posOffset>
                      </wp:positionH>
                      <wp:positionV relativeFrom="paragraph">
                        <wp:posOffset>99117</wp:posOffset>
                      </wp:positionV>
                      <wp:extent cx="21960" cy="72360"/>
                      <wp:effectExtent l="38100" t="38100" r="35560" b="42545"/>
                      <wp:wrapNone/>
                      <wp:docPr id="6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960" cy="7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562BF3B" id="Ink 6" o:spid="_x0000_s1026" type="#_x0000_t75" style="position:absolute;margin-left:86.65pt;margin-top:7.5pt;width:2.6pt;height:6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">
                      <v:imagedata r:id="rId3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1114320</wp:posOffset>
                      </wp:positionH>
                      <wp:positionV relativeFrom="paragraph">
                        <wp:posOffset>104877</wp:posOffset>
                      </wp:positionV>
                      <wp:extent cx="6480" cy="35280"/>
                      <wp:effectExtent l="19050" t="38100" r="50800" b="41275"/>
                      <wp:wrapNone/>
                      <wp:docPr id="5" name="Ink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80" cy="35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97308B" id="Ink 5" o:spid="_x0000_s1026" type="#_x0000_t75" style="position:absolute;margin-left:87.25pt;margin-top:8pt;width:1.35pt;height:3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">
                      <v:imagedata r:id="rId3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955920</wp:posOffset>
                      </wp:positionH>
                      <wp:positionV relativeFrom="paragraph">
                        <wp:posOffset>56637</wp:posOffset>
                      </wp:positionV>
                      <wp:extent cx="27000" cy="110160"/>
                      <wp:effectExtent l="38100" t="38100" r="49530" b="42545"/>
                      <wp:wrapNone/>
                      <wp:docPr id="3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7000" cy="110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F37C507" id="Ink 3" o:spid="_x0000_s1026" type="#_x0000_t75" style="position:absolute;margin-left:74.9pt;margin-top:4.1pt;width:2.9pt;height:9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">
                      <v:imagedata r:id="rId4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44760</wp:posOffset>
                      </wp:positionH>
                      <wp:positionV relativeFrom="paragraph">
                        <wp:posOffset>95877</wp:posOffset>
                      </wp:positionV>
                      <wp:extent cx="1859760" cy="109080"/>
                      <wp:effectExtent l="0" t="38100" r="26670" b="43815"/>
                      <wp:wrapNone/>
                      <wp:docPr id="2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59760" cy="109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3E1A02A" id="Ink 2" o:spid="_x0000_s1026" type="#_x0000_t75" style="position:absolute;margin-left:3.25pt;margin-top:6.45pt;width:147.8pt;height:10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">
                      <v:imagedata r:id="rId4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-51720</wp:posOffset>
                      </wp:positionH>
                      <wp:positionV relativeFrom="paragraph">
                        <wp:posOffset>24237</wp:posOffset>
                      </wp:positionV>
                      <wp:extent cx="138240" cy="185760"/>
                      <wp:effectExtent l="38100" t="38100" r="52705" b="43180"/>
                      <wp:wrapNone/>
                      <wp:docPr id="1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8240" cy="185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BC2C7F8" id="Ink 1" o:spid="_x0000_s1026" type="#_x0000_t75" style="position:absolute;margin-left:-4.85pt;margin-top:1.6pt;width:12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">
                      <v:imagedata r:id="rId45" o:title=""/>
                    </v:shape>
                  </w:pict>
                </mc:Fallback>
              </mc:AlternateContent>
            </w:r>
          </w:p>
          <w:p w:rsidR="00914D8C" w:rsidRPr="00914D8C" w:rsidRDefault="00914D8C" w:rsidP="00914D8C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429240</wp:posOffset>
                      </wp:positionH>
                      <wp:positionV relativeFrom="paragraph">
                        <wp:posOffset>36577</wp:posOffset>
                      </wp:positionV>
                      <wp:extent cx="18720" cy="101880"/>
                      <wp:effectExtent l="57150" t="38100" r="38735" b="50800"/>
                      <wp:wrapNone/>
                      <wp:docPr id="27" name="Ink 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720" cy="101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BF4EF57" id="Ink 27" o:spid="_x0000_s1026" type="#_x0000_t75" style="position:absolute;margin-left:33pt;margin-top:2.4pt;width:2.65pt;height: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">
                      <v:imagedata r:id="rId4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411600</wp:posOffset>
                      </wp:positionH>
                      <wp:positionV relativeFrom="paragraph">
                        <wp:posOffset>44857</wp:posOffset>
                      </wp:positionV>
                      <wp:extent cx="51480" cy="28440"/>
                      <wp:effectExtent l="38100" t="38100" r="43815" b="48260"/>
                      <wp:wrapNone/>
                      <wp:docPr id="26" name="Ink 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1480" cy="28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A0A718" id="Ink 26" o:spid="_x0000_s1026" type="#_x0000_t75" style="position:absolute;margin-left:31.85pt;margin-top:3.2pt;width:4.8pt;height:3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">
                      <v:imagedata r:id="rId4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352560</wp:posOffset>
                      </wp:positionH>
                      <wp:positionV relativeFrom="paragraph">
                        <wp:posOffset>54937</wp:posOffset>
                      </wp:positionV>
                      <wp:extent cx="42480" cy="9000"/>
                      <wp:effectExtent l="38100" t="19050" r="34290" b="48260"/>
                      <wp:wrapNone/>
                      <wp:docPr id="25" name="Ink 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2480" cy="9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E797274" id="Ink 25" o:spid="_x0000_s1026" type="#_x0000_t75" style="position:absolute;margin-left:27.4pt;margin-top:4pt;width:3.95pt;height:1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">
                      <v:imagedata r:id="rId5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528960</wp:posOffset>
                      </wp:positionH>
                      <wp:positionV relativeFrom="paragraph">
                        <wp:posOffset>18937</wp:posOffset>
                      </wp:positionV>
                      <wp:extent cx="87840" cy="111240"/>
                      <wp:effectExtent l="38100" t="38100" r="26670" b="41275"/>
                      <wp:wrapNone/>
                      <wp:docPr id="23" name="Ink 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840" cy="111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03935A8" id="Ink 23" o:spid="_x0000_s1026" type="#_x0000_t75" style="position:absolute;margin-left:41.3pt;margin-top:1pt;width:7.95pt;height:10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">
                      <v:imagedata r:id="rId5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505200</wp:posOffset>
                      </wp:positionH>
                      <wp:positionV relativeFrom="paragraph">
                        <wp:posOffset>64297</wp:posOffset>
                      </wp:positionV>
                      <wp:extent cx="15840" cy="5040"/>
                      <wp:effectExtent l="38100" t="38100" r="41910" b="33655"/>
                      <wp:wrapNone/>
                      <wp:docPr id="22" name="Ink 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840" cy="5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8C114D6" id="Ink 22" o:spid="_x0000_s1026" type="#_x0000_t75" style="position:absolute;margin-left:39.45pt;margin-top:4.65pt;width:2pt;height:1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">
                      <v:imagedata r:id="rId5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689880</wp:posOffset>
                      </wp:positionH>
                      <wp:positionV relativeFrom="paragraph">
                        <wp:posOffset>42697</wp:posOffset>
                      </wp:positionV>
                      <wp:extent cx="71640" cy="90360"/>
                      <wp:effectExtent l="38100" t="38100" r="43180" b="43180"/>
                      <wp:wrapNone/>
                      <wp:docPr id="20" name="Ink 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1640" cy="90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0B63D0" id="Ink 20" o:spid="_x0000_s1026" type="#_x0000_t75" style="position:absolute;margin-left:53.55pt;margin-top:2.85pt;width:6.65pt;height:8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">
                      <v:imagedata r:id="rId5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638040</wp:posOffset>
                      </wp:positionH>
                      <wp:positionV relativeFrom="paragraph">
                        <wp:posOffset>49177</wp:posOffset>
                      </wp:positionV>
                      <wp:extent cx="63000" cy="10440"/>
                      <wp:effectExtent l="38100" t="38100" r="32385" b="27940"/>
                      <wp:wrapNone/>
                      <wp:docPr id="19" name="Ink 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000" cy="10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2D6B4E" id="Ink 19" o:spid="_x0000_s1026" type="#_x0000_t75" style="position:absolute;margin-left:50pt;margin-top:3.65pt;width:5.4pt;height:1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">
                      <v:imagedata r:id="rId5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901560</wp:posOffset>
                      </wp:positionH>
                      <wp:positionV relativeFrom="paragraph">
                        <wp:posOffset>49537</wp:posOffset>
                      </wp:positionV>
                      <wp:extent cx="17640" cy="82080"/>
                      <wp:effectExtent l="38100" t="38100" r="40005" b="32385"/>
                      <wp:wrapNone/>
                      <wp:docPr id="17" name="Ink 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640" cy="8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B856CCC" id="Ink 17" o:spid="_x0000_s1026" type="#_x0000_t75" style="position:absolute;margin-left:70.2pt;margin-top:3.5pt;width:2.4pt;height:7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">
                      <v:imagedata r:id="rId6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795000</wp:posOffset>
                      </wp:positionH>
                      <wp:positionV relativeFrom="paragraph">
                        <wp:posOffset>52777</wp:posOffset>
                      </wp:positionV>
                      <wp:extent cx="48240" cy="8280"/>
                      <wp:effectExtent l="38100" t="38100" r="28575" b="29845"/>
                      <wp:wrapNone/>
                      <wp:docPr id="16" name="Ink 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8240" cy="8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D7C04F8" id="Ink 16" o:spid="_x0000_s1026" type="#_x0000_t75" style="position:absolute;margin-left:62.3pt;margin-top:3.95pt;width:4.35pt;height:1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">
                      <v:imagedata r:id="rId6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1522200</wp:posOffset>
                      </wp:positionH>
                      <wp:positionV relativeFrom="paragraph">
                        <wp:posOffset>31897</wp:posOffset>
                      </wp:positionV>
                      <wp:extent cx="20520" cy="120240"/>
                      <wp:effectExtent l="38100" t="57150" r="55880" b="51435"/>
                      <wp:wrapNone/>
                      <wp:docPr id="14" name="Ink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520" cy="120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388907" id="Ink 14" o:spid="_x0000_s1026" type="#_x0000_t75" style="position:absolute;margin-left:118.95pt;margin-top:1.85pt;width:3.95pt;height:11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">
                      <v:imagedata r:id="rId6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1476480</wp:posOffset>
                      </wp:positionH>
                      <wp:positionV relativeFrom="paragraph">
                        <wp:posOffset>47377</wp:posOffset>
                      </wp:positionV>
                      <wp:extent cx="52920" cy="56520"/>
                      <wp:effectExtent l="38100" t="38100" r="23495" b="38735"/>
                      <wp:wrapNone/>
                      <wp:docPr id="13" name="Ink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2920" cy="56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E838897" id="Ink 13" o:spid="_x0000_s1026" type="#_x0000_t75" style="position:absolute;margin-left:115.95pt;margin-top:3.45pt;width:4.65pt;height:5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">
                      <v:imagedata r:id="rId6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1342200</wp:posOffset>
                      </wp:positionH>
                      <wp:positionV relativeFrom="paragraph">
                        <wp:posOffset>29017</wp:posOffset>
                      </wp:positionV>
                      <wp:extent cx="82440" cy="102600"/>
                      <wp:effectExtent l="19050" t="38100" r="32385" b="50165"/>
                      <wp:wrapNone/>
                      <wp:docPr id="11" name="Ink 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2440" cy="102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48DEE8" id="Ink 11" o:spid="_x0000_s1026" type="#_x0000_t75" style="position:absolute;margin-left:105.5pt;margin-top:1.95pt;width:7.15pt;height:8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">
                      <v:imagedata r:id="rId6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1223760</wp:posOffset>
                      </wp:positionH>
                      <wp:positionV relativeFrom="paragraph">
                        <wp:posOffset>28657</wp:posOffset>
                      </wp:positionV>
                      <wp:extent cx="82440" cy="64080"/>
                      <wp:effectExtent l="19050" t="38100" r="51435" b="50800"/>
                      <wp:wrapNone/>
                      <wp:docPr id="9" name="Ink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2440" cy="64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7469464" id="Ink 9" o:spid="_x0000_s1026" type="#_x0000_t75" style="position:absolute;margin-left:95.85pt;margin-top:1.9pt;width:7.4pt;height:6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">
                      <v:imagedata r:id="rId7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1139160</wp:posOffset>
                      </wp:positionH>
                      <wp:positionV relativeFrom="paragraph">
                        <wp:posOffset>40537</wp:posOffset>
                      </wp:positionV>
                      <wp:extent cx="22320" cy="69840"/>
                      <wp:effectExtent l="38100" t="38100" r="34925" b="45085"/>
                      <wp:wrapNone/>
                      <wp:docPr id="7" name="Ink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320" cy="69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25612F" id="Ink 7" o:spid="_x0000_s1026" type="#_x0000_t75" style="position:absolute;margin-left:89.35pt;margin-top:2.85pt;width:2.6pt;height:6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">
                      <v:imagedata r:id="rId7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955200</wp:posOffset>
                      </wp:positionH>
                      <wp:positionV relativeFrom="paragraph">
                        <wp:posOffset>41257</wp:posOffset>
                      </wp:positionV>
                      <wp:extent cx="84600" cy="85680"/>
                      <wp:effectExtent l="57150" t="38100" r="29845" b="48260"/>
                      <wp:wrapNone/>
                      <wp:docPr id="4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4600" cy="85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6D3451" id="Ink 4" o:spid="_x0000_s1026" type="#_x0000_t75" style="position:absolute;margin-left:74.5pt;margin-top:2.9pt;width:7.9pt;height:7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">
                      <v:imagedata r:id="rId75" o:title=""/>
                    </v:shape>
                  </w:pict>
                </mc:Fallback>
              </mc:AlternateContent>
            </w:r>
          </w:p>
          <w:p w:rsidR="00E52686" w:rsidRDefault="00E52686" w:rsidP="003F77E6">
            <w:pPr>
              <w:pStyle w:val="ListParagraph"/>
              <w:ind w:left="0"/>
              <w:rPr>
                <w:b/>
              </w:rPr>
            </w:pPr>
          </w:p>
          <w:p w:rsidR="00914D8C" w:rsidRDefault="00914D8C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Resources:</w:t>
            </w:r>
          </w:p>
          <w:p w:rsidR="00914D8C" w:rsidRDefault="00914D8C" w:rsidP="00914D8C">
            <w:pPr>
              <w:pStyle w:val="ListParagraph"/>
              <w:numPr>
                <w:ilvl w:val="0"/>
                <w:numId w:val="5"/>
              </w:numPr>
            </w:pPr>
            <w:r>
              <w:t>Introductory Video (Song)</w:t>
            </w:r>
          </w:p>
          <w:p w:rsidR="00914D8C" w:rsidRPr="00914D8C" w:rsidRDefault="00914D8C" w:rsidP="00914D8C">
            <w:pPr>
              <w:pStyle w:val="ListParagraph"/>
              <w:numPr>
                <w:ilvl w:val="0"/>
                <w:numId w:val="5"/>
              </w:numPr>
            </w:pPr>
            <w:r w:rsidRPr="00914D8C">
              <w:t>Canvas stations</w:t>
            </w:r>
          </w:p>
          <w:p w:rsidR="00914D8C" w:rsidRPr="00914D8C" w:rsidRDefault="00914D8C" w:rsidP="00914D8C">
            <w:pPr>
              <w:pStyle w:val="ListParagraph"/>
              <w:numPr>
                <w:ilvl w:val="0"/>
                <w:numId w:val="5"/>
              </w:numPr>
            </w:pPr>
            <w:r w:rsidRPr="00914D8C">
              <w:t>Mazes/crossword puzzles</w:t>
            </w:r>
          </w:p>
          <w:p w:rsidR="00914D8C" w:rsidRPr="00D55393" w:rsidRDefault="00914D8C" w:rsidP="00914D8C">
            <w:pPr>
              <w:pStyle w:val="ListParagraph"/>
            </w:pPr>
          </w:p>
        </w:tc>
        <w:tc>
          <w:tcPr>
            <w:tcW w:w="2900" w:type="dxa"/>
            <w:vAlign w:val="center"/>
          </w:tcPr>
          <w:p w:rsidR="00914D8C" w:rsidRPr="00D55393" w:rsidRDefault="00914D8C" w:rsidP="00914D8C">
            <w:pPr>
              <w:jc w:val="center"/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B411F5" w:rsidRDefault="00B411F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F77E6" w:rsidRPr="00DB305D" w:rsidTr="00DE5237">
        <w:tc>
          <w:tcPr>
            <w:tcW w:w="2785" w:type="dxa"/>
            <w:vAlign w:val="center"/>
          </w:tcPr>
          <w:p w:rsidR="003F77E6" w:rsidRPr="00DE5063" w:rsidRDefault="003F77E6" w:rsidP="00DE5237">
            <w:pPr>
              <w:jc w:val="center"/>
            </w:pPr>
            <w:r>
              <w:t xml:space="preserve">Plot and Identify Ordered Pairs on the Coordinate </w:t>
            </w:r>
            <w:r w:rsidR="00B411F5">
              <w:t>Plane</w:t>
            </w:r>
            <w:r>
              <w:t xml:space="preserve"> and Use Them to Solve Real-World Problems</w:t>
            </w:r>
          </w:p>
        </w:tc>
        <w:tc>
          <w:tcPr>
            <w:tcW w:w="1890" w:type="dxa"/>
            <w:vAlign w:val="center"/>
          </w:tcPr>
          <w:p w:rsidR="003F77E6" w:rsidRDefault="003F77E6" w:rsidP="00DE5237">
            <w:pPr>
              <w:jc w:val="center"/>
            </w:pPr>
            <w:r>
              <w:t>M06.A-N.3.1.3</w:t>
            </w:r>
          </w:p>
          <w:p w:rsidR="003F77E6" w:rsidRPr="00A73EB8" w:rsidRDefault="003F77E6" w:rsidP="00DE5237">
            <w:pPr>
              <w:jc w:val="center"/>
            </w:pPr>
            <w:r>
              <w:t>M06.A-N.3.2.3</w:t>
            </w:r>
          </w:p>
        </w:tc>
        <w:tc>
          <w:tcPr>
            <w:tcW w:w="3420" w:type="dxa"/>
            <w:vAlign w:val="center"/>
          </w:tcPr>
          <w:p w:rsidR="003F77E6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 plane</w:t>
            </w:r>
          </w:p>
          <w:p w:rsidR="003F77E6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ordered pair</w:t>
            </w:r>
          </w:p>
          <w:p w:rsidR="003F77E6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y-coordinate/x-coordinate</w:t>
            </w:r>
          </w:p>
          <w:p w:rsidR="003F77E6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origin</w:t>
            </w:r>
          </w:p>
          <w:p w:rsidR="003F77E6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quadrant (I, II, III, IV)</w:t>
            </w:r>
          </w:p>
          <w:p w:rsidR="003F77E6" w:rsidRPr="00A73EB8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x-axis/y-axis</w:t>
            </w:r>
          </w:p>
        </w:tc>
        <w:tc>
          <w:tcPr>
            <w:tcW w:w="3420" w:type="dxa"/>
            <w:vAlign w:val="center"/>
          </w:tcPr>
          <w:p w:rsidR="003F77E6" w:rsidRDefault="003F77E6" w:rsidP="00DE523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3F77E6" w:rsidRDefault="003F77E6" w:rsidP="00DE5237">
            <w:pPr>
              <w:pStyle w:val="ListParagraph"/>
              <w:ind w:left="0"/>
            </w:pPr>
            <w:r>
              <w:t xml:space="preserve">Includes all 4 quadrants </w:t>
            </w:r>
          </w:p>
          <w:p w:rsidR="003F77E6" w:rsidRPr="000A0598" w:rsidRDefault="003F77E6" w:rsidP="00DE5237">
            <w:pPr>
              <w:pStyle w:val="ListParagraph"/>
              <w:numPr>
                <w:ilvl w:val="0"/>
                <w:numId w:val="2"/>
              </w:numPr>
            </w:pPr>
            <w:r>
              <w:t xml:space="preserve">Area and surface area coordinate plane problems (addressed in Unit 5) </w:t>
            </w:r>
          </w:p>
          <w:p w:rsidR="003F77E6" w:rsidRDefault="003F77E6" w:rsidP="00DE523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Resources:</w:t>
            </w:r>
          </w:p>
          <w:p w:rsidR="003F77E6" w:rsidRDefault="003F77E6" w:rsidP="00DE5237">
            <w:pPr>
              <w:pStyle w:val="ListParagraph"/>
              <w:numPr>
                <w:ilvl w:val="0"/>
                <w:numId w:val="3"/>
              </w:numPr>
            </w:pPr>
            <w:r>
              <w:t>Mahalo Tutorial</w:t>
            </w:r>
          </w:p>
          <w:p w:rsidR="003F77E6" w:rsidRPr="00553383" w:rsidRDefault="003F77E6" w:rsidP="00DE5237">
            <w:pPr>
              <w:pStyle w:val="ListParagraph"/>
              <w:numPr>
                <w:ilvl w:val="0"/>
                <w:numId w:val="3"/>
              </w:numPr>
            </w:pPr>
            <w:r>
              <w:t xml:space="preserve">Khan Academy </w:t>
            </w:r>
          </w:p>
          <w:p w:rsidR="003F77E6" w:rsidRDefault="003F77E6" w:rsidP="00DE5237">
            <w:pPr>
              <w:pStyle w:val="ListParagraph"/>
              <w:numPr>
                <w:ilvl w:val="1"/>
                <w:numId w:val="3"/>
              </w:numPr>
            </w:pPr>
            <w:r>
              <w:t>Tutorial Video</w:t>
            </w:r>
          </w:p>
          <w:p w:rsidR="003F77E6" w:rsidRPr="00D55393" w:rsidRDefault="003F77E6" w:rsidP="00DE5237">
            <w:pPr>
              <w:pStyle w:val="ListParagraph"/>
              <w:numPr>
                <w:ilvl w:val="1"/>
                <w:numId w:val="3"/>
              </w:numPr>
            </w:pPr>
            <w:r>
              <w:t>Practice</w:t>
            </w:r>
          </w:p>
        </w:tc>
        <w:tc>
          <w:tcPr>
            <w:tcW w:w="2880" w:type="dxa"/>
            <w:vAlign w:val="center"/>
          </w:tcPr>
          <w:p w:rsidR="003F77E6" w:rsidRPr="00DB305D" w:rsidRDefault="003F77E6" w:rsidP="00DE5237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54AFD"/>
    <w:multiLevelType w:val="hybridMultilevel"/>
    <w:tmpl w:val="35B6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63064"/>
    <w:multiLevelType w:val="hybridMultilevel"/>
    <w:tmpl w:val="577E0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61886"/>
    <w:multiLevelType w:val="hybridMultilevel"/>
    <w:tmpl w:val="F726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50A15"/>
    <w:multiLevelType w:val="hybridMultilevel"/>
    <w:tmpl w:val="D7CEA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5DC4"/>
    <w:rsid w:val="00084BC3"/>
    <w:rsid w:val="000850C2"/>
    <w:rsid w:val="00120692"/>
    <w:rsid w:val="0018341E"/>
    <w:rsid w:val="001951E8"/>
    <w:rsid w:val="001E06E5"/>
    <w:rsid w:val="001E1FF2"/>
    <w:rsid w:val="00217064"/>
    <w:rsid w:val="00243906"/>
    <w:rsid w:val="002717B6"/>
    <w:rsid w:val="002F1426"/>
    <w:rsid w:val="002F1966"/>
    <w:rsid w:val="003154BD"/>
    <w:rsid w:val="003A1F67"/>
    <w:rsid w:val="003F77E6"/>
    <w:rsid w:val="00430277"/>
    <w:rsid w:val="004C117C"/>
    <w:rsid w:val="004D4FCE"/>
    <w:rsid w:val="005E38FC"/>
    <w:rsid w:val="00611B54"/>
    <w:rsid w:val="00705398"/>
    <w:rsid w:val="00726B20"/>
    <w:rsid w:val="007A147C"/>
    <w:rsid w:val="007F0C34"/>
    <w:rsid w:val="0080537B"/>
    <w:rsid w:val="008668B6"/>
    <w:rsid w:val="008902B0"/>
    <w:rsid w:val="00914D8C"/>
    <w:rsid w:val="00924C29"/>
    <w:rsid w:val="0095438A"/>
    <w:rsid w:val="00990086"/>
    <w:rsid w:val="009A0FC1"/>
    <w:rsid w:val="00A73EB8"/>
    <w:rsid w:val="00AC2828"/>
    <w:rsid w:val="00AE457A"/>
    <w:rsid w:val="00B149C5"/>
    <w:rsid w:val="00B411F5"/>
    <w:rsid w:val="00B477DC"/>
    <w:rsid w:val="00B963EA"/>
    <w:rsid w:val="00BE53BF"/>
    <w:rsid w:val="00C94F98"/>
    <w:rsid w:val="00D97955"/>
    <w:rsid w:val="00DB305D"/>
    <w:rsid w:val="00DE5063"/>
    <w:rsid w:val="00E5268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424A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ustomXml" Target="ink/ink7.xml"/><Relationship Id="rId26" Type="http://schemas.openxmlformats.org/officeDocument/2006/relationships/customXml" Target="ink/ink11.xml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customXml" Target="ink/ink15.xml"/><Relationship Id="rId42" Type="http://schemas.openxmlformats.org/officeDocument/2006/relationships/customXml" Target="ink/ink19.xml"/><Relationship Id="rId47" Type="http://schemas.openxmlformats.org/officeDocument/2006/relationships/image" Target="media/image21.emf"/><Relationship Id="rId50" Type="http://schemas.openxmlformats.org/officeDocument/2006/relationships/customXml" Target="ink/ink23.xml"/><Relationship Id="rId55" Type="http://schemas.openxmlformats.org/officeDocument/2006/relationships/image" Target="media/image25.emf"/><Relationship Id="rId63" Type="http://schemas.openxmlformats.org/officeDocument/2006/relationships/image" Target="media/image29.emf"/><Relationship Id="rId68" Type="http://schemas.openxmlformats.org/officeDocument/2006/relationships/customXml" Target="ink/ink32.xml"/><Relationship Id="rId76" Type="http://schemas.openxmlformats.org/officeDocument/2006/relationships/fontTable" Target="fontTable.xml"/><Relationship Id="rId7" Type="http://schemas.openxmlformats.org/officeDocument/2006/relationships/image" Target="media/image1.emf"/><Relationship Id="rId71" Type="http://schemas.openxmlformats.org/officeDocument/2006/relationships/image" Target="media/image33.emf"/><Relationship Id="rId2" Type="http://schemas.openxmlformats.org/officeDocument/2006/relationships/numbering" Target="numbering.xml"/><Relationship Id="rId16" Type="http://schemas.openxmlformats.org/officeDocument/2006/relationships/customXml" Target="ink/ink6.xml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customXml" Target="ink/ink10.xml"/><Relationship Id="rId32" Type="http://schemas.openxmlformats.org/officeDocument/2006/relationships/customXml" Target="ink/ink14.xml"/><Relationship Id="rId37" Type="http://schemas.openxmlformats.org/officeDocument/2006/relationships/image" Target="media/image16.emf"/><Relationship Id="rId40" Type="http://schemas.openxmlformats.org/officeDocument/2006/relationships/customXml" Target="ink/ink18.xml"/><Relationship Id="rId45" Type="http://schemas.openxmlformats.org/officeDocument/2006/relationships/image" Target="media/image20.emf"/><Relationship Id="rId53" Type="http://schemas.openxmlformats.org/officeDocument/2006/relationships/image" Target="media/image24.emf"/><Relationship Id="rId58" Type="http://schemas.openxmlformats.org/officeDocument/2006/relationships/customXml" Target="ink/ink27.xml"/><Relationship Id="rId66" Type="http://schemas.openxmlformats.org/officeDocument/2006/relationships/customXml" Target="ink/ink31.xml"/><Relationship Id="rId74" Type="http://schemas.openxmlformats.org/officeDocument/2006/relationships/customXml" Target="ink/ink35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customXml" Target="ink/ink12.xml"/><Relationship Id="rId36" Type="http://schemas.openxmlformats.org/officeDocument/2006/relationships/customXml" Target="ink/ink16.xml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61" Type="http://schemas.openxmlformats.org/officeDocument/2006/relationships/image" Target="media/image28.emf"/><Relationship Id="rId10" Type="http://schemas.openxmlformats.org/officeDocument/2006/relationships/customXml" Target="ink/ink3.xml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4" Type="http://schemas.openxmlformats.org/officeDocument/2006/relationships/customXml" Target="ink/ink20.xml"/><Relationship Id="rId52" Type="http://schemas.openxmlformats.org/officeDocument/2006/relationships/customXml" Target="ink/ink24.xml"/><Relationship Id="rId60" Type="http://schemas.openxmlformats.org/officeDocument/2006/relationships/customXml" Target="ink/ink28.xml"/><Relationship Id="rId65" Type="http://schemas.openxmlformats.org/officeDocument/2006/relationships/image" Target="media/image30.emf"/><Relationship Id="rId73" Type="http://schemas.openxmlformats.org/officeDocument/2006/relationships/image" Target="media/image34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customXml" Target="ink/ink5.xml"/><Relationship Id="rId22" Type="http://schemas.openxmlformats.org/officeDocument/2006/relationships/customXml" Target="ink/ink9.xml"/><Relationship Id="rId27" Type="http://schemas.openxmlformats.org/officeDocument/2006/relationships/image" Target="media/image11.emf"/><Relationship Id="rId30" Type="http://schemas.openxmlformats.org/officeDocument/2006/relationships/customXml" Target="ink/ink13.xml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customXml" Target="ink/ink22.xml"/><Relationship Id="rId56" Type="http://schemas.openxmlformats.org/officeDocument/2006/relationships/customXml" Target="ink/ink26.xml"/><Relationship Id="rId64" Type="http://schemas.openxmlformats.org/officeDocument/2006/relationships/customXml" Target="ink/ink30.xml"/><Relationship Id="rId69" Type="http://schemas.openxmlformats.org/officeDocument/2006/relationships/image" Target="media/image32.emf"/><Relationship Id="rId77" Type="http://schemas.openxmlformats.org/officeDocument/2006/relationships/theme" Target="theme/theme1.xml"/><Relationship Id="rId8" Type="http://schemas.openxmlformats.org/officeDocument/2006/relationships/customXml" Target="ink/ink2.xml"/><Relationship Id="rId51" Type="http://schemas.openxmlformats.org/officeDocument/2006/relationships/image" Target="media/image23.emf"/><Relationship Id="rId72" Type="http://schemas.openxmlformats.org/officeDocument/2006/relationships/customXml" Target="ink/ink34.xml"/><Relationship Id="rId3" Type="http://schemas.openxmlformats.org/officeDocument/2006/relationships/styles" Target="styles.xml"/><Relationship Id="rId12" Type="http://schemas.openxmlformats.org/officeDocument/2006/relationships/customXml" Target="ink/ink4.xml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customXml" Target="ink/ink17.xml"/><Relationship Id="rId46" Type="http://schemas.openxmlformats.org/officeDocument/2006/relationships/customXml" Target="ink/ink21.xml"/><Relationship Id="rId59" Type="http://schemas.openxmlformats.org/officeDocument/2006/relationships/image" Target="media/image27.emf"/><Relationship Id="rId67" Type="http://schemas.openxmlformats.org/officeDocument/2006/relationships/image" Target="media/image31.emf"/><Relationship Id="rId20" Type="http://schemas.openxmlformats.org/officeDocument/2006/relationships/customXml" Target="ink/ink8.xml"/><Relationship Id="rId41" Type="http://schemas.openxmlformats.org/officeDocument/2006/relationships/image" Target="media/image18.emf"/><Relationship Id="rId54" Type="http://schemas.openxmlformats.org/officeDocument/2006/relationships/customXml" Target="ink/ink25.xml"/><Relationship Id="rId62" Type="http://schemas.openxmlformats.org/officeDocument/2006/relationships/customXml" Target="ink/ink29.xml"/><Relationship Id="rId70" Type="http://schemas.openxmlformats.org/officeDocument/2006/relationships/customXml" Target="ink/ink33.xml"/><Relationship Id="rId75" Type="http://schemas.openxmlformats.org/officeDocument/2006/relationships/image" Target="media/image35.emf"/><Relationship Id="rId1" Type="http://schemas.openxmlformats.org/officeDocument/2006/relationships/customXml" Target="../customXml/item1.xml"/><Relationship Id="rId6" Type="http://schemas.openxmlformats.org/officeDocument/2006/relationships/customXml" Target="ink/ink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54.691"/>
    </inkml:context>
    <inkml:brush xml:id="br0">
      <inkml:brushProperty name="width" value="0.05833" units="cm"/>
      <inkml:brushProperty name="height" value="0.05833" units="cm"/>
      <inkml:brushProperty name="color" value="#ED1C24"/>
      <inkml:brushProperty name="fitToCurve" value="1"/>
    </inkml:brush>
  </inkml:definitions>
  <inkml:trace contextRef="#ctx0" brushRef="#br0">357 13 35 0,'0'0'44'15,"-18"7"-37"-15,8-7-23 0,10 0 1 16,-18 0 7-16,8 0 9 16,-1 0 10-16,-2-6 7 15,1 6 4-15,-4 0-1 16,1 0-1-16,-5 0-4 16,0 0-9-16,0-3-3 0,0 3-3 15,0-3 2-15,2 3 1 16,1-4 1-16,3 4-2 31,0-4 2-31,4 4 0 16,10 0 2-16,-13 0 1 0,13 0 2 15,0 0 4-15,0 0 4 16,0 0 4-16,5 11 2 16,-5-11 1-16,10 10 2 15,-10-10 0-15,9 16-1 16,-6-4-6-16,2 5-7 0,-5-4-1 15,0 4-4 1,0 2 0-16,0-2-3 0,0 2 4 16,-6-1 3-16,2-5 7 15,0 2 3-15,0-2 2 16,0 0-1-16,-4-3 0 16,4-1-1-16,4-9-6 0,-10 16-9 15,10-16-5-15,0 0 3 31,0 0 10-31,-7 11 8 16,7-11 4-16,0 0 2 16,11-7 2-16,-11 7-1 0,13-6-2 15,-3 1-5-15,0 1-15 16,2-4-15-16,4 2-8 16,0 0-3-16,5 0 0 0,2 0 1 15,2 3 1-15,3 0 4 16,0 3 9-16,1 0 11 15,-3 3 4-15,-1 2 1 16,-2 3-1-16,-3 4 0 16,-1 1-5-16,-5 3-2 0,-1 2-5 15,0-1 0-15,-3 4-1 16,1 0 7-16,-7 1 14 16,2-2 1-16,-6 3 1 15,-4-1 1-15,-7-1-1 0,-4-3-3 16,-6 1-2-1,-5-4-6 1,-4-1-13-16,-3-4-1 16,-3-3 1-16,0-2 1 15,-3-5 0-15,4 3 0 16,2-3 0-16,2-5 0 16,3 2-20-16,1-7-25 0,11 3-23 15,-2-5-23-15,18 12-21 16,-15-17-26-16,15 4-2 15,0 1-6-15,5-7 15 16,6 4 56-16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53.424"/>
    </inkml:context>
    <inkml:brush xml:id="br0">
      <inkml:brushProperty name="width" value="0.05833" units="cm"/>
      <inkml:brushProperty name="height" value="0.05833" units="cm"/>
      <inkml:brushProperty name="color" value="#ED1C24"/>
      <inkml:brushProperty name="fitToCurve" value="1"/>
    </inkml:brush>
  </inkml:definitions>
  <inkml:trace contextRef="#ctx0" brushRef="#br0">0 4 108 0,'10'0'34'0,"-10"0"9"31,11 0 5-31,-11 0 6 16,18 5-3-16,-5-5-1 16,4 0-3-16,4 2-3 0,3-2-5 15,3 0-12-15,1 0-17 16,1-2-18-16,-2 2-13 16,-2-5-12-16,-4 5-10 15,-5-4-14-15,0 4-12 0,-16 0-14 16,15 0-10-16,-15 0-4 15,0 0 46-15,0 0 51 16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52.975"/>
    </inkml:context>
    <inkml:brush xml:id="br0">
      <inkml:brushProperty name="width" value="0.05833" units="cm"/>
      <inkml:brushProperty name="height" value="0.05833" units="cm"/>
      <inkml:brushProperty name="color" value="#ED1C24"/>
      <inkml:brushProperty name="fitToCurve" value="1"/>
    </inkml:brush>
  </inkml:definitions>
  <inkml:trace contextRef="#ctx0" brushRef="#br0">4 0 47 0,'0'0'27'16,"0"0"13"-16,0 0 6 15,-5 12 5-15,5-12 0 16,0 10 3-1,0-10-2-15,3 18-2 16,-3-6-9-16,0 0-10 16,4 1-7-16,-4 0-3 15,7 2-3-15,-3 0-4 16,0 0-2-16,1-3-2 0,-1-1-2 16,2-1-5-1,-6-10-13-15,4 16-16 0,-4-16-14 16,0 10-10-16,0-10-4 15,0 0-3-15,0 0-2 0,-15 6 1 16,15-6 4 0,-10-4 2-16,10 4 3 0,-9-10 0 15,9 10 7-15,-4-10 42 16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51.975"/>
    </inkml:context>
    <inkml:brush xml:id="br0">
      <inkml:brushProperty name="width" value="0.05833" units="cm"/>
      <inkml:brushProperty name="height" value="0.05833" units="cm"/>
      <inkml:brushProperty name="color" value="#ED1C24"/>
      <inkml:brushProperty name="fitToCurve" value="1"/>
    </inkml:brush>
  </inkml:definitions>
  <inkml:trace contextRef="#ctx0" brushRef="#br0">267 112 117 0,'0'0'39'0,"10"-3"-5"0,-10 3-7 15,0 0-9-15,6-11-14 16,-6 11-9-16,0 0-3 16,5-12 0-16,-5 12-3 15,0 0 1-15,0-9-1 0,0 9 4 16,0 0 6-16,0 0 3 16,-5-11 2-16,5 11 1 15,0 0 4-15,-12-7 2 31,12 7 3-31,-13-7-1 0,13 7 0 16,-15-5-2-16,15 5 1 16,-17-7-1-16,6 4-1 15,0 1-2-15,-3-3-3 16,0 2-2-16,-1-1 0 0,-2 4 1 16,-1-5-1-1,-1 2-2-15,2 3-2 0,-1-4-2 16,3 4-5-16,0-6-4 15,2 6-6-15,1-2-8 16,12 2-7-16,-17-3-4 16,17 3-9-16,0 0-13 0,0 0-11 15,0 0 63-15,0 0 7 16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50.908"/>
    </inkml:context>
    <inkml:brush xml:id="br0">
      <inkml:brushProperty name="width" value="0.05833" units="cm"/>
      <inkml:brushProperty name="height" value="0.05833" units="cm"/>
      <inkml:brushProperty name="color" value="#ED1C24"/>
      <inkml:brushProperty name="fitToCurve" value="1"/>
    </inkml:brush>
  </inkml:definitions>
  <inkml:trace contextRef="#ctx0" brushRef="#br0">225 0 8 0,'21'0'16'0,"1"5"-8"16,-5 0-4-16,-1 2-4 15,-4 1 4-15,-4 1 2 0,-3 3 7 16,-5 0 0-16,0 1 3 16,-4 1 3-16,-5 1 3 15,-3 2 1 1,-5-5 2-16,-2 3 6 0,-5-1 0 0,0-2 5 16,-2 0-1-16,-1-4 2 15,1 3-1-15,1-5 3 16,3 0-5-16,3 0-2 31,5-1 0-31,3-2 15 0,11-3 4 16,0 0-4-16,0 0-5 15,0 0-5-15,12 0-4 16,1 0-3-16,5-3-8 16,1-1-16-16,2 4-9 15,3-5 2-15,0 5 1 16,0 0 2-16,1 0-1 0,0 0 2 15,-2 0 0 1,-3 0 0-16,-1 0-2 0,0 8-4 16,-5-4-1-16,0 5-1 15,-5 2 0-15,-2 2-1 16,-2 1 1-16,-5 4 2 0,0 1 13 16,-6-2 11-16,0 5 4 15,-8-3 0 1,1 4 1-1,-9-6-3-15,2 4 0 16,-5-6-6-16,-4 2-10 0,2-2-9 16,-4-3 0-16,1-2-3 15,-1-7-7-15,6 2-29 16,-4-5-24-16,9-4-24 0,0-5-17 16,5 4-17-16,3-7-17 15,5-1-5-15,7 1 2 16,0-6 28-16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49.975"/>
    </inkml:context>
    <inkml:brush xml:id="br0">
      <inkml:brushProperty name="width" value="0.05833" units="cm"/>
      <inkml:brushProperty name="height" value="0.05833" units="cm"/>
      <inkml:brushProperty name="color" value="#ED1C24"/>
      <inkml:brushProperty name="fitToCurve" value="1"/>
    </inkml:brush>
  </inkml:definitions>
  <inkml:trace contextRef="#ctx0" brushRef="#br0">0 4 108 0,'0'0'45'0,"0"0"-1"16,0 0-5-16,0 0-3 16,10 2-6-16,-10-2 8 0,13 0 3 15,-2 0 5-15,4 0 6 16,1 0 2-16,4 0-2 16,0-4-3-16,5 4-4 0,-2 0-8 15,0 0-12-15,-2-3-23 16,-3 3-29-16,0 0-27 15,-8 0-16-15,-10 0-15 16,15 0-9-16,-15 0-12 16,0 0-5-16,0 0 2 0,0 0 22 15,0 0 87 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42.95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4 33 0,'0'0'11'16,"19"0"0"-16,-8 0-2 16,4 0-4-16,1 0-5 0,4 0 3 15,-1 0 3-15,1 0 2 16,2 0 5-16,0 6 4 15,1-6 3-15,2 0 4 16,1 0 1-16,1 0-3 0,1 0-3 16,1 0-3-16,0-6-3 15,0 6-4-15,0-5-4 16,-4 5-1-16,-4 0 2 16,1 0 5-16,-4 0 2 0,-1 0 3 15,-2 5-3-15,-1-2 3 31,0 3-1-31,2-4-2 16,1 1-1-16,-1 2 1 16,5-5 5-16,0 3-1 15,4-3 3-15,-1 4 0 16,3-4 3-16,0 0 7 0,1 5 2 16,0-5-4-16,-1 2-7 15,0-2-1-15,1 4 1 16,0-4 1-16,2 7 0 15,-1-7-7-15,1 3-1 16,-2-3-3-16,3 9 0 0,-1-7 0 16,1 5 0-16,-1-5-3 15,1 3-4-15,0-2-2 16,-1 2 0-16,2-3 0 16,-2-2 0-16,1 4-4 0,-4-4 2 15,0 6 0-15,0-6 0 31,-3 2 1-31,-2-2-1 16,0 3 0-16,-3 2 2 0,0-5-1 16,-1 3 0-16,2-3 0 15,-1 4 1-15,1-4-3 16,3 0 1-16,0 4 1 16,-1-4-2-16,0 0 2 15,-1 0 0-15,2 3 0 16,-5-3-2-16,0 0 3 0,-4 0-2 15,-2 3 1-15,-12-3 0 16,17 0 0-16,-17 0 0 16,0 0-1-16,0 0 0 15,10 0 0-15,-10 0 0 16,0 0 0-16,0 0 0 16,0 0 0-16,0 0 1 0,11 0-1 31,-11 0-1-31,0 0 1 15,13 3 0-15,-13-3 1 16,0 0-1-16,0 0 0 0,0 0 4 16,0 0 6-16,0 0 1 15,0 0-1-15,0 0-1 16,0 0-1-16,-11 0-1 16,11 0 0-16,0 0-6 0,-12-9-4 15,12 9-3-15,-14-15-3 16,5 9-2-16,9 6-3 15,-19-19-4-15,8 13-3 16,0-5 1-16,0 4-2 16,-1-1 2-16,12 8 5 0,-19-10 2 15,19 10 0-15,-16-10-3 16,16 10 0-16,-18-9-1 16,18 9 1-16,-18-3 0 15,18 3-1-15,-18 0-2 16,18 0 0-16,-12 0 5 15,12 0 2 1,0 0 3-16,0 0-1 16,0 0 1-16,15 13 2 15,-4-13 3-15,4 10 6 16,-1-10 1-16,4 7 1 16,-2-3 1-16,4 0 0 0,-4 4-1 15,2-5 0-15,-1 6-1 16,0-3-2-16,-2 1 1 15,2 3-1-15,-1-3 0 0,-1 1-2 16,-1 2 2-16,-1-4-4 16,-2 2 1-16,-11-8-7 15,15 14-2-15,-15-14 1 16,9 13 0-16,-9-13-1 16,0 12 1-16,0-12 4 0,0 11 0 31,0-11 12-31,-11 10 6 15,11-10 3-15,-13 11 1 16,13-11-1-16,-23 12-1 16,11-7-1-16,-3 2-1 15,-2 4-2-15,-1-5-7 16,0 6-2-16,2-3-2 0,0 4 2 16,4-2 0-16,-1 0-4 15,4 0 0-15,-1 1-15 16,10-12-9-16,-10 13-24 15,10-13-12-15,0 0-21 0,0 15-11 16,0-15-13-16,0 0 2 16,0 0 106-16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40.24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1259 210 53 0,'0'0'21'0,"0"0"-3"15,0 0-1-15,0 0-6 0,0 0-3 16,0 0-1-16,0 0 2 31,0 0-1-31,0 0 0 16,-17-4-1-16,17 4 0 15,-13 0 1-15,13 0-1 16,-16-3-4-16,16 3-2 0,-16-5-2 16,16 5 1-16,-17-5 1 15,8 5-1-15,-3-2 1 16,-1 2 0-16,0-5-1 15,-3 5 0-15,0 0-1 0,0 0 1 16,-1-3 2-16,-1 3 1 16,0 0 2-16,2 0 1 15,-2 0 1-15,1 0 2 16,-1-3 0-16,0 3 1 16,-1-3-3-16,0 3 8 0,0-5-2 15,1 2 7-15,-3 2-2 31,2 1 2-31,-3 0-9 16,3-7 6-16,-1 7 0 16,2 0-10-16,-1 0-4 15,1 0-3-15,0 7 2 16,-1-7-3-16,3 2 8 0,-3 2-7 16,2 0 3-16,-1-4-2 15,-1 0 5-15,2 0-5 16,-2 0-2-16,1 2 0 0,0-2-1 15,2 0 1-15,-3 0-3 16,2 0 2-16,-2 0-1 16,1 4 1-16,-1-4-2 15,1 0 0-15,0 0-2 0,3 0-1 16,-1 0 1-16,-2 0-2 16,4 0 1-16,0-4-2 15,-1 4 2-15,0 0-3 16,2 0 0-16,0 0 1 15,0 0 0 1,-1 0 0-16,3 4 0 16,0-4 0-16,-2 0 0 15,3 0 5-15,10 0 0 16,-15 0-2-16,15 0-4 16,0 0-1-16,-13-4-11 15,13 4 7-15,0 0-2 16,0-12 2-16,0 12 1 0,4-14 6 15,-4 14 2-15,0-12 7 16,0 12 5-16,0 0-3 16,-5-13-1-16,5 13-3 15,0 0-4-15,0-11-2 0,0 11-4 16,4-12 0-16,-4 12 3 16,17-17-1-16,-4 10 4 15,-1-3 3-15,2-3 4 31,2 3 1-31,-1-2 2 0,0 4-1 16,-1 0 1-16,-2 0-3 16,-2 1 1-16,-10 7 1 15,15-6 5-15,-15 6 5 16,0 0 3-16,0 0 1 0,0 0 1 16,-11 12 0-16,1-6-1 15,-3 1-2-15,1 1-6 16,-1-1-5-16,-2 2 0 15,-1 0 2-15,1-1 5 16,-1 0 3-16,-1 1 3 16,0-3-1-16,-1 2 0 0,1 1-1 15,-1-3-1-15,3 2-5 16,-1 1-5-16,3-3-6 16,1 4 0-16,12-10-2 15,-17 14 3 1,17-14-1-16,-11 15-7 15,11-15-3-15,-5 12-2 16,5-12-3-16,4 12 1 16,-4-12 4-16,12 13 4 15,-12-13 5-15,20 12 7 0,-4-6 5 16,-1-1 0-16,1 1 5 16,2-1-3-16,0 3-2 15,1 2-6-15,-1-3-4 16,0 3 0-16,-3 1-2 0,3-2 0 15,-2 1-2-15,-1-4-5 16,-2 2-18-16,-1-4-15 16,-12-4-13-16,18 8-11 15,-18-8-13-15,0 0-7 16,0 0 86-16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30.20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12 0 233 0,'-3'10'102'0,"-1"-2"14"0,4 7-5 15,-5-6-20-15,5 6-13 16,0-5-14-16,6 5-12 16,-6-2-13-16,5 1-13 0,-5 2-21 15,4 2-2 1,-4-2 0-16,3 3-5 0,1-3-46 15,-4-4-35-15,8 2-34 16,-8-14-27-16,16 9-18 16,-3-9-20-16,-13 0-1 15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7.04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26 0 53 0,'0'0'51'15,"0"0"1"-15,-6 14-5 0,2-2-4 16,-2 1-2 0,1 3-8-16,1 3-11 0,4 0-11 15,0 3-13-15,4 1-6 16,2 0 2-16,2-6-5 16,-1 1-14-16,3-7-18 15,0 2-17-15,-10-13-10 16,15 7-11-16,-15-7 34 15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4.990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-2 0 122 0,'0'0'52'16,"0"15"-2"-16,4-4-6 16,-4-1-6-16,0 5-7 15,3 2 4-15,-3 3 6 0,0 1-1 16,4 1-8-16,-4 1-6 15,0-1-8-15,3-4-18 16,-3 2-20-16,4-5-26 16,-4-4-30-16,6 1-20 0,-6-12-13 15,0 0-4-15,11 0 44 16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3.27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10 0 75 0,'0'0'54'16,"0"0"-7"-16,-14 3-7 15,14-3 0-15,0 0 9 16,0 0 7-16,0 11 3 16,0-11 21-16,0 0 6 15,15 15-1-15,-9-2-5 0,-2 0-9 16,4 5-11-16,-4 3-15 15,2 4-8-15,-2 3-30 16,1-1-5-16,0-2-1 16,1-1-1-16,-1-8 2 15,-5-1-31-15,6 0-30 0,-6-15-24 16,0 14-17 0,0-14-17-16,0 0-18 0,0 0-14 15,0 0-19-15,0 0 32 31,0 0 136-31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1.50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23 0 148 0,'0'0'85'0,"-3"16"-46"0,0-6-28 15,0 3-5-15,-2 1 13 16,1 2 7-16,-1 2 18 15,3 4 8-15,2 1 3 16,0-3 3-16,0 0 0 0,0 1-8 16,6-7-34-16,-1 1-38 15,0-6-36-15,-5-9-29 16,11 11-15-16,-11-11-18 16,0 0-10-16,5-11-18 15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0.25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-1 0 51 0,'4'12'28'16,"-4"-12"2"-16,0 0 8 16,0 0 3-16,8 10 0 15,-8-10 2-15,4 12-1 0,-4-12 3 16,0 21-2-16,3-7-1 15,-3 2-11-15,0 0-5 16,5 0-6-16,-5 0-4 16,4 2-5-16,-4-4-13 15,6-2-24-15,-6-12-24 16,6 12-21-16,-6-12-17 0,0 0-17 16,9-8-18-16,-9-6 40 15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18.97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0 150 0,'7'14'39'0,"-2"-2"-1"0,1 0-12 16,0 1-8-16,-1 0-10 15,-1 2-7-15,1-2-3 16,-5 0 0-16,3 0-5 15,-3-3-9-15,0 3-7 0,-4-2-7 16,4-11-8-16,-6 18 0 16,6-18-6-16,-6 11-6 15,6-11 20-15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17.84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88 0,'3'12'32'0,"4"1"-6"15,-1 3-3-15,1 1-2 0,0-4-5 16,2 3-8-16,-2 1-5 16,-1-4-3-16,-1-2 1 15,-2 0 1-15,-3-11-1 31,0 17-7-31,0-17-6 16,-7 18-9-16,7-18-6 0,-6 13-16 16,6-13-3-16,-4 11-12 15,4-11 50-15,0 0 8 16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16.95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19 0,'5'9'9'0,"-5"-9"8"0,0 0 16 15,0 0 10-15,0 0 8 16,9 12-4-16,-9-12-1 16,-5 13-7-16,5-13-8 0,-3 18-12 15,3-18-11-15,0 15-14 16,0-4-9-16,0-11-8 15,3 12-12-15,-3-12-12 16,0 0-11-16,0 0-4 16,11 8-2-16,-11-8 12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14.95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57 0,'0'0'35'0,"0"0"-24"15,0 0-13-15,5 10-2 31,-5-10 8-31,0 0 7 16,9 13 14-16,-9-13 11 16,5 16 6-16,-1-1 4 15,-4 0 1-15,6 7-6 16,-6-2-9-16,7 3-9 0,-4 2-10 16,1 0-6-16,2 1-3 15,-1-6-1-15,-2 1-1 16,0-2-1-16,-3-6-13 0,3 0-20 15,-3-13-16-15,0 11-19 16,0-11-21-16,0 0-24 16,11-10 37-16,-11-6 75 15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14.009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56 41 0,'13'6'19'16,"5"-1"1"-16,2-1 0 16,3-4 0-16,2 0-2 0,4 0-3 0,0 0-3 15,4-4 0 1,0-3-1-16,0 4 5 16,1 1 6-16,0-2 2 0,0 4 0 15,0-4-3-15,3 4-1 16,0 0-1-16,1 0-4 15,0-3-6 1,2 3-4-16,3-3-5 16,-2 3-1-16,0-7 2 0,-2 7 0 0,-2 0 2 15,-2 0 1-15,-3 0 1 16,-1 5-1-16,-5-1 2 16,0-1-1-16,2 4 1 15,-1-4 4-15,2 1 3 16,2 3 4-1,0-7 4-15,2 3 4 16,2-3 4-16,-1 4 7 16,-1-4 3-16,2 0-1 15,-4 0-5-15,4 6-2 16,-4-6-6-16,2 5-3 16,-1-5-7-16,3 5-7 0,3-5-5 0,0 2-2 15,1-2 0 1,1 0-1-16,0 6 1 15,-1-2 0-15,1-1-2 16,-2 5 2-16,0-2 1 0,0 1-1 16,1-1-1-16,3 1 3 15,-1-1-1 1,3-1 0-16,0-3 1 16,1-2 0-16,2 5 0 0,0-5 0 0,-1 5-1 15,-1-5-1-15,3 0-2 31,-2 0 1-31,2 0 1 16,1-5-1-16,1 2 2 16,0-1-1-16,1 1 1 0,-1-1 0 0,0 0 1 15,-1 4 0 1,-6-2-1-16,-1 2 0 16,-2 0-2-16,-3 3-1 15,0-3 1-15,-3 7 1 16,2-4-1-16,0-3 2 15,3 4-1-15,2-4 1 16,-1 0 0-16,1 0 0 16,-1 0-1-16,-1 0 1 0,-1 0-2 15,-2 3 1-15,-2-3 0 16,-3 0-1-16,2 5 1 0,-2-5 0 16,4 2 0-16,-2-2 0 15,4 0 1 1,1 0-2-16,0 0 1 15,-1 0-1 1,1 0 2-16,1 0 1 0,-4 0-3 16,0 0 1-16,-5 3 0 15,-1-3 0-15,0 4 1 16,-1-4-1-16,-2 3-3 16,0-3 2-16,3 3 2 15,0-3-1-15,2 4-1 16,1-4 0-16,1 5 2 0,1-5-2 15,-2 0 3-15,-1 3-3 16,-1-3 0-16,-3 0 0 16,0 4 2-16,-1-4-2 15,1 0 0-15,1 0 1 16,2 0-1-16,0 0 1 16,3 0 0-16,1 0-1 0,2 0 1 15,0 0 0-15,-3 0 0 31,0-4-1-31,-4 4 0 16,0 0 0-16,-3-3-2 0,-3 3-3 16,-1 0-1-16,1 0 2 0,-2 0-3 15,1 0 3 1,2 0 1-16,-2 0 1 16,0 0 3-16,-2 3 4 0,-2-3 1 15,0 5-1-15,-3-5 2 16,-3 4-3-16,1-4-3 15,-2 4-9 1,-1 0-8-16,-10-4-5 0,19 5-8 16,-19-5-1-16,15 0 3 0,-15 0 6 15,0 0 6-15,0 0 10 16,0 0 8-16,0 0 7 16,0 0 3-16,-8-10-2 15,8 10-9-15,-17-12-11 16,17 12-5-16,-18-14 0 15,18 14-4 1,-17-16-3-16,17 16 6 16,-14-19 3-16,8 10 6 15,-1-2 5-15,-1 0 1 16,-1 0 2-16,-3 0 3 16,-1-2 0-16,-2 3 0 15,-3-1-4-15,-2 1-9 16,0 0-3-16,-2 2 1 0,2 2-3 15,2 1-1-15,2-2-2 0,3 7 3 16,3-5 11-16,0 5 22 16,10 0 6-16,-12-4 7 15,12 4 2 1,0 0-3-16,0 0-9 0,0 0-18 16,12 11-11-16,-1-8-14 0,2 3-6 15,6 0-11-15,0 1-1 31,5-2 2-31,-1 2 12 16,0-2 15-16,2 3 4 16,-1 1 2-16,0-2 4 0,-1 1 3 0,-3 1 1 15,-1-1-2 1,-2-1-1-16,-2 2 1 16,0-3 0-16,-5 1 4 15,-10-7 17-15,11 6 26 16,-11-6 10-16,0 0-2 15,-7 18 1-15,-8-9-1 16,-1 6-3-16,-4 0-4 16,-1 7-32-16,0 0-59 0,-1-4-36 15,4 2-27-15,2-4-31 16,3-5-20-16,13-11-4 0,-15 8-23 16,15-8 57-16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11.75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382 0 62 0,'-15'10'37'0,"15"-10"4"0,-9 9 3 0,9-9 11 15,-15 16 7 1,15-16 4-16,-19 18 0 16,5-8-2-16,2 1-3 15,-3 2-6-15,-1 0-9 0,-2 3-16 16,0 2-13-16,-1-3-10 15,0 2-4 1,1 0-3-16,-1-2-2 16,1-1-3-16,3 0-1 0,-2-3-8 0,2 0-2 15,0 2-1-15,1-2-2 16,1 0-1-16,-2 0-3 16,4 0-2-16,0-5-2 15,11-6 1 1,-13 12-4-16,13-12 1 15,0 0-9-15,0 0-2 16,0 0 4-16,17 0 10 16,-8 0 5-16,1 0 10 15,2 5 9-15,-3-2 2 16,4 6 13-16,0-1 9 16,-1 1 5-16,4 2 0 0,-4 1 4 0,1 1 1 15,3-1 1 1,-1 0 7-16,-1 0-2 15,-1 0 2-15,3 4-8 16,-6-5-5-16,2 3-12 16,-1-3-8-16,-1 0-36 0,-10-11-35 15,19 17-25 1,-19-17-22-16,16 0-13 16,-16 0-15-16,10-7 28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31.72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51-3 132 0,'-13'0'54'15,"13"0"-8"-15,-12 7-14 0,12-7-10 16,0 0-7-16,0 0-13 31,0 0 3-31,-3 12 11 16,3-12 4-16,0 17 4 15,0-5 1-15,0 3 0 16,0 0 0-16,-8 7-1 0,5 1-8 16,-2 0-8-16,5 2-3 15,-5-2-3-15,5-3-5 16,-3 2-14-16,3-4-6 15,0-6-10-15,0-1-11 0,0-11-11 16,6 12-8-16,-6-12-8 16,0 0-4-16,0 0-1 15,2-12 38-15,-2 0 38 16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31.35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33 0 119 0,'-10'20'45'16,"10"-20"-7"-16,-10 17-5 0,10-17-10 16,-8 18-11-16,8-18-6 15,-5 10-7 1,5-10-2-16,0 0-2 0,0 10 1 15,0-10 1-15,0 0 0 16,0 0 1-16,0 0-1 16,0 0-2-16,0 0-3 15,0 0-1-15,0 0-4 16,13 4 0-16,-13-4-6 0,19-6-4 16,-8 6 0-16,1-3 3 15,-1 3 4-15,-1 0 0 31,-10 0 0-31,16 0-1 16,-16 0 6-16,11 0 5 0,-11 0 0 16,11 3-8-16,-11-3-3 15,14 0 17-15,-14 0 0 16,14 0 0-16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30.72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24 90 0,'0'0'30'0,"15"-3"-10"15,-15 3-10-15,20-8-8 16,-9 5-4-16,0-1-1 15,0 1 3-15,-1-2-3 16,0 5-9-16,-10 0-14 0,17 0-14 16,-17 0-20-16,10 0 54 15,-10 0 6-15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9.57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40 36 141 0,'0'0'38'0,"17"-4"-8"0,-17 4-15 15,20-8-11 1,-11 2-6-16,4 0 1 0,-2 2-1 16,1-2 0-16,-2 6 2 15,-10 0 2-15,15 0 4 0,-15 0 0 16,8 11 2-16,-8-11 2 31,0 15-2-31,0-15-2 16,0 16-6-16,0-16-1 15,0 13-7-15,0-13-2 0,0 0-3 16,6 10 1-16,-6-10 4 16,0 0 7-16,0 0 14 15,0 0 10 1,0 13 19-16,0-13 12 0,-14 9 11 0,14-9-2 15,-15 14-2 1,15-14-8-16,-15 10-10 0,15-10-13 16,-13 10-13-16,13-10-13 15,0 0-8-15,-8 10-1 16,8-10 4-16,0 0 3 16,0 0 6-16,0 0 3 0,0 0-6 15,-11 5-9-15,11-5-15 31,0 0-11-31,0 0-6 16,12-4-3-16,-12 4-6 16,16 0-1-16,-3 0 3 15,0 0 11-15,1 0 12 0,0 0 12 16,3 4 2-16,-4 0 3 16,-1-1 1-16,0 1-1 15,-12-4 2-15,14 15 0 0,-14-15-1 16,7 18 0-16,-7-8 2 15,0 2 0-15,-5 1 0 16,-1-2 3 0,-2 1 3-16,-2 0 8 0,-1 1 8 0,-3-1 7 15,-2-3 5-15,2-1 5 16,-4-1-3-16,0-3-5 16,-1-4-5-16,0 4-16 15,2-4-14-15,2-5-20 16,0 2-26-16,1 1-25 15,3-8-18 1,11 10-15-16,-11-17-6 16,11 17 7-16,0-20 76 15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8.40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11 113 0,'17'-5'36'16,"-17"5"-14"-16,14-2-23 16,-14 2-22-16,10-4-15 15,-10 4-12-15,0 0-8 16,0 0 57-16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6.242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99 6 57 0,'0'0'55'0,"-11"0"-14"16,11 0-17-16,0 0-13 16,0 0-6-16,0 0 2 0,13-6 0 15,-13 6 2-15,13 0-2 16,-13 0-2-16,12 0 2 15,-12 0 2-15,10 9 3 16,-10-9-2 0,0 0-4-16,9 14 1 0,-9-14 2 0,0 15 3 15,0-15 2-15,0 20 0 16,-6-8 2-16,-3 2 4 16,-1 3 9-16,-5-3 5 15,1 2-3-15,-1-1-3 16,-1 0-1-1,0-2-3-15,2 0-6 16,2-2-10-16,12-11-19 16,-14 18-15-16,14-18-12 15,-4 17-3-15,4-17-2 16,7 9 0-16,-7-9 5 16,15 7 5-16,-6-7 7 0,4 0 6 15,-1 0 7-15,2 0 2 16,0-4 3-16,-2 4-1 15,0-3 0-15,0 3 0 16,-12 0-1-16,19 0-2 0,-10 0-1 16,2 0-8-16,-11 0-8 15,18 0-9-15,-18 0-10 16,20 0 34 0,-20 0 14-16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5.408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28 14 0,'11'0'8'0,"4"0"-2"16,3 0 1-16,3-3 1 16,-1-3-6-16,1 1-5 15,0 1-10-15,-2-1-14 16,-6 0 25-16,2 5 2 15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4.024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20 0 62 0,'0'0'97'16,"0"11"-19"-16,0-11-60 15,0 0-29-15,-11 10-2 16,11-10 22-16,-7 10 15 0,7-10 20 15,-2 15 8-15,2-6 2 16,0 6-4-16,2 0-9 16,2 2-14-16,-1 3-26 15,2 2-26-15,-1-1-26 0,2-4-15 16,-1-1-16-16,1 0-17 16,-6-16-4-16,12 13-4 15,-12-13 107-15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3.67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-2 14 37 0,'0'8'27'0,"0"-8"-13"16,0 0-9-16,0 0-4 0,11 0 5 16,-11 0-2-16,19 0 1 15,-6-4-9-15,3 4-14 16,1-3-7-16,1-3-4 0,4 6 6 15,-4-9 23-15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2.37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-3 0 260 0,'0'0'118'0,"0"12"-16"0,0-12-31 32,4 18-21-32,1-5-5 0,6 4 6 0,-4 3-5 15,3 8 12-15,-5 0 9 31,4 6-3-31,-6 0-13 16,3 3-17-16,-6-6-48 0,0-3-53 16,0-4-33-16,0-9-30 15,0-15-22-15,0 0-7 16,0 0-4-16,0 0-9 16,-16-30 112-16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2.05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32 0,'0'0'35'0,"4"15"-24"16,-4-6-10-16,0 3-2 16,0 1 1-16,0 4 5 15,3-2 3-15,-3 4 8 16,0-4 5-16,0-2-4 15,0 1 1-15,0-14-1 16,3 15-2-16,-3-15-10 0,0 0-6 16,0 0-9-16,0 0-3 15,16-7-1-15,-16 7 1 16,16-12-4-16,-5 5 0 0,2 3 1 16,0-2 0-16,1 6 5 15,1-5-2-15,-2 5-3 31,-1-3-7-31,1 3 3 16,-13 0 20-16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21.057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81 72 34 0,'-11'0'40'15,"11"0"-12"-15,0 0-7 16,0-6-6-16,0 6-3 16,10-10-3-16,-10 10-2 0,17-15-3 15,-7 6-6-15,3 2-6 16,1 2-6-16,1-5 0 15,-1 4-1-15,-1 3 1 16,1 3 0-16,-3 0 5 16,-11 0 0-16,13 7 3 0,-13-7 2 15,4 20 2-15,-8-9 5 16,-2 1 7-16,-2 3 3 16,-2-5 3-16,0 1 3 0,-3 1 1 15,-2-3 0-15,0-1 2 31,-2 2 1-31,2-5 0 16,1 2-4-16,1-6-3 16,3 4-1-16,10-5-2 15,-14 6 2-15,14-6-6 0,0 0-12 16,0 0-8-16,14 0 1 16,-3 0-2-16,4 0-2 15,4 0-1-15,0 0-6 16,2 0 2-16,-1 0 8 15,-1 1 1-15,-4 4 0 16,-3 2 1-16,-12-7 2 0,10 17 2 16,-14-3 7-16,-4-1 1 15,-5 3 6-15,-3-3 7 16,-3 1 0-16,0-3 0 16,-3 1-7-16,1-5-10 0,1-4-12 15,1-3-8-15,0-3-12 31,4-1-14-31,0-4-13 16,15 8 6-16,-19-25 54 16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19.775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20 44 89 0,'13'-15'22'16,"-13"15"-7"-16,19-16-9 0,-8 12-11 15,2-2-12-15,-2 3-1 16,-2 3 2-16,2 0 5 16,-11 0 3-16,12 8 5 15,-12-8 1-15,7 11 0 0,-7-11 5 16,0 11 0-16,0-11-2 16,0 13-4-16,0-13-3 15,-7 12 0-15,7-12 2 0,-8 14 6 31,8-14 8-31,-16 15 7 16,5-6 8-16,-1 1 4 16,1 2 3-16,-3-3-3 15,4 2-2-15,-3-2-6 16,13-9-10-16,-17 14-7 16,17-14-3-16,-6 10 1 15,6-10 2-15,0 0 5 0,12 7 4 16,-12-7 1-16,18 0 2 15,-6 0 1-15,2 0-2 16,1-5-4-16,2 5-4 16,1-6-5-16,4 4-10 15,-2 2-8-15,0-6-4 0,-2 6-4 16,-2-5-9-16,-3 5-7 16,-13 0-10-16,11 5-11 15,-11-5-7-15,0 0 32 0,-17-5 36 31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18.39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0 0 109 0,'8'15'34'0,"-3"-1"-2"0,3 6-4 31,0 0-8-31,-2-1-10 15,1 0-6-15,0 0-1 16,-1-2-3-16,-3-3 0 16,1-2-1-16,-4-12-4 15,0 16-8-15,0-16-7 0,-5 12-9 16,5-12-13-16,0 0-8 16,-14 0-12-16,14 0 44 15,0 0 18-15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9-06-10T13:07:16.391"/>
    </inkml:context>
    <inkml:brush xml:id="br0">
      <inkml:brushProperty name="width" value="0.05833" units="cm"/>
      <inkml:brushProperty name="height" value="0.05833" units="cm"/>
      <inkml:brushProperty name="fitToCurve" value="1"/>
    </inkml:brush>
  </inkml:definitions>
  <inkml:trace contextRef="#ctx0" brushRef="#br0">62 3 133 0,'0'0'46'0,"-16"7"-5"16,16-7-4-16,-9 10-6 15,9-10-8-15,-12 7-8 16,12-7-6-16,-10 14 0 16,6-4 1-16,-1 1 1 15,5 3-1-15,-5-1-2 0,5 4 0 16,0 1 1-16,0-1 0 15,0-1 1-15,8 0-2 16,1 0-2-16,1-3 2 16,5-1-5-16,3-3-6 0,1-4-6 15,1 2-6-15,1-7-7 16,0 0-4-16,0-5 0 16,-3-2 1-16,-1-3 7 0,-5-2 3 15,-2-2 3-15,-2-5-1 31,-4 0 4-31,-4-1 4 16,0 1-1-16,-8-2-4 16,0 3-2-16,-4 1-1 15,-5 4 2-15,0 2 2 16,-1 3-9-16,-1-1-13 0,1 7-8 16,1-4-12-16,4 6 5 15,-1-5 46-15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739AF-B054-4A3C-86EB-3DBE49E12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Gingrich, Catie</cp:lastModifiedBy>
  <cp:revision>10</cp:revision>
  <dcterms:created xsi:type="dcterms:W3CDTF">2019-06-10T13:08:00Z</dcterms:created>
  <dcterms:modified xsi:type="dcterms:W3CDTF">2019-06-11T17:46:00Z</dcterms:modified>
</cp:coreProperties>
</file>