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14F3F">
        <w:rPr>
          <w:u w:val="single"/>
        </w:rPr>
        <w:t>Reading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14F3F">
        <w:rPr>
          <w:u w:val="single"/>
        </w:rPr>
        <w:t>7</w:t>
      </w:r>
      <w:r w:rsidR="00D14F3F"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6363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14F3F">
              <w:t xml:space="preserve">Strategies for Reading </w:t>
            </w:r>
            <w:r w:rsidR="00CC0F54">
              <w:t>Informational T</w:t>
            </w:r>
            <w:r w:rsidR="00963634">
              <w:t>ext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4F3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14F3F">
              <w:t xml:space="preserve">What strategies can a reader use to comprehend </w:t>
            </w:r>
            <w:r w:rsidR="00963634">
              <w:t>informational text</w:t>
            </w:r>
            <w:r w:rsidR="00D14F3F">
              <w:t xml:space="preserve">? How does a reader use textual evidence to make connections?  How does a reader make an inference?  How can a reader identify location of text to answer questions?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C0F54" w:rsidP="00CC0F54">
            <w:pPr>
              <w:jc w:val="center"/>
            </w:pPr>
            <w:r>
              <w:t>Key Ideas &amp; D</w:t>
            </w:r>
            <w:r w:rsidR="00D14F3F">
              <w:t>etails</w:t>
            </w:r>
          </w:p>
        </w:tc>
        <w:tc>
          <w:tcPr>
            <w:tcW w:w="1890" w:type="dxa"/>
            <w:vAlign w:val="center"/>
          </w:tcPr>
          <w:p w:rsidR="00A73EB8" w:rsidRDefault="00963634" w:rsidP="00A5565A">
            <w:pPr>
              <w:jc w:val="center"/>
            </w:pPr>
            <w:r>
              <w:t>CC.1.2</w:t>
            </w:r>
            <w:r w:rsidR="006A4902">
              <w:t>.7.A-C</w:t>
            </w:r>
          </w:p>
          <w:p w:rsidR="006A4902" w:rsidRPr="00A73EB8" w:rsidRDefault="006A490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963634">
              <w:t>entral idea</w:t>
            </w:r>
          </w:p>
          <w:p w:rsidR="006A4902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6A4902">
              <w:t>nferences</w:t>
            </w:r>
          </w:p>
          <w:p w:rsidR="006A4902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963634">
              <w:t>efore, during, after reading strategies (ex. QAR)</w:t>
            </w:r>
          </w:p>
          <w:p w:rsidR="006A4902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6A4902">
              <w:t>onclusion</w:t>
            </w:r>
            <w:r w:rsidR="00963634">
              <w:t>s</w:t>
            </w:r>
          </w:p>
          <w:p w:rsidR="006A4902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6A4902">
              <w:t>extual evidence</w:t>
            </w:r>
          </w:p>
          <w:p w:rsidR="00963634" w:rsidRDefault="0096363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6A4902" w:rsidRPr="00A73EB8" w:rsidRDefault="00963634" w:rsidP="009636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summary</w:t>
            </w:r>
          </w:p>
        </w:tc>
        <w:tc>
          <w:tcPr>
            <w:tcW w:w="3420" w:type="dxa"/>
            <w:vAlign w:val="center"/>
          </w:tcPr>
          <w:p w:rsidR="00A73EB8" w:rsidRPr="002F1426" w:rsidRDefault="006A4902" w:rsidP="001D5066">
            <w:pPr>
              <w:jc w:val="center"/>
              <w:rPr>
                <w:b/>
              </w:rPr>
            </w:pPr>
            <w:r w:rsidRPr="00CC0F54">
              <w:rPr>
                <w:i/>
              </w:rPr>
              <w:t>Scope</w:t>
            </w:r>
            <w:r w:rsidR="00CC0F54">
              <w:t xml:space="preserve"> m</w:t>
            </w:r>
            <w:r>
              <w:t xml:space="preserve">agazine, </w:t>
            </w:r>
            <w:r w:rsidR="00CC0F54">
              <w:rPr>
                <w:i/>
              </w:rPr>
              <w:t>ReadW</w:t>
            </w:r>
            <w:r w:rsidRPr="00CC0F54">
              <w:rPr>
                <w:i/>
              </w:rPr>
              <w:t>orks</w:t>
            </w:r>
            <w:r>
              <w:t xml:space="preserve">, </w:t>
            </w:r>
            <w:r w:rsidR="00722933" w:rsidRPr="00722933">
              <w:rPr>
                <w:i/>
              </w:rPr>
              <w:t xml:space="preserve">Read for Real </w:t>
            </w:r>
            <w:r w:rsidR="00722933">
              <w:t xml:space="preserve">textbook, </w:t>
            </w:r>
            <w:r w:rsidR="00CC0F54">
              <w:rPr>
                <w:i/>
              </w:rPr>
              <w:t xml:space="preserve">NewsELA, </w:t>
            </w:r>
            <w:r>
              <w:t xml:space="preserve">various supplemental </w:t>
            </w:r>
            <w:r w:rsidR="001D5066">
              <w:t xml:space="preserve">materials including online news articles </w:t>
            </w:r>
            <w:r>
              <w:t>, Canvas, various supplemental computer programs</w:t>
            </w:r>
          </w:p>
        </w:tc>
        <w:tc>
          <w:tcPr>
            <w:tcW w:w="2880" w:type="dxa"/>
            <w:vAlign w:val="center"/>
          </w:tcPr>
          <w:p w:rsidR="00A73EB8" w:rsidRPr="00DB305D" w:rsidRDefault="00CC0F54" w:rsidP="00CC0F54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6A4902">
              <w:t xml:space="preserve"> based projects</w:t>
            </w:r>
            <w:r>
              <w:t>, quizzes, text-</w:t>
            </w:r>
            <w:r w:rsidR="006A4902">
              <w:t>dependent analysis, Canvas discussion boards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4902" w:rsidP="00A5565A">
            <w:pPr>
              <w:jc w:val="center"/>
            </w:pPr>
            <w:r>
              <w:t>Craft &amp;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963634" w:rsidP="00A5565A">
            <w:pPr>
              <w:jc w:val="center"/>
            </w:pPr>
            <w:r>
              <w:t>CC.1.2</w:t>
            </w:r>
            <w:r w:rsidR="006A4902">
              <w:t>.7. D-F</w:t>
            </w:r>
          </w:p>
        </w:tc>
        <w:tc>
          <w:tcPr>
            <w:tcW w:w="3420" w:type="dxa"/>
            <w:vAlign w:val="center"/>
          </w:tcPr>
          <w:p w:rsidR="00430277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963634">
              <w:t>uthor’s p</w:t>
            </w:r>
            <w:r w:rsidR="006A4902">
              <w:t>oint of view</w:t>
            </w:r>
          </w:p>
          <w:p w:rsidR="00963634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963634">
              <w:t>uthor’s purpose</w:t>
            </w:r>
          </w:p>
          <w:p w:rsidR="006A4902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6A4902">
              <w:t>ext structure</w:t>
            </w:r>
          </w:p>
          <w:p w:rsidR="00963634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963634">
              <w:t>ext features</w:t>
            </w:r>
          </w:p>
          <w:p w:rsidR="00963634" w:rsidRDefault="00CC0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963634">
              <w:t>echnical vocabulary</w:t>
            </w:r>
          </w:p>
          <w:p w:rsidR="001D5066" w:rsidRDefault="001D5066" w:rsidP="001D5066"/>
          <w:p w:rsidR="006A4902" w:rsidRPr="00A73EB8" w:rsidRDefault="006A4902" w:rsidP="006A4902"/>
        </w:tc>
        <w:tc>
          <w:tcPr>
            <w:tcW w:w="3420" w:type="dxa"/>
            <w:vAlign w:val="center"/>
          </w:tcPr>
          <w:p w:rsidR="0080537B" w:rsidRPr="002F1426" w:rsidRDefault="00722933" w:rsidP="001D5066">
            <w:pPr>
              <w:jc w:val="center"/>
              <w:rPr>
                <w:b/>
              </w:rPr>
            </w:pPr>
            <w:r w:rsidRPr="004A3F1F">
              <w:rPr>
                <w:i/>
              </w:rPr>
              <w:t>Scope</w:t>
            </w:r>
            <w:r w:rsidR="004A3F1F">
              <w:t xml:space="preserve"> magazine, </w:t>
            </w:r>
            <w:r w:rsidR="004A3F1F" w:rsidRPr="004A3F1F">
              <w:rPr>
                <w:i/>
              </w:rPr>
              <w:t>ReadW</w:t>
            </w:r>
            <w:r w:rsidRPr="004A3F1F">
              <w:rPr>
                <w:i/>
              </w:rPr>
              <w:t>orks</w:t>
            </w:r>
            <w:r>
              <w:t xml:space="preserve">, </w:t>
            </w:r>
            <w:r w:rsidRPr="00722933">
              <w:rPr>
                <w:i/>
              </w:rPr>
              <w:t xml:space="preserve">Read for Real </w:t>
            </w:r>
            <w:r>
              <w:t xml:space="preserve">textbook, </w:t>
            </w:r>
            <w:r w:rsidR="00CC0F54">
              <w:rPr>
                <w:i/>
              </w:rPr>
              <w:t xml:space="preserve"> </w:t>
            </w:r>
            <w:r w:rsidR="00CC0F54">
              <w:rPr>
                <w:i/>
              </w:rPr>
              <w:t>NewsELA</w:t>
            </w:r>
            <w:r w:rsidR="00CC0F54">
              <w:t xml:space="preserve">, </w:t>
            </w:r>
            <w:r>
              <w:t xml:space="preserve">various supplemental </w:t>
            </w:r>
            <w:r w:rsidR="001D5066">
              <w:t>materials including online news articles, Ca</w:t>
            </w:r>
            <w:r>
              <w:t xml:space="preserve">nvas, various supplemental computer programs </w:t>
            </w:r>
          </w:p>
        </w:tc>
        <w:tc>
          <w:tcPr>
            <w:tcW w:w="2880" w:type="dxa"/>
            <w:vAlign w:val="center"/>
          </w:tcPr>
          <w:p w:rsidR="0080537B" w:rsidRPr="00DB305D" w:rsidRDefault="00CC0F54" w:rsidP="00CC0F54">
            <w:pPr>
              <w:spacing w:after="120"/>
              <w:rPr>
                <w:sz w:val="18"/>
              </w:rPr>
            </w:pPr>
            <w:r>
              <w:t>Text-</w:t>
            </w:r>
            <w:r w:rsidR="006A4902">
              <w:t>based projects</w:t>
            </w:r>
            <w:r>
              <w:t>, quizzes, text-</w:t>
            </w:r>
            <w:r w:rsidR="006A4902">
              <w:t>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7133" w:rsidP="00A5565A">
            <w:pPr>
              <w:jc w:val="center"/>
            </w:pPr>
            <w:r>
              <w:t>Integration of Knowledge &amp; Ideas</w:t>
            </w:r>
          </w:p>
        </w:tc>
        <w:tc>
          <w:tcPr>
            <w:tcW w:w="1890" w:type="dxa"/>
            <w:vAlign w:val="center"/>
          </w:tcPr>
          <w:p w:rsidR="0080537B" w:rsidRPr="00A73EB8" w:rsidRDefault="00963634" w:rsidP="00963634">
            <w:pPr>
              <w:jc w:val="center"/>
            </w:pPr>
            <w:r>
              <w:t>CC.1.2.7.H-I</w:t>
            </w:r>
          </w:p>
        </w:tc>
        <w:tc>
          <w:tcPr>
            <w:tcW w:w="3420" w:type="dxa"/>
            <w:vAlign w:val="center"/>
          </w:tcPr>
          <w:p w:rsidR="00430277" w:rsidRDefault="00CC0F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F0083F">
              <w:t>rgument</w:t>
            </w:r>
          </w:p>
          <w:p w:rsidR="00F0083F" w:rsidRDefault="00CC0F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F0083F">
              <w:t>laims</w:t>
            </w:r>
          </w:p>
          <w:p w:rsidR="00F0083F" w:rsidRDefault="00CC0F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F0083F">
              <w:t>easoning</w:t>
            </w:r>
          </w:p>
          <w:p w:rsidR="00F0083F" w:rsidRDefault="00CC0F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F0083F">
              <w:t>elevance</w:t>
            </w:r>
          </w:p>
          <w:p w:rsidR="00F0083F" w:rsidRPr="00A73EB8" w:rsidRDefault="00CC0F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F0083F">
              <w:t>nterpret</w:t>
            </w:r>
          </w:p>
        </w:tc>
        <w:tc>
          <w:tcPr>
            <w:tcW w:w="3420" w:type="dxa"/>
            <w:vAlign w:val="center"/>
          </w:tcPr>
          <w:p w:rsidR="0080537B" w:rsidRPr="002F1426" w:rsidRDefault="00722933" w:rsidP="001D5066">
            <w:pPr>
              <w:jc w:val="center"/>
              <w:rPr>
                <w:b/>
              </w:rPr>
            </w:pPr>
            <w:r w:rsidRPr="004A3F1F">
              <w:rPr>
                <w:i/>
              </w:rPr>
              <w:t>Scope</w:t>
            </w:r>
            <w:r w:rsidR="004A3F1F">
              <w:t xml:space="preserve"> magazine, </w:t>
            </w:r>
            <w:r w:rsidR="004A3F1F" w:rsidRPr="004A3F1F">
              <w:rPr>
                <w:i/>
              </w:rPr>
              <w:t>ReadW</w:t>
            </w:r>
            <w:r w:rsidRPr="004A3F1F">
              <w:rPr>
                <w:i/>
              </w:rPr>
              <w:t>orks</w:t>
            </w:r>
            <w:r>
              <w:t xml:space="preserve">, </w:t>
            </w:r>
            <w:r w:rsidRPr="00722933">
              <w:rPr>
                <w:i/>
              </w:rPr>
              <w:t xml:space="preserve">Read for Real </w:t>
            </w:r>
            <w:r>
              <w:t xml:space="preserve">textbook, </w:t>
            </w:r>
            <w:r w:rsidR="00CC0F54">
              <w:rPr>
                <w:i/>
              </w:rPr>
              <w:t xml:space="preserve"> </w:t>
            </w:r>
            <w:r w:rsidR="00CC0F54">
              <w:rPr>
                <w:i/>
              </w:rPr>
              <w:t>NewsELA</w:t>
            </w:r>
            <w:r w:rsidR="00CC0F54">
              <w:t xml:space="preserve">, </w:t>
            </w:r>
            <w:r>
              <w:t xml:space="preserve">various supplemental </w:t>
            </w:r>
            <w:r w:rsidR="001D5066">
              <w:t>materials including online news articles,</w:t>
            </w:r>
            <w:r>
              <w:t xml:space="preserve"> Canvas, various supplemental computer programs</w:t>
            </w:r>
          </w:p>
        </w:tc>
        <w:tc>
          <w:tcPr>
            <w:tcW w:w="2880" w:type="dxa"/>
            <w:vAlign w:val="center"/>
          </w:tcPr>
          <w:p w:rsidR="0080537B" w:rsidRPr="00DB305D" w:rsidRDefault="00CC0F54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>
              <w:t xml:space="preserve"> quizzes, text-</w:t>
            </w:r>
            <w:r>
              <w:t>dependent analysis, Canvas discussion boards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7133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6B7133" w:rsidP="00963634">
            <w:pPr>
              <w:jc w:val="center"/>
            </w:pPr>
            <w:r>
              <w:t>CC.1.</w:t>
            </w:r>
            <w:r w:rsidR="00963634">
              <w:t>2</w:t>
            </w:r>
            <w:r w:rsidR="00F0083F">
              <w:t>.7.L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6B713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4A3F1F" w:rsidP="001D5066">
            <w:pPr>
              <w:jc w:val="center"/>
              <w:rPr>
                <w:b/>
              </w:rPr>
            </w:pPr>
            <w:r w:rsidRPr="004A3F1F">
              <w:rPr>
                <w:i/>
              </w:rPr>
              <w:t>Scope</w:t>
            </w:r>
            <w:r>
              <w:t xml:space="preserve"> magazine, </w:t>
            </w:r>
            <w:r w:rsidRPr="004A3F1F">
              <w:rPr>
                <w:i/>
              </w:rPr>
              <w:t>ReadW</w:t>
            </w:r>
            <w:r w:rsidR="00722933" w:rsidRPr="004A3F1F">
              <w:rPr>
                <w:i/>
              </w:rPr>
              <w:t>or</w:t>
            </w:r>
            <w:r w:rsidR="00722933" w:rsidRPr="004A3F1F">
              <w:t>ks</w:t>
            </w:r>
            <w:r w:rsidR="00722933">
              <w:t xml:space="preserve">, </w:t>
            </w:r>
            <w:r w:rsidR="00722933" w:rsidRPr="00722933">
              <w:rPr>
                <w:i/>
              </w:rPr>
              <w:t xml:space="preserve">Read for Real </w:t>
            </w:r>
            <w:r w:rsidR="00722933">
              <w:t xml:space="preserve">textbook, </w:t>
            </w:r>
            <w:r w:rsidR="00CC0F54">
              <w:rPr>
                <w:i/>
              </w:rPr>
              <w:t xml:space="preserve"> </w:t>
            </w:r>
            <w:r w:rsidR="00CC0F54">
              <w:rPr>
                <w:i/>
              </w:rPr>
              <w:t>NewsELA</w:t>
            </w:r>
            <w:r w:rsidR="00CC0F54">
              <w:t xml:space="preserve">, </w:t>
            </w:r>
            <w:r w:rsidR="00722933">
              <w:t xml:space="preserve">various supplemental </w:t>
            </w:r>
            <w:r w:rsidR="001D5066">
              <w:t>materials including online news articles</w:t>
            </w:r>
            <w:r w:rsidR="00722933">
              <w:t>, Canvas, various supplemental computer programs</w:t>
            </w:r>
          </w:p>
        </w:tc>
        <w:tc>
          <w:tcPr>
            <w:tcW w:w="2880" w:type="dxa"/>
            <w:vAlign w:val="center"/>
          </w:tcPr>
          <w:p w:rsidR="002717B6" w:rsidRPr="00DB305D" w:rsidRDefault="00CC0F54" w:rsidP="00C00F8E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>
              <w:t xml:space="preserve"> quizzes, text-</w:t>
            </w:r>
            <w:r>
              <w:t>dependent analysis, Canvas discussion boards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C5E" w:rsidRDefault="00042C5E" w:rsidP="00722933">
      <w:pPr>
        <w:spacing w:after="0" w:line="240" w:lineRule="auto"/>
      </w:pPr>
      <w:r>
        <w:separator/>
      </w:r>
    </w:p>
  </w:endnote>
  <w:endnote w:type="continuationSeparator" w:id="0">
    <w:p w:rsidR="00042C5E" w:rsidRDefault="00042C5E" w:rsidP="0072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C5E" w:rsidRDefault="00042C5E" w:rsidP="00722933">
      <w:pPr>
        <w:spacing w:after="0" w:line="240" w:lineRule="auto"/>
      </w:pPr>
      <w:r>
        <w:separator/>
      </w:r>
    </w:p>
  </w:footnote>
  <w:footnote w:type="continuationSeparator" w:id="0">
    <w:p w:rsidR="00042C5E" w:rsidRDefault="00042C5E" w:rsidP="00722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2C5E"/>
    <w:rsid w:val="000850C2"/>
    <w:rsid w:val="00120692"/>
    <w:rsid w:val="00161B6D"/>
    <w:rsid w:val="001951E8"/>
    <w:rsid w:val="001D5066"/>
    <w:rsid w:val="001E06E5"/>
    <w:rsid w:val="001E1FF2"/>
    <w:rsid w:val="00243906"/>
    <w:rsid w:val="002717B6"/>
    <w:rsid w:val="002F1426"/>
    <w:rsid w:val="002F1966"/>
    <w:rsid w:val="003154BD"/>
    <w:rsid w:val="003A1F67"/>
    <w:rsid w:val="004106F0"/>
    <w:rsid w:val="00430277"/>
    <w:rsid w:val="004A3F1F"/>
    <w:rsid w:val="004D4FCE"/>
    <w:rsid w:val="005E38FC"/>
    <w:rsid w:val="00611B54"/>
    <w:rsid w:val="006A4902"/>
    <w:rsid w:val="006B7133"/>
    <w:rsid w:val="00722933"/>
    <w:rsid w:val="007A147C"/>
    <w:rsid w:val="007B2D2C"/>
    <w:rsid w:val="007F0C34"/>
    <w:rsid w:val="0080537B"/>
    <w:rsid w:val="008668B6"/>
    <w:rsid w:val="008902B0"/>
    <w:rsid w:val="00963634"/>
    <w:rsid w:val="00990086"/>
    <w:rsid w:val="009A0FC1"/>
    <w:rsid w:val="00A73EB8"/>
    <w:rsid w:val="00AC2828"/>
    <w:rsid w:val="00B149C5"/>
    <w:rsid w:val="00B477DC"/>
    <w:rsid w:val="00B963EA"/>
    <w:rsid w:val="00BE53BF"/>
    <w:rsid w:val="00C00F8E"/>
    <w:rsid w:val="00C94F98"/>
    <w:rsid w:val="00CC0F54"/>
    <w:rsid w:val="00D14F3F"/>
    <w:rsid w:val="00D36430"/>
    <w:rsid w:val="00D97955"/>
    <w:rsid w:val="00DB305D"/>
    <w:rsid w:val="00DE5063"/>
    <w:rsid w:val="00EF1B39"/>
    <w:rsid w:val="00F0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898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933"/>
  </w:style>
  <w:style w:type="paragraph" w:styleId="Footer">
    <w:name w:val="footer"/>
    <w:basedOn w:val="Normal"/>
    <w:link w:val="FooterChar"/>
    <w:uiPriority w:val="99"/>
    <w:unhideWhenUsed/>
    <w:rsid w:val="00722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69458-A8BF-4FE0-8D8F-E6CA6CF2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Engle, Shannon</cp:lastModifiedBy>
  <cp:revision>9</cp:revision>
  <dcterms:created xsi:type="dcterms:W3CDTF">2017-08-09T14:31:00Z</dcterms:created>
  <dcterms:modified xsi:type="dcterms:W3CDTF">2017-09-22T17:25:00Z</dcterms:modified>
</cp:coreProperties>
</file>