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14F3F">
        <w:rPr>
          <w:u w:val="single"/>
        </w:rPr>
        <w:t>Reading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14F3F">
        <w:rPr>
          <w:u w:val="single"/>
        </w:rPr>
        <w:t>7</w:t>
      </w:r>
      <w:r w:rsidR="00D14F3F"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14F3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14F3F">
              <w:t>Strategies for Reading Literature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4F3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14F3F">
              <w:t xml:space="preserve">What strategies can a reader use to comprehend literature? How does a reader use textual evidence to make connections?  How does a reader make an inference?  How can a reader identify location of text to answer questions?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bookmarkEnd w:id="0"/>
          <w:p w:rsidR="00A73EB8" w:rsidRPr="00DE5063" w:rsidRDefault="00D14F3F" w:rsidP="00A5565A">
            <w:pPr>
              <w:jc w:val="center"/>
            </w:pPr>
            <w:r>
              <w:t>Key Ideas and details</w:t>
            </w:r>
          </w:p>
        </w:tc>
        <w:tc>
          <w:tcPr>
            <w:tcW w:w="1890" w:type="dxa"/>
            <w:vAlign w:val="center"/>
          </w:tcPr>
          <w:p w:rsidR="00A73EB8" w:rsidRDefault="006A4902" w:rsidP="00A5565A">
            <w:pPr>
              <w:jc w:val="center"/>
            </w:pPr>
            <w:r>
              <w:t>CC.1.3.7.A-C</w:t>
            </w:r>
          </w:p>
          <w:p w:rsidR="006A4902" w:rsidRPr="00A73EB8" w:rsidRDefault="006A4902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30277" w:rsidP="00E70CA7"/>
          <w:p w:rsidR="006A4902" w:rsidRDefault="00E70C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6A4902">
              <w:t>nferences</w:t>
            </w:r>
          </w:p>
          <w:p w:rsidR="00E70CA7" w:rsidRDefault="00E70C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6A4902">
              <w:t>onflict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6A4902">
              <w:t>oint of View</w:t>
            </w:r>
          </w:p>
          <w:p w:rsidR="006A4902" w:rsidRDefault="006A490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QAR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6A4902">
              <w:t>onclusion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6A4902">
              <w:t>haracter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6A4902">
              <w:t>lot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6A4902">
              <w:t>ummary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6A4902">
              <w:t>extual evidence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6A4902">
              <w:t>ain idea/central idea</w:t>
            </w:r>
          </w:p>
          <w:p w:rsidR="00E70CA7" w:rsidRDefault="00E70CA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before/during/after reading strategies</w:t>
            </w:r>
          </w:p>
          <w:p w:rsidR="006A4902" w:rsidRPr="00A73EB8" w:rsidRDefault="006A4902" w:rsidP="006A490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DB795B" w:rsidP="00A5565A">
            <w:pPr>
              <w:jc w:val="center"/>
              <w:rPr>
                <w:b/>
              </w:rPr>
            </w:pPr>
            <w:r w:rsidRPr="00DB795B">
              <w:rPr>
                <w:i/>
              </w:rPr>
              <w:t>Scope</w:t>
            </w:r>
            <w:r>
              <w:t xml:space="preserve"> m</w:t>
            </w:r>
            <w:r w:rsidR="006A4902">
              <w:t xml:space="preserve">agazine, </w:t>
            </w:r>
            <w:proofErr w:type="spellStart"/>
            <w:r>
              <w:rPr>
                <w:i/>
              </w:rPr>
              <w:t>ReadW</w:t>
            </w:r>
            <w:r w:rsidR="006A4902" w:rsidRPr="00DB795B">
              <w:rPr>
                <w:i/>
              </w:rPr>
              <w:t>orks</w:t>
            </w:r>
            <w:proofErr w:type="spellEnd"/>
            <w:r w:rsidR="006A4902">
              <w:t>, various supplemental</w:t>
            </w:r>
            <w:r w:rsidR="00D54C11">
              <w:t xml:space="preserve"> materials,</w:t>
            </w:r>
            <w:r w:rsidR="006A4902">
              <w:t xml:space="preserve">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A73EB8" w:rsidRPr="00DB305D" w:rsidRDefault="00DB795B" w:rsidP="00DB795B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6A4902">
              <w:t>based projects</w:t>
            </w:r>
            <w:r>
              <w:t>, quizzes, text-</w:t>
            </w:r>
            <w:r w:rsidR="006A4902">
              <w:t xml:space="preserve">dependent analysis, </w:t>
            </w:r>
            <w:r w:rsidR="00AD189E">
              <w:t xml:space="preserve">class discussions, </w:t>
            </w:r>
            <w:r w:rsidR="006A4902">
              <w:t>Canvas discussion boards</w:t>
            </w:r>
            <w:r w:rsidR="00AD189E">
              <w:t>, journals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4902" w:rsidP="00A5565A">
            <w:pPr>
              <w:jc w:val="center"/>
            </w:pPr>
            <w:r>
              <w:t>Craft &amp;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6A4902" w:rsidP="00A5565A">
            <w:pPr>
              <w:jc w:val="center"/>
            </w:pPr>
            <w:r>
              <w:t>CC.1.3.7. D-F</w:t>
            </w:r>
          </w:p>
        </w:tc>
        <w:tc>
          <w:tcPr>
            <w:tcW w:w="3420" w:type="dxa"/>
            <w:vAlign w:val="center"/>
          </w:tcPr>
          <w:p w:rsidR="00430277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6A4902">
              <w:t>oint of view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6A4902">
              <w:t>ext structure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6A4902">
              <w:t>igurative language</w:t>
            </w:r>
          </w:p>
          <w:p w:rsidR="006A4902" w:rsidRDefault="00DB7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</w:t>
            </w:r>
            <w:r w:rsidR="006A4902">
              <w:t>ocabulary: figurative vs. literal meanings</w:t>
            </w:r>
          </w:p>
          <w:p w:rsidR="006A4902" w:rsidRDefault="006A4902" w:rsidP="006A4902">
            <w:pPr>
              <w:pStyle w:val="ListParagraph"/>
              <w:ind w:left="360"/>
            </w:pPr>
          </w:p>
          <w:p w:rsidR="006A4902" w:rsidRPr="00A73EB8" w:rsidRDefault="006A4902" w:rsidP="006A4902"/>
        </w:tc>
        <w:tc>
          <w:tcPr>
            <w:tcW w:w="3420" w:type="dxa"/>
            <w:vAlign w:val="center"/>
          </w:tcPr>
          <w:p w:rsidR="0080537B" w:rsidRPr="002F1426" w:rsidRDefault="00DB795B" w:rsidP="00A5565A">
            <w:pPr>
              <w:jc w:val="center"/>
              <w:rPr>
                <w:b/>
              </w:rPr>
            </w:pPr>
            <w:r w:rsidRPr="00DB795B">
              <w:rPr>
                <w:i/>
              </w:rPr>
              <w:t>Scope</w:t>
            </w:r>
            <w:r>
              <w:t xml:space="preserve"> m</w:t>
            </w:r>
            <w:r w:rsidR="00D54C11">
              <w:t>agazine,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ReadW</w:t>
            </w:r>
            <w:r w:rsidR="00D54C11" w:rsidRPr="00DB795B">
              <w:rPr>
                <w:i/>
              </w:rPr>
              <w:t>orks</w:t>
            </w:r>
            <w:proofErr w:type="spellEnd"/>
            <w:r w:rsidR="00D54C11">
              <w:t>, various supplemental materials,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80537B" w:rsidRPr="00DB305D" w:rsidRDefault="00DB795B" w:rsidP="00DB795B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AD189E">
              <w:t>based projects</w:t>
            </w:r>
            <w:r>
              <w:t>, quizzes, text-</w:t>
            </w:r>
            <w:r w:rsidR="00AD189E">
              <w:t>dependent analysis, class discussions, Canvas discussion boards,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7133" w:rsidP="00A5565A">
            <w:pPr>
              <w:jc w:val="center"/>
            </w:pPr>
            <w:r>
              <w:t>Integration of Knowledge &amp; Ideas</w:t>
            </w:r>
          </w:p>
        </w:tc>
        <w:tc>
          <w:tcPr>
            <w:tcW w:w="1890" w:type="dxa"/>
            <w:vAlign w:val="center"/>
          </w:tcPr>
          <w:p w:rsidR="0080537B" w:rsidRPr="00A73EB8" w:rsidRDefault="006B7133" w:rsidP="00A5565A">
            <w:pPr>
              <w:jc w:val="center"/>
            </w:pPr>
            <w:r>
              <w:t>CC.1.3.7.G-H</w:t>
            </w:r>
          </w:p>
        </w:tc>
        <w:tc>
          <w:tcPr>
            <w:tcW w:w="3420" w:type="dxa"/>
            <w:vAlign w:val="center"/>
          </w:tcPr>
          <w:p w:rsidR="00430277" w:rsidRPr="00A73EB8" w:rsidRDefault="00DB795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6B7133">
              <w:t>ependent upon medium chosen</w:t>
            </w:r>
          </w:p>
        </w:tc>
        <w:tc>
          <w:tcPr>
            <w:tcW w:w="3420" w:type="dxa"/>
            <w:vAlign w:val="center"/>
          </w:tcPr>
          <w:p w:rsidR="0080537B" w:rsidRPr="002F1426" w:rsidRDefault="00D54C11" w:rsidP="00A5565A">
            <w:pPr>
              <w:jc w:val="center"/>
              <w:rPr>
                <w:b/>
              </w:rPr>
            </w:pPr>
            <w:r w:rsidRPr="00DB795B">
              <w:rPr>
                <w:i/>
              </w:rPr>
              <w:t>Scope</w:t>
            </w:r>
            <w:r w:rsidR="00DB795B">
              <w:t xml:space="preserve"> magazine, </w:t>
            </w:r>
            <w:proofErr w:type="spellStart"/>
            <w:r w:rsidR="00DB795B" w:rsidRPr="00DB795B">
              <w:rPr>
                <w:i/>
              </w:rPr>
              <w:t>ReadW</w:t>
            </w:r>
            <w:r w:rsidRPr="00DB795B">
              <w:rPr>
                <w:i/>
              </w:rPr>
              <w:t>orks</w:t>
            </w:r>
            <w:proofErr w:type="spellEnd"/>
            <w:r>
              <w:t>, various supplemental materials,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80537B" w:rsidRPr="00DB305D" w:rsidRDefault="00DB795B" w:rsidP="00DB795B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AD189E">
              <w:t>based projects</w:t>
            </w:r>
            <w:r>
              <w:t>, quizzes, text-</w:t>
            </w:r>
            <w:r w:rsidR="00AD189E">
              <w:t>dependent analysis, class discussions, Canvas discussion boards,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B7133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6B7133" w:rsidP="00A5565A">
            <w:pPr>
              <w:jc w:val="center"/>
            </w:pPr>
            <w:r>
              <w:t>CC.1.3.7.K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6B713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D54C11" w:rsidP="00A5565A">
            <w:pPr>
              <w:jc w:val="center"/>
              <w:rPr>
                <w:b/>
              </w:rPr>
            </w:pPr>
            <w:r w:rsidRPr="00DB795B">
              <w:rPr>
                <w:i/>
              </w:rPr>
              <w:t>Scope</w:t>
            </w:r>
            <w:r w:rsidR="00DB795B">
              <w:t xml:space="preserve"> magazine, </w:t>
            </w:r>
            <w:proofErr w:type="spellStart"/>
            <w:r w:rsidR="00DB795B" w:rsidRPr="00DB795B">
              <w:rPr>
                <w:i/>
              </w:rPr>
              <w:t>ReadW</w:t>
            </w:r>
            <w:r w:rsidRPr="00DB795B">
              <w:rPr>
                <w:i/>
              </w:rPr>
              <w:t>orks</w:t>
            </w:r>
            <w:proofErr w:type="spellEnd"/>
            <w:r>
              <w:t>, various supplemental materials,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2717B6" w:rsidRPr="00DB305D" w:rsidRDefault="00DB795B" w:rsidP="00C00F8E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AD189E">
              <w:t>b</w:t>
            </w:r>
            <w:r>
              <w:t>ased projects and quizzes, text-</w:t>
            </w:r>
            <w:r w:rsidR="00AD189E">
              <w:t>dependent analysis, class discussions, Canvas discussion boards, journals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106F0"/>
    <w:rsid w:val="00430277"/>
    <w:rsid w:val="004D4FCE"/>
    <w:rsid w:val="005E38FC"/>
    <w:rsid w:val="00611B54"/>
    <w:rsid w:val="006A4902"/>
    <w:rsid w:val="006B7133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AD189E"/>
    <w:rsid w:val="00B149C5"/>
    <w:rsid w:val="00B477DC"/>
    <w:rsid w:val="00B963EA"/>
    <w:rsid w:val="00BE53BF"/>
    <w:rsid w:val="00C00F8E"/>
    <w:rsid w:val="00C94F98"/>
    <w:rsid w:val="00D14F3F"/>
    <w:rsid w:val="00D36430"/>
    <w:rsid w:val="00D54C11"/>
    <w:rsid w:val="00D97955"/>
    <w:rsid w:val="00DB305D"/>
    <w:rsid w:val="00DB795B"/>
    <w:rsid w:val="00DE5063"/>
    <w:rsid w:val="00E70CA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DB50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CFAEB-97FE-4C0B-A981-70DB3693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44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Engle, Shannon</cp:lastModifiedBy>
  <cp:revision>9</cp:revision>
  <dcterms:created xsi:type="dcterms:W3CDTF">2017-08-09T13:57:00Z</dcterms:created>
  <dcterms:modified xsi:type="dcterms:W3CDTF">2017-09-22T17:12:00Z</dcterms:modified>
</cp:coreProperties>
</file>