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F4189">
        <w:rPr>
          <w:u w:val="single"/>
        </w:rPr>
        <w:t>Math 6</w:t>
      </w:r>
      <w:r w:rsidR="00DD2959">
        <w:t xml:space="preserve"> </w:t>
      </w:r>
      <w:r>
        <w:tab/>
      </w:r>
      <w:r w:rsidR="00DD2959">
        <w:tab/>
      </w:r>
      <w:r w:rsidR="00DD2959">
        <w:tab/>
      </w:r>
      <w:r w:rsidR="00DD2959"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6F4189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20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E2078">
              <w:t>Computation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53F6F">
              <w:t>Approximately 20 days</w:t>
            </w:r>
            <w:r w:rsidR="00E33B1B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F4189" w:rsidRPr="006F4189">
              <w:t xml:space="preserve"> How do I apply mathematical rules of whole number, decimal, and fraction computations to solve real-world problems?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2F1426" w:rsidTr="00C74C88">
        <w:tc>
          <w:tcPr>
            <w:tcW w:w="179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53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43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576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A73EB8" w:rsidTr="00C74C88">
        <w:tc>
          <w:tcPr>
            <w:tcW w:w="1795" w:type="dxa"/>
            <w:vAlign w:val="center"/>
          </w:tcPr>
          <w:p w:rsidR="00A73EB8" w:rsidRPr="00DE5063" w:rsidRDefault="006F4189" w:rsidP="00DD2959">
            <w:pPr>
              <w:jc w:val="center"/>
            </w:pPr>
            <w:r>
              <w:t>Computing Multi-Digit Whole Numbers</w:t>
            </w:r>
            <w:r w:rsidR="003A2511">
              <w:t xml:space="preserve"> (with positive numbers)</w:t>
            </w:r>
          </w:p>
        </w:tc>
        <w:tc>
          <w:tcPr>
            <w:tcW w:w="1530" w:type="dxa"/>
            <w:vAlign w:val="center"/>
          </w:tcPr>
          <w:p w:rsidR="00AD6982" w:rsidRPr="00A73EB8" w:rsidRDefault="006F4189" w:rsidP="00DD2959">
            <w:pPr>
              <w:jc w:val="center"/>
            </w:pPr>
            <w:r>
              <w:t>M06.A-N.2.1.1</w:t>
            </w:r>
          </w:p>
        </w:tc>
        <w:tc>
          <w:tcPr>
            <w:tcW w:w="2430" w:type="dxa"/>
            <w:vAlign w:val="center"/>
          </w:tcPr>
          <w:p w:rsidR="00990086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difference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quotient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divisor</w:t>
            </w:r>
          </w:p>
          <w:p w:rsidR="006F4189" w:rsidRPr="00A73EB8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dividend</w:t>
            </w:r>
          </w:p>
        </w:tc>
        <w:tc>
          <w:tcPr>
            <w:tcW w:w="5760" w:type="dxa"/>
            <w:vAlign w:val="center"/>
          </w:tcPr>
          <w:p w:rsidR="001A7651" w:rsidRPr="001A7651" w:rsidRDefault="001A7651" w:rsidP="0046439F">
            <w:pPr>
              <w:rPr>
                <w:b/>
              </w:rPr>
            </w:pPr>
            <w:r w:rsidRPr="001A7651">
              <w:rPr>
                <w:b/>
              </w:rPr>
              <w:t xml:space="preserve">Learning Activities: </w:t>
            </w:r>
          </w:p>
          <w:p w:rsidR="0046439F" w:rsidRDefault="0046439F" w:rsidP="0046439F">
            <w:r>
              <w:t xml:space="preserve">Addition and Subtraction </w:t>
            </w:r>
          </w:p>
          <w:p w:rsidR="0046439F" w:rsidRPr="0046439F" w:rsidRDefault="0046439F" w:rsidP="0046439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Up to 5 digits</w:t>
            </w:r>
          </w:p>
          <w:p w:rsidR="0046439F" w:rsidRPr="0046439F" w:rsidRDefault="0046439F" w:rsidP="0046439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Regrouping and Subtraction across zeros</w:t>
            </w:r>
          </w:p>
          <w:p w:rsidR="00A73EB8" w:rsidRDefault="0046439F" w:rsidP="0046439F">
            <w:r>
              <w:t>Multiplication</w:t>
            </w:r>
          </w:p>
          <w:p w:rsidR="0046439F" w:rsidRPr="0046439F" w:rsidRDefault="0046439F" w:rsidP="0046439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4x3 max</w:t>
            </w:r>
          </w:p>
          <w:p w:rsidR="0046439F" w:rsidRDefault="0046439F" w:rsidP="0046439F">
            <w:r>
              <w:t>Division</w:t>
            </w:r>
          </w:p>
          <w:p w:rsidR="0046439F" w:rsidRDefault="0046439F" w:rsidP="0046439F">
            <w:pPr>
              <w:pStyle w:val="ListParagraph"/>
              <w:numPr>
                <w:ilvl w:val="0"/>
                <w:numId w:val="2"/>
              </w:numPr>
            </w:pPr>
            <w:r>
              <w:t xml:space="preserve">2x4 max </w:t>
            </w:r>
          </w:p>
          <w:p w:rsidR="001A7651" w:rsidRDefault="001A7651" w:rsidP="001A7651"/>
          <w:p w:rsidR="001A7651" w:rsidRDefault="001A7651" w:rsidP="001A7651">
            <w:r w:rsidRPr="001A7651">
              <w:rPr>
                <w:b/>
              </w:rPr>
              <w:t>Resources:</w:t>
            </w:r>
            <w:r>
              <w:t xml:space="preserve"> </w:t>
            </w:r>
          </w:p>
          <w:p w:rsidR="001A7651" w:rsidRDefault="001A7651" w:rsidP="001A7651">
            <w:r>
              <w:t>Addition and Subtraction-</w:t>
            </w:r>
          </w:p>
          <w:p w:rsidR="001A7651" w:rsidRDefault="001A7651" w:rsidP="001A7651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EDpuzzle</w:t>
            </w:r>
            <w:proofErr w:type="spellEnd"/>
            <w:r>
              <w:t xml:space="preserve"> Tutorial</w:t>
            </w:r>
          </w:p>
          <w:p w:rsidR="001A7651" w:rsidRDefault="001A7651" w:rsidP="001A7651">
            <w:pPr>
              <w:pStyle w:val="ListParagraph"/>
              <w:numPr>
                <w:ilvl w:val="0"/>
                <w:numId w:val="2"/>
              </w:numPr>
            </w:pPr>
            <w:r>
              <w:t>Drag-N-Drop Math</w:t>
            </w:r>
          </w:p>
          <w:p w:rsidR="001A7651" w:rsidRDefault="001A7651" w:rsidP="001A7651">
            <w:r>
              <w:t>Multiplication and Division-</w:t>
            </w:r>
          </w:p>
          <w:p w:rsidR="001A7651" w:rsidRDefault="001A7651" w:rsidP="001A7651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EDpuzzle</w:t>
            </w:r>
            <w:proofErr w:type="spellEnd"/>
            <w:r>
              <w:t xml:space="preserve"> Tutorial</w:t>
            </w:r>
          </w:p>
          <w:p w:rsidR="001A7651" w:rsidRPr="0046439F" w:rsidRDefault="001A7651" w:rsidP="001A7651">
            <w:pPr>
              <w:pStyle w:val="ListParagraph"/>
              <w:numPr>
                <w:ilvl w:val="0"/>
                <w:numId w:val="3"/>
              </w:numPr>
            </w:pPr>
            <w:r>
              <w:t>Khan Academy Practice</w:t>
            </w:r>
          </w:p>
        </w:tc>
        <w:tc>
          <w:tcPr>
            <w:tcW w:w="2880" w:type="dxa"/>
            <w:vAlign w:val="center"/>
          </w:tcPr>
          <w:p w:rsidR="00A73EB8" w:rsidRPr="00DB305D" w:rsidRDefault="00C74C88" w:rsidP="00A5565A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C74C88" w:rsidRDefault="00C74C88">
      <w:r>
        <w:br w:type="page"/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80537B" w:rsidTr="00C74C88">
        <w:tc>
          <w:tcPr>
            <w:tcW w:w="1795" w:type="dxa"/>
            <w:vAlign w:val="center"/>
          </w:tcPr>
          <w:p w:rsidR="0080537B" w:rsidRPr="00DE5063" w:rsidRDefault="006F4189" w:rsidP="00DD2959">
            <w:pPr>
              <w:jc w:val="center"/>
            </w:pPr>
            <w:r>
              <w:lastRenderedPageBreak/>
              <w:t>Add, Subtract, Multiply, and Divide Decimals</w:t>
            </w:r>
            <w:r w:rsidR="003A2511">
              <w:t xml:space="preserve"> (with positive numbers)</w:t>
            </w:r>
          </w:p>
        </w:tc>
        <w:tc>
          <w:tcPr>
            <w:tcW w:w="1530" w:type="dxa"/>
            <w:vAlign w:val="center"/>
          </w:tcPr>
          <w:p w:rsidR="00E92EA8" w:rsidRPr="00A73EB8" w:rsidRDefault="006F4189" w:rsidP="00DD2959">
            <w:pPr>
              <w:jc w:val="center"/>
            </w:pPr>
            <w:r>
              <w:t>M06.A-N.2.1.1</w:t>
            </w:r>
          </w:p>
        </w:tc>
        <w:tc>
          <w:tcPr>
            <w:tcW w:w="2430" w:type="dxa"/>
            <w:vAlign w:val="center"/>
          </w:tcPr>
          <w:p w:rsidR="00990086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decimal</w:t>
            </w:r>
          </w:p>
          <w:p w:rsidR="006F4189" w:rsidRDefault="006F4189" w:rsidP="006F41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terminating decimal</w:t>
            </w:r>
          </w:p>
          <w:p w:rsidR="006F4189" w:rsidRDefault="006F4189" w:rsidP="006F41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repeating decimal</w:t>
            </w:r>
          </w:p>
          <w:p w:rsidR="006F4189" w:rsidRPr="00A73EB8" w:rsidRDefault="006F4189" w:rsidP="006F41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divisibility</w:t>
            </w:r>
          </w:p>
        </w:tc>
        <w:tc>
          <w:tcPr>
            <w:tcW w:w="5760" w:type="dxa"/>
            <w:vAlign w:val="center"/>
          </w:tcPr>
          <w:p w:rsidR="001A7651" w:rsidRPr="001A7651" w:rsidRDefault="001A7651" w:rsidP="00B9434C">
            <w:pPr>
              <w:rPr>
                <w:b/>
              </w:rPr>
            </w:pPr>
            <w:r w:rsidRPr="001A7651">
              <w:rPr>
                <w:b/>
              </w:rPr>
              <w:t>Learning Activities:</w:t>
            </w:r>
          </w:p>
          <w:p w:rsidR="0046439F" w:rsidRDefault="0046439F" w:rsidP="00B9434C">
            <w:r>
              <w:t>Addition and</w:t>
            </w:r>
            <w:r w:rsidR="00B9434C">
              <w:t xml:space="preserve"> Subtraction 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 xml:space="preserve">Mix of whole numbers and decimals </w:t>
            </w:r>
          </w:p>
          <w:p w:rsidR="00B9434C" w:rsidRDefault="00B9434C" w:rsidP="00B9434C">
            <w:r>
              <w:t>Multiplication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 xml:space="preserve">Up to 3 factors 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>No more than 3 combine</w:t>
            </w:r>
            <w:r w:rsidR="00C74C88">
              <w:t>d</w:t>
            </w:r>
            <w:r>
              <w:t xml:space="preserve"> whole number and decimal place values combined</w:t>
            </w:r>
          </w:p>
          <w:p w:rsidR="00B9434C" w:rsidRDefault="00B9434C" w:rsidP="00B9434C">
            <w:r>
              <w:t>Division</w:t>
            </w:r>
          </w:p>
          <w:p w:rsidR="00B9434C" w:rsidRDefault="00B9434C" w:rsidP="00B9434C">
            <w:pPr>
              <w:pStyle w:val="ListParagraph"/>
              <w:numPr>
                <w:ilvl w:val="0"/>
                <w:numId w:val="2"/>
              </w:numPr>
            </w:pPr>
            <w:r>
              <w:t xml:space="preserve">Decimals in dividend and divisor (with whole numbers) </w:t>
            </w:r>
          </w:p>
          <w:p w:rsidR="00C74C88" w:rsidRDefault="00C74C88" w:rsidP="00C74C88"/>
          <w:p w:rsidR="001A7651" w:rsidRDefault="001A7651" w:rsidP="001A7651">
            <w:pPr>
              <w:rPr>
                <w:b/>
              </w:rPr>
            </w:pPr>
            <w:r w:rsidRPr="001A7651">
              <w:rPr>
                <w:b/>
              </w:rPr>
              <w:t>Resources:</w:t>
            </w:r>
          </w:p>
          <w:p w:rsidR="001A7651" w:rsidRDefault="001A7651" w:rsidP="001A7651">
            <w:r w:rsidRPr="001A7651">
              <w:t>Addition and Subtraction-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2"/>
              </w:numPr>
            </w:pPr>
            <w:r>
              <w:t>Khan Academy</w:t>
            </w:r>
          </w:p>
          <w:p w:rsidR="00643F49" w:rsidRDefault="00643F49" w:rsidP="00643F49">
            <w:pPr>
              <w:pStyle w:val="ListParagraph"/>
              <w:numPr>
                <w:ilvl w:val="1"/>
                <w:numId w:val="2"/>
              </w:numPr>
            </w:pPr>
            <w:r>
              <w:t>Tutorial</w:t>
            </w:r>
          </w:p>
          <w:p w:rsidR="00643F49" w:rsidRDefault="00643F49" w:rsidP="00643F49">
            <w:pPr>
              <w:pStyle w:val="ListParagraph"/>
              <w:numPr>
                <w:ilvl w:val="1"/>
                <w:numId w:val="2"/>
              </w:numPr>
            </w:pPr>
            <w:r>
              <w:t>Practice</w:t>
            </w:r>
          </w:p>
          <w:p w:rsidR="00643F49" w:rsidRPr="001A7651" w:rsidRDefault="00643F49" w:rsidP="00643F49">
            <w:pPr>
              <w:pStyle w:val="ListParagraph"/>
              <w:numPr>
                <w:ilvl w:val="0"/>
                <w:numId w:val="2"/>
              </w:numPr>
            </w:pPr>
            <w:r>
              <w:t>Decimal Subtraction Songs</w:t>
            </w:r>
          </w:p>
          <w:p w:rsidR="001A7651" w:rsidRDefault="001A7651" w:rsidP="001A7651">
            <w:r w:rsidRPr="001A7651">
              <w:t>Multiplication-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4"/>
              </w:numPr>
            </w:pPr>
            <w:proofErr w:type="spellStart"/>
            <w:r>
              <w:t>EDpuzzle</w:t>
            </w:r>
            <w:proofErr w:type="spellEnd"/>
          </w:p>
          <w:p w:rsidR="00643F49" w:rsidRPr="001A7651" w:rsidRDefault="00643F49" w:rsidP="00643F49">
            <w:pPr>
              <w:pStyle w:val="ListParagraph"/>
              <w:numPr>
                <w:ilvl w:val="0"/>
                <w:numId w:val="4"/>
              </w:numPr>
            </w:pPr>
            <w:r>
              <w:t>IXL</w:t>
            </w:r>
          </w:p>
          <w:p w:rsidR="001A7651" w:rsidRDefault="001A7651" w:rsidP="001A7651">
            <w:r w:rsidRPr="001A7651">
              <w:t>Division-</w:t>
            </w:r>
          </w:p>
          <w:p w:rsidR="00643F49" w:rsidRDefault="00643F49" w:rsidP="00643F49">
            <w:pPr>
              <w:pStyle w:val="ListParagraph"/>
              <w:numPr>
                <w:ilvl w:val="0"/>
                <w:numId w:val="5"/>
              </w:numPr>
            </w:pPr>
            <w:r w:rsidRPr="00643F49">
              <w:t>Mahalo Tutorials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5"/>
              </w:numPr>
            </w:pPr>
            <w:proofErr w:type="spellStart"/>
            <w:r>
              <w:t>Quizizz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C74C88" w:rsidP="00A5565A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2430"/>
        <w:gridCol w:w="5760"/>
        <w:gridCol w:w="2880"/>
      </w:tblGrid>
      <w:tr w:rsidR="002717B6" w:rsidTr="00C74C88">
        <w:tc>
          <w:tcPr>
            <w:tcW w:w="1795" w:type="dxa"/>
            <w:vAlign w:val="center"/>
          </w:tcPr>
          <w:p w:rsidR="002717B6" w:rsidRPr="00DE5063" w:rsidRDefault="006F4189" w:rsidP="00DD2959">
            <w:pPr>
              <w:jc w:val="center"/>
            </w:pPr>
            <w:r>
              <w:t>Multiply and Divide Fractions</w:t>
            </w:r>
            <w:r w:rsidR="003A2511">
              <w:t xml:space="preserve"> (with positive numbers)</w:t>
            </w:r>
          </w:p>
        </w:tc>
        <w:tc>
          <w:tcPr>
            <w:tcW w:w="1530" w:type="dxa"/>
            <w:vAlign w:val="center"/>
          </w:tcPr>
          <w:p w:rsidR="00E92EA8" w:rsidRPr="00A73EB8" w:rsidRDefault="006F4189" w:rsidP="00DD2959">
            <w:pPr>
              <w:jc w:val="center"/>
            </w:pPr>
            <w:r>
              <w:t>M06.A-N.1.1.1</w:t>
            </w:r>
          </w:p>
        </w:tc>
        <w:tc>
          <w:tcPr>
            <w:tcW w:w="2430" w:type="dxa"/>
            <w:vAlign w:val="center"/>
          </w:tcPr>
          <w:p w:rsidR="00990086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numerator (dividend)</w:t>
            </w:r>
            <w:bookmarkStart w:id="0" w:name="_GoBack"/>
            <w:bookmarkEnd w:id="0"/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denominator (divisor)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like and unlike</w:t>
            </w:r>
          </w:p>
          <w:p w:rsidR="006F4189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improper fraction</w:t>
            </w:r>
          </w:p>
          <w:p w:rsidR="006F4189" w:rsidRPr="00A73EB8" w:rsidRDefault="006F41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mixed number</w:t>
            </w:r>
          </w:p>
        </w:tc>
        <w:tc>
          <w:tcPr>
            <w:tcW w:w="5760" w:type="dxa"/>
            <w:vAlign w:val="center"/>
          </w:tcPr>
          <w:p w:rsidR="00643F49" w:rsidRPr="00643F49" w:rsidRDefault="00643F49" w:rsidP="00E0670F">
            <w:pPr>
              <w:rPr>
                <w:b/>
              </w:rPr>
            </w:pPr>
            <w:r w:rsidRPr="00643F49">
              <w:rPr>
                <w:b/>
              </w:rPr>
              <w:t>Learning Activities:</w:t>
            </w:r>
          </w:p>
          <w:p w:rsidR="002717B6" w:rsidRDefault="00E0670F" w:rsidP="00E0670F">
            <w:r>
              <w:t xml:space="preserve">Proper &amp; Improper Factions and Mixed Numbers </w:t>
            </w:r>
          </w:p>
          <w:p w:rsidR="00E0670F" w:rsidRPr="00E0670F" w:rsidRDefault="00E0670F" w:rsidP="00E0670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Convert between mixed and improper</w:t>
            </w:r>
          </w:p>
          <w:p w:rsidR="00E0670F" w:rsidRPr="00643F49" w:rsidRDefault="00E0670F" w:rsidP="00E0670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Simplification</w:t>
            </w:r>
          </w:p>
          <w:p w:rsidR="00643F49" w:rsidRDefault="00643F49" w:rsidP="00643F49">
            <w:pPr>
              <w:rPr>
                <w:b/>
              </w:rPr>
            </w:pPr>
          </w:p>
          <w:p w:rsidR="00643F49" w:rsidRDefault="00643F49" w:rsidP="00643F49">
            <w:pPr>
              <w:rPr>
                <w:b/>
              </w:rPr>
            </w:pPr>
            <w:r>
              <w:rPr>
                <w:b/>
              </w:rPr>
              <w:t>Resources:</w:t>
            </w:r>
          </w:p>
          <w:p w:rsidR="00643F49" w:rsidRPr="00643F49" w:rsidRDefault="00643F49" w:rsidP="00643F49">
            <w:r w:rsidRPr="00643F49">
              <w:t>Multiplying-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8"/>
              </w:numPr>
            </w:pPr>
            <w:proofErr w:type="spellStart"/>
            <w:r w:rsidRPr="00643F49">
              <w:t>EDpuzzle</w:t>
            </w:r>
            <w:proofErr w:type="spellEnd"/>
            <w:r w:rsidRPr="00643F49">
              <w:t xml:space="preserve"> (3 videos)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643F49">
              <w:t>Khan Academy Practice</w:t>
            </w:r>
          </w:p>
          <w:p w:rsidR="00643F49" w:rsidRPr="00643F49" w:rsidRDefault="00643F49" w:rsidP="00643F49">
            <w:r w:rsidRPr="00643F49">
              <w:t>Dividing-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9"/>
              </w:numPr>
            </w:pPr>
            <w:proofErr w:type="spellStart"/>
            <w:r w:rsidRPr="00643F49">
              <w:t>Edpuzzle</w:t>
            </w:r>
            <w:proofErr w:type="spellEnd"/>
            <w:r w:rsidRPr="00643F49">
              <w:t xml:space="preserve"> (3 videos)</w:t>
            </w:r>
          </w:p>
          <w:p w:rsidR="00643F49" w:rsidRPr="00643F49" w:rsidRDefault="00643F49" w:rsidP="00643F49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643F49">
              <w:t>IXL</w:t>
            </w:r>
          </w:p>
        </w:tc>
        <w:tc>
          <w:tcPr>
            <w:tcW w:w="2880" w:type="dxa"/>
            <w:vAlign w:val="center"/>
          </w:tcPr>
          <w:p w:rsidR="002717B6" w:rsidRPr="00DB305D" w:rsidRDefault="00C74C88" w:rsidP="00A5565A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6F4189" w:rsidRPr="006F4189" w:rsidRDefault="006F4189" w:rsidP="00990086">
      <w:pPr>
        <w:spacing w:after="0"/>
        <w:rPr>
          <w:sz w:val="4"/>
          <w:szCs w:val="4"/>
        </w:rPr>
      </w:pPr>
    </w:p>
    <w:sectPr w:rsidR="006F4189" w:rsidRPr="006F418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8402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5543"/>
    <w:multiLevelType w:val="hybridMultilevel"/>
    <w:tmpl w:val="43346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249FC"/>
    <w:multiLevelType w:val="hybridMultilevel"/>
    <w:tmpl w:val="F7506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615A3"/>
    <w:multiLevelType w:val="hybridMultilevel"/>
    <w:tmpl w:val="7EDAE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F7D1A"/>
    <w:multiLevelType w:val="hybridMultilevel"/>
    <w:tmpl w:val="2A2E7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3140F"/>
    <w:multiLevelType w:val="hybridMultilevel"/>
    <w:tmpl w:val="8FD4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F2612"/>
    <w:multiLevelType w:val="hybridMultilevel"/>
    <w:tmpl w:val="79F63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5264F"/>
    <w:multiLevelType w:val="hybridMultilevel"/>
    <w:tmpl w:val="DE7E4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5B98"/>
    <w:rsid w:val="00053F6F"/>
    <w:rsid w:val="000850C2"/>
    <w:rsid w:val="001951E8"/>
    <w:rsid w:val="001A7651"/>
    <w:rsid w:val="001E1FF2"/>
    <w:rsid w:val="001E2078"/>
    <w:rsid w:val="00243906"/>
    <w:rsid w:val="002717B6"/>
    <w:rsid w:val="002F1426"/>
    <w:rsid w:val="002F1966"/>
    <w:rsid w:val="003A2511"/>
    <w:rsid w:val="0046439F"/>
    <w:rsid w:val="005E38FC"/>
    <w:rsid w:val="00611B54"/>
    <w:rsid w:val="00643F49"/>
    <w:rsid w:val="006F4189"/>
    <w:rsid w:val="007A147C"/>
    <w:rsid w:val="007F0C34"/>
    <w:rsid w:val="0080537B"/>
    <w:rsid w:val="008902B0"/>
    <w:rsid w:val="00985655"/>
    <w:rsid w:val="00990086"/>
    <w:rsid w:val="009A0FC1"/>
    <w:rsid w:val="00A73EB8"/>
    <w:rsid w:val="00AC2828"/>
    <w:rsid w:val="00AD6982"/>
    <w:rsid w:val="00B149C5"/>
    <w:rsid w:val="00B477DC"/>
    <w:rsid w:val="00B9434C"/>
    <w:rsid w:val="00B963EA"/>
    <w:rsid w:val="00C74C88"/>
    <w:rsid w:val="00C94F98"/>
    <w:rsid w:val="00D354AE"/>
    <w:rsid w:val="00DB305D"/>
    <w:rsid w:val="00DD2959"/>
    <w:rsid w:val="00DE5063"/>
    <w:rsid w:val="00E0670F"/>
    <w:rsid w:val="00E33B1B"/>
    <w:rsid w:val="00E654C5"/>
    <w:rsid w:val="00E92EA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9F16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9D789-27BE-4FEE-8C49-F22D197F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3</cp:revision>
  <dcterms:created xsi:type="dcterms:W3CDTF">2019-06-12T17:51:00Z</dcterms:created>
  <dcterms:modified xsi:type="dcterms:W3CDTF">2019-06-12T17:53:00Z</dcterms:modified>
</cp:coreProperties>
</file>