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17E3C">
        <w:rPr>
          <w:u w:val="single"/>
        </w:rPr>
        <w:t>Math 6</w:t>
      </w:r>
      <w:r>
        <w:tab/>
      </w:r>
      <w:r>
        <w:tab/>
      </w:r>
      <w:r w:rsidR="002F1426">
        <w:t xml:space="preserve">                     </w:t>
      </w:r>
      <w:r w:rsidR="00B56EC8">
        <w:tab/>
      </w:r>
      <w:r w:rsidR="00B56EC8">
        <w:tab/>
      </w:r>
      <w:r w:rsidR="002F1426">
        <w:t xml:space="preserve"> </w:t>
      </w:r>
      <w:r w:rsidRPr="002F1426">
        <w:rPr>
          <w:b/>
        </w:rPr>
        <w:t xml:space="preserve">Grade: </w:t>
      </w:r>
      <w:proofErr w:type="gramStart"/>
      <w:r w:rsidR="00017E3C">
        <w:rPr>
          <w:u w:val="single"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56DA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17E3C">
              <w:t>Geometry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37E0A">
              <w:t xml:space="preserve">Approximately </w:t>
            </w:r>
            <w:r w:rsidR="00B961FC">
              <w:t>24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17E3C">
              <w:t>How do I find area, surface area, and volume by applying formulas and using various strategies?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245"/>
        <w:gridCol w:w="1620"/>
        <w:gridCol w:w="2070"/>
        <w:gridCol w:w="5580"/>
        <w:gridCol w:w="2880"/>
      </w:tblGrid>
      <w:tr w:rsidR="002F1426" w:rsidTr="00CC2C67">
        <w:tc>
          <w:tcPr>
            <w:tcW w:w="224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6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7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558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245"/>
        <w:gridCol w:w="1620"/>
        <w:gridCol w:w="2070"/>
        <w:gridCol w:w="5580"/>
        <w:gridCol w:w="2880"/>
      </w:tblGrid>
      <w:tr w:rsidR="00A73EB8" w:rsidTr="00CC2C67">
        <w:tc>
          <w:tcPr>
            <w:tcW w:w="2245" w:type="dxa"/>
            <w:vAlign w:val="center"/>
          </w:tcPr>
          <w:p w:rsidR="00A73EB8" w:rsidRPr="00DE5063" w:rsidRDefault="00556DAD" w:rsidP="00332927">
            <w:pPr>
              <w:jc w:val="center"/>
            </w:pPr>
            <w:r>
              <w:t xml:space="preserve">Determine the Area of Triangles, </w:t>
            </w:r>
            <w:r w:rsidR="00017E3C">
              <w:t>Special Quadrilaterals</w:t>
            </w:r>
          </w:p>
        </w:tc>
        <w:tc>
          <w:tcPr>
            <w:tcW w:w="1620" w:type="dxa"/>
            <w:vAlign w:val="center"/>
          </w:tcPr>
          <w:p w:rsidR="00556DAD" w:rsidRPr="00A73EB8" w:rsidRDefault="00017E3C" w:rsidP="00332927">
            <w:pPr>
              <w:jc w:val="center"/>
            </w:pPr>
            <w:r>
              <w:t>M06.C-G.1.1.1</w:t>
            </w:r>
          </w:p>
        </w:tc>
        <w:tc>
          <w:tcPr>
            <w:tcW w:w="2070" w:type="dxa"/>
            <w:vAlign w:val="center"/>
          </w:tcPr>
          <w:p w:rsidR="00990086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area</w:t>
            </w:r>
          </w:p>
          <w:p w:rsidR="00017E3C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base/height</w:t>
            </w:r>
          </w:p>
          <w:p w:rsidR="002B391E" w:rsidRDefault="002B391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</w:t>
            </w:r>
          </w:p>
          <w:p w:rsidR="00017E3C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length/width</w:t>
            </w:r>
          </w:p>
          <w:p w:rsidR="00017E3C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</w:t>
            </w:r>
          </w:p>
          <w:p w:rsidR="00017E3C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rectangle</w:t>
            </w:r>
          </w:p>
          <w:p w:rsidR="00017E3C" w:rsidRDefault="00017E3C" w:rsidP="006404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parallelogram</w:t>
            </w:r>
          </w:p>
          <w:p w:rsidR="00017E3C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trapezoid</w:t>
            </w:r>
          </w:p>
          <w:p w:rsidR="0064043D" w:rsidRDefault="006404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parallel </w:t>
            </w:r>
          </w:p>
          <w:p w:rsidR="009A4F92" w:rsidRPr="00A73EB8" w:rsidRDefault="0064043D" w:rsidP="003329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perpendicular </w:t>
            </w:r>
          </w:p>
        </w:tc>
        <w:tc>
          <w:tcPr>
            <w:tcW w:w="5580" w:type="dxa"/>
            <w:vAlign w:val="center"/>
          </w:tcPr>
          <w:p w:rsidR="004F3837" w:rsidRPr="004F3837" w:rsidRDefault="004F3837" w:rsidP="004F3837">
            <w:pPr>
              <w:rPr>
                <w:b/>
              </w:rPr>
            </w:pPr>
            <w:r w:rsidRPr="004F3837">
              <w:rPr>
                <w:b/>
              </w:rPr>
              <w:t>Learning Activities:</w:t>
            </w:r>
          </w:p>
          <w:p w:rsidR="00A73EB8" w:rsidRDefault="00CD6BC6" w:rsidP="004F3837">
            <w:r>
              <w:t xml:space="preserve">Practice using basic formulas (i.e. base x height) to foster an understanding of the relationships between the various shape formulas. </w:t>
            </w:r>
          </w:p>
          <w:p w:rsidR="00CD6BC6" w:rsidRDefault="00CD6BC6" w:rsidP="004F3837">
            <w:r>
              <w:t xml:space="preserve">Be sure to </w:t>
            </w:r>
            <w:proofErr w:type="gramStart"/>
            <w:r>
              <w:t>cross reference</w:t>
            </w:r>
            <w:proofErr w:type="gramEnd"/>
            <w:r>
              <w:t xml:space="preserve"> with PSSA formula sheet and discuss vocabulary differences/similarities. </w:t>
            </w:r>
          </w:p>
          <w:p w:rsidR="004F3837" w:rsidRDefault="004F3837" w:rsidP="004F3837"/>
          <w:p w:rsidR="004F3837" w:rsidRDefault="004F3837" w:rsidP="004F3837">
            <w:r w:rsidRPr="004F3837">
              <w:rPr>
                <w:b/>
              </w:rPr>
              <w:t>Resources</w:t>
            </w:r>
            <w:r>
              <w:t>:</w:t>
            </w:r>
          </w:p>
          <w:p w:rsidR="004F3837" w:rsidRPr="004F3837" w:rsidRDefault="004F3837" w:rsidP="004F3837">
            <w:pPr>
              <w:pStyle w:val="ListParagraph"/>
              <w:numPr>
                <w:ilvl w:val="0"/>
                <w:numId w:val="3"/>
              </w:numPr>
            </w:pPr>
            <w:r w:rsidRPr="004F3837">
              <w:t>Note page</w:t>
            </w:r>
          </w:p>
          <w:p w:rsidR="004F3837" w:rsidRPr="004F3837" w:rsidRDefault="004F3837" w:rsidP="004F3837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4F3837">
              <w:t>Gui</w:t>
            </w:r>
            <w:r>
              <w:t>ded Practice wi</w:t>
            </w:r>
            <w:r w:rsidR="00332927">
              <w:t>th white boards (other options:</w:t>
            </w:r>
            <w:r>
              <w:t xml:space="preserve"> </w:t>
            </w:r>
            <w:proofErr w:type="spellStart"/>
            <w:r>
              <w:t>Nearpod</w:t>
            </w:r>
            <w:proofErr w:type="spellEnd"/>
            <w:r>
              <w:t xml:space="preserve"> </w:t>
            </w:r>
            <w:r w:rsidRPr="004F3837">
              <w:t>or Go Formative</w:t>
            </w:r>
            <w:r>
              <w:t>)</w:t>
            </w:r>
          </w:p>
        </w:tc>
        <w:tc>
          <w:tcPr>
            <w:tcW w:w="2880" w:type="dxa"/>
            <w:vAlign w:val="center"/>
          </w:tcPr>
          <w:p w:rsidR="00A73EB8" w:rsidRPr="00DB305D" w:rsidRDefault="004F3837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245"/>
        <w:gridCol w:w="1620"/>
        <w:gridCol w:w="2070"/>
        <w:gridCol w:w="5580"/>
        <w:gridCol w:w="2880"/>
      </w:tblGrid>
      <w:tr w:rsidR="0080537B" w:rsidTr="00CC2C67">
        <w:tc>
          <w:tcPr>
            <w:tcW w:w="2245" w:type="dxa"/>
            <w:vAlign w:val="center"/>
          </w:tcPr>
          <w:p w:rsidR="0080537B" w:rsidRPr="00DE5063" w:rsidRDefault="00017E3C" w:rsidP="00332927">
            <w:pPr>
              <w:jc w:val="center"/>
            </w:pPr>
            <w:r>
              <w:t>Determine the Area of Irregular or Compound Polygons</w:t>
            </w:r>
          </w:p>
        </w:tc>
        <w:tc>
          <w:tcPr>
            <w:tcW w:w="1620" w:type="dxa"/>
            <w:vAlign w:val="center"/>
          </w:tcPr>
          <w:p w:rsidR="00556DAD" w:rsidRPr="00A73EB8" w:rsidRDefault="00017E3C" w:rsidP="00332927">
            <w:pPr>
              <w:jc w:val="center"/>
            </w:pPr>
            <w:r>
              <w:t>M06.C-G.1.1.2</w:t>
            </w:r>
          </w:p>
        </w:tc>
        <w:tc>
          <w:tcPr>
            <w:tcW w:w="2070" w:type="dxa"/>
            <w:vAlign w:val="center"/>
          </w:tcPr>
          <w:p w:rsidR="00990086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irregular</w:t>
            </w:r>
          </w:p>
          <w:p w:rsidR="00017E3C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</w:t>
            </w:r>
            <w:r w:rsidR="00062563">
              <w:t xml:space="preserve"> shape</w:t>
            </w:r>
          </w:p>
          <w:p w:rsidR="00062563" w:rsidRDefault="0006256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composite shape</w:t>
            </w:r>
          </w:p>
          <w:p w:rsidR="002B391E" w:rsidRPr="00A73EB8" w:rsidRDefault="002B391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 side properties of quadrilaterals</w:t>
            </w:r>
          </w:p>
        </w:tc>
        <w:tc>
          <w:tcPr>
            <w:tcW w:w="5580" w:type="dxa"/>
            <w:vAlign w:val="center"/>
          </w:tcPr>
          <w:p w:rsidR="004F3837" w:rsidRPr="004F3837" w:rsidRDefault="004F3837" w:rsidP="004F3837">
            <w:pPr>
              <w:rPr>
                <w:b/>
              </w:rPr>
            </w:pPr>
            <w:r w:rsidRPr="004F3837">
              <w:rPr>
                <w:b/>
              </w:rPr>
              <w:t>Learning Activities:</w:t>
            </w:r>
          </w:p>
          <w:p w:rsidR="0080537B" w:rsidRDefault="00F85ABA" w:rsidP="004F3837">
            <w:r>
              <w:t xml:space="preserve">Use no more than 4 total shapes to make compound figure. </w:t>
            </w:r>
          </w:p>
          <w:p w:rsidR="00F85ABA" w:rsidRDefault="00F85ABA" w:rsidP="004F3837">
            <w:r>
              <w:t xml:space="preserve">Include compound figures with missing side measurements. </w:t>
            </w:r>
          </w:p>
          <w:p w:rsidR="004F3837" w:rsidRDefault="004F3837" w:rsidP="004F3837"/>
          <w:p w:rsidR="004F3837" w:rsidRPr="004F3837" w:rsidRDefault="004F3837" w:rsidP="004F3837">
            <w:pPr>
              <w:rPr>
                <w:b/>
              </w:rPr>
            </w:pPr>
            <w:r w:rsidRPr="004F3837">
              <w:rPr>
                <w:b/>
              </w:rPr>
              <w:t>Resources:</w:t>
            </w:r>
          </w:p>
          <w:p w:rsidR="004F3837" w:rsidRPr="004F3837" w:rsidRDefault="004F3837" w:rsidP="004F3837">
            <w:pPr>
              <w:pStyle w:val="ListParagraph"/>
              <w:numPr>
                <w:ilvl w:val="0"/>
                <w:numId w:val="4"/>
              </w:numPr>
            </w:pPr>
            <w:r w:rsidRPr="004F3837">
              <w:t>Virtual Nerd</w:t>
            </w:r>
          </w:p>
          <w:p w:rsidR="004F3837" w:rsidRPr="004F3837" w:rsidRDefault="004F3837" w:rsidP="004F3837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4F3837">
              <w:t>IXL</w:t>
            </w:r>
          </w:p>
        </w:tc>
        <w:tc>
          <w:tcPr>
            <w:tcW w:w="2880" w:type="dxa"/>
            <w:vAlign w:val="center"/>
          </w:tcPr>
          <w:p w:rsidR="0080537B" w:rsidRPr="00DB305D" w:rsidRDefault="004F3837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3145D7" w:rsidRDefault="003145D7" w:rsidP="007A147C">
      <w:pPr>
        <w:spacing w:after="0"/>
        <w:rPr>
          <w:sz w:val="4"/>
        </w:rPr>
      </w:pPr>
    </w:p>
    <w:p w:rsidR="003145D7" w:rsidRDefault="003145D7">
      <w:pPr>
        <w:rPr>
          <w:sz w:val="4"/>
        </w:rPr>
      </w:pPr>
      <w:r>
        <w:rPr>
          <w:sz w:val="4"/>
        </w:rPr>
        <w:br w:type="page"/>
      </w: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245"/>
        <w:gridCol w:w="1620"/>
        <w:gridCol w:w="2070"/>
        <w:gridCol w:w="5580"/>
        <w:gridCol w:w="2880"/>
      </w:tblGrid>
      <w:tr w:rsidR="0080537B" w:rsidTr="00CC2C67">
        <w:tc>
          <w:tcPr>
            <w:tcW w:w="2245" w:type="dxa"/>
            <w:vAlign w:val="center"/>
          </w:tcPr>
          <w:p w:rsidR="0080537B" w:rsidRPr="00DE5063" w:rsidRDefault="00017E3C" w:rsidP="00A5565A">
            <w:pPr>
              <w:jc w:val="center"/>
            </w:pPr>
            <w:r>
              <w:t>Determine the Volume of Right Rectangular Prism with F</w:t>
            </w:r>
            <w:r w:rsidR="001F64B7">
              <w:t>r</w:t>
            </w:r>
            <w:r>
              <w:t>actional Edge Lengths</w:t>
            </w:r>
          </w:p>
        </w:tc>
        <w:tc>
          <w:tcPr>
            <w:tcW w:w="1620" w:type="dxa"/>
            <w:vAlign w:val="center"/>
          </w:tcPr>
          <w:p w:rsidR="00062563" w:rsidRPr="00A73EB8" w:rsidRDefault="00017E3C" w:rsidP="00062563">
            <w:pPr>
              <w:jc w:val="center"/>
            </w:pPr>
            <w:r>
              <w:t>M06.C-G.1.1.3</w:t>
            </w:r>
          </w:p>
          <w:p w:rsidR="000D6227" w:rsidRPr="00A73EB8" w:rsidRDefault="000D6227" w:rsidP="00A5565A">
            <w:pPr>
              <w:jc w:val="center"/>
            </w:pPr>
          </w:p>
        </w:tc>
        <w:tc>
          <w:tcPr>
            <w:tcW w:w="2070" w:type="dxa"/>
            <w:vAlign w:val="center"/>
          </w:tcPr>
          <w:p w:rsidR="00990086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  <w:p w:rsidR="00017E3C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prism</w:t>
            </w:r>
          </w:p>
          <w:p w:rsidR="00017E3C" w:rsidRPr="00A73EB8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rectangular prism</w:t>
            </w:r>
          </w:p>
        </w:tc>
        <w:tc>
          <w:tcPr>
            <w:tcW w:w="5580" w:type="dxa"/>
            <w:vAlign w:val="center"/>
          </w:tcPr>
          <w:p w:rsidR="004F3837" w:rsidRPr="004F3837" w:rsidRDefault="004F3837" w:rsidP="004F3837">
            <w:pPr>
              <w:rPr>
                <w:b/>
              </w:rPr>
            </w:pPr>
            <w:r w:rsidRPr="004F3837">
              <w:rPr>
                <w:b/>
              </w:rPr>
              <w:t>Learning Activities:</w:t>
            </w:r>
          </w:p>
          <w:p w:rsidR="0080537B" w:rsidRDefault="00F85ABA" w:rsidP="004F3837">
            <w:r>
              <w:t>Determine the volume and missing edge length using whole numbers and fractional edge lengths</w:t>
            </w:r>
          </w:p>
          <w:p w:rsidR="004F3837" w:rsidRDefault="004F3837" w:rsidP="004F3837"/>
          <w:p w:rsidR="004F3837" w:rsidRPr="001875BD" w:rsidRDefault="004F3837" w:rsidP="004F3837">
            <w:pPr>
              <w:rPr>
                <w:b/>
              </w:rPr>
            </w:pPr>
            <w:r w:rsidRPr="001875BD">
              <w:rPr>
                <w:b/>
              </w:rPr>
              <w:t>Resources:</w:t>
            </w:r>
          </w:p>
          <w:p w:rsidR="004F3837" w:rsidRPr="001875BD" w:rsidRDefault="001875BD" w:rsidP="001875BD">
            <w:pPr>
              <w:pStyle w:val="ListParagraph"/>
              <w:numPr>
                <w:ilvl w:val="0"/>
                <w:numId w:val="5"/>
              </w:numPr>
            </w:pPr>
            <w:r w:rsidRPr="001875BD">
              <w:t>Note page</w:t>
            </w:r>
          </w:p>
          <w:p w:rsidR="001875BD" w:rsidRPr="001875BD" w:rsidRDefault="001875BD" w:rsidP="001875BD">
            <w:pPr>
              <w:pStyle w:val="ListParagraph"/>
              <w:numPr>
                <w:ilvl w:val="0"/>
                <w:numId w:val="5"/>
              </w:numPr>
            </w:pPr>
            <w:r w:rsidRPr="001875BD">
              <w:t>Guided Practice</w:t>
            </w:r>
          </w:p>
          <w:p w:rsidR="001875BD" w:rsidRPr="001875BD" w:rsidRDefault="001875BD" w:rsidP="001875BD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1875BD">
              <w:t>Additional Resources (</w:t>
            </w:r>
            <w:proofErr w:type="spellStart"/>
            <w:r w:rsidRPr="001875BD">
              <w:t>LearnZillion</w:t>
            </w:r>
            <w:proofErr w:type="spellEnd"/>
            <w:r w:rsidRPr="001875BD">
              <w:t xml:space="preserve">, Khan, IXL, </w:t>
            </w:r>
            <w:proofErr w:type="spellStart"/>
            <w:r w:rsidRPr="001875BD">
              <w:t>MathVine</w:t>
            </w:r>
            <w:proofErr w:type="spellEnd"/>
            <w:r w:rsidRPr="001875BD">
              <w:t>, Minecraft)</w:t>
            </w:r>
          </w:p>
        </w:tc>
        <w:tc>
          <w:tcPr>
            <w:tcW w:w="2880" w:type="dxa"/>
            <w:vAlign w:val="center"/>
          </w:tcPr>
          <w:p w:rsidR="0080537B" w:rsidRPr="00DB305D" w:rsidRDefault="004F3837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80537B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245"/>
        <w:gridCol w:w="1620"/>
        <w:gridCol w:w="2070"/>
        <w:gridCol w:w="5580"/>
        <w:gridCol w:w="2880"/>
      </w:tblGrid>
      <w:tr w:rsidR="002B391E" w:rsidTr="0057309D">
        <w:tc>
          <w:tcPr>
            <w:tcW w:w="2245" w:type="dxa"/>
            <w:vAlign w:val="center"/>
          </w:tcPr>
          <w:p w:rsidR="002B391E" w:rsidRPr="00DE5063" w:rsidRDefault="002B391E" w:rsidP="0057309D">
            <w:pPr>
              <w:jc w:val="center"/>
            </w:pPr>
            <w:r>
              <w:t>Represent Three-dimensional Figures Using Nets Made of Rectangles and Triangles</w:t>
            </w:r>
          </w:p>
        </w:tc>
        <w:tc>
          <w:tcPr>
            <w:tcW w:w="1620" w:type="dxa"/>
            <w:vAlign w:val="center"/>
          </w:tcPr>
          <w:p w:rsidR="002B391E" w:rsidRPr="00A73EB8" w:rsidRDefault="002B391E" w:rsidP="0057309D">
            <w:pPr>
              <w:jc w:val="center"/>
            </w:pPr>
            <w:r>
              <w:t>M06.C-G.1.1.5</w:t>
            </w:r>
          </w:p>
        </w:tc>
        <w:tc>
          <w:tcPr>
            <w:tcW w:w="2070" w:type="dxa"/>
            <w:vAlign w:val="center"/>
          </w:tcPr>
          <w:p w:rsidR="002B391E" w:rsidRDefault="002B391E" w:rsidP="005730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square/ rectangular pyramid</w:t>
            </w:r>
          </w:p>
          <w:p w:rsidR="002B391E" w:rsidRDefault="002B391E" w:rsidP="005730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triangular pyramid</w:t>
            </w:r>
          </w:p>
          <w:p w:rsidR="002B391E" w:rsidRDefault="002B391E" w:rsidP="005730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triangular prism</w:t>
            </w:r>
          </w:p>
          <w:p w:rsidR="002B391E" w:rsidRPr="00A73EB8" w:rsidRDefault="002B391E" w:rsidP="005730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rectangular prism</w:t>
            </w:r>
          </w:p>
        </w:tc>
        <w:tc>
          <w:tcPr>
            <w:tcW w:w="5580" w:type="dxa"/>
            <w:vAlign w:val="center"/>
          </w:tcPr>
          <w:p w:rsidR="002B391E" w:rsidRPr="001875BD" w:rsidRDefault="002B391E" w:rsidP="0057309D">
            <w:pPr>
              <w:rPr>
                <w:b/>
              </w:rPr>
            </w:pPr>
            <w:r w:rsidRPr="001875BD">
              <w:rPr>
                <w:b/>
              </w:rPr>
              <w:t>Learning Activities:</w:t>
            </w:r>
          </w:p>
          <w:p w:rsidR="002B391E" w:rsidRDefault="002B391E" w:rsidP="0057309D">
            <w:r>
              <w:t xml:space="preserve">Identify nets from a sketch and on the coordinate plane. </w:t>
            </w:r>
          </w:p>
          <w:p w:rsidR="002B391E" w:rsidRDefault="002B391E" w:rsidP="0057309D"/>
          <w:p w:rsidR="002B391E" w:rsidRPr="001875BD" w:rsidRDefault="002B391E" w:rsidP="0057309D">
            <w:pPr>
              <w:rPr>
                <w:b/>
              </w:rPr>
            </w:pPr>
            <w:r w:rsidRPr="001875BD">
              <w:rPr>
                <w:b/>
              </w:rPr>
              <w:t>Resources:</w:t>
            </w:r>
          </w:p>
          <w:p w:rsidR="002B391E" w:rsidRDefault="002B391E" w:rsidP="0057309D">
            <w:pPr>
              <w:pStyle w:val="ListParagraph"/>
              <w:numPr>
                <w:ilvl w:val="0"/>
                <w:numId w:val="9"/>
              </w:numPr>
            </w:pPr>
            <w:r>
              <w:t>Note page</w:t>
            </w:r>
          </w:p>
          <w:p w:rsidR="002B391E" w:rsidRPr="001875BD" w:rsidRDefault="002B391E" w:rsidP="0057309D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2B391E" w:rsidRPr="00DB305D" w:rsidRDefault="002B391E" w:rsidP="0057309D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2B391E" w:rsidRDefault="002B391E" w:rsidP="007A147C">
      <w:pPr>
        <w:spacing w:after="0"/>
        <w:rPr>
          <w:sz w:val="4"/>
          <w:szCs w:val="4"/>
        </w:rPr>
      </w:pPr>
    </w:p>
    <w:p w:rsidR="002B391E" w:rsidRPr="001951E8" w:rsidRDefault="002B391E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245"/>
        <w:gridCol w:w="1620"/>
        <w:gridCol w:w="2070"/>
        <w:gridCol w:w="5580"/>
        <w:gridCol w:w="2880"/>
      </w:tblGrid>
      <w:tr w:rsidR="002717B6" w:rsidTr="00CC2C67">
        <w:tc>
          <w:tcPr>
            <w:tcW w:w="2245" w:type="dxa"/>
            <w:vAlign w:val="center"/>
          </w:tcPr>
          <w:p w:rsidR="002717B6" w:rsidRPr="00DE5063" w:rsidRDefault="00017E3C" w:rsidP="00A5565A">
            <w:pPr>
              <w:jc w:val="center"/>
            </w:pPr>
            <w:r>
              <w:t>Find the Surface Area of Rectangular and Triangular Prisms</w:t>
            </w:r>
          </w:p>
        </w:tc>
        <w:tc>
          <w:tcPr>
            <w:tcW w:w="1620" w:type="dxa"/>
            <w:vAlign w:val="center"/>
          </w:tcPr>
          <w:p w:rsidR="000D6227" w:rsidRPr="00A73EB8" w:rsidRDefault="00017E3C" w:rsidP="00062563">
            <w:pPr>
              <w:jc w:val="center"/>
            </w:pPr>
            <w:r>
              <w:t>M06.C-G.1.1.6</w:t>
            </w:r>
          </w:p>
        </w:tc>
        <w:tc>
          <w:tcPr>
            <w:tcW w:w="2070" w:type="dxa"/>
            <w:vAlign w:val="center"/>
          </w:tcPr>
          <w:p w:rsidR="00990086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surface area</w:t>
            </w:r>
          </w:p>
          <w:p w:rsidR="00017E3C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triangular prism</w:t>
            </w:r>
          </w:p>
          <w:p w:rsidR="00017E3C" w:rsidRPr="00A73EB8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rectangular prism</w:t>
            </w:r>
          </w:p>
        </w:tc>
        <w:tc>
          <w:tcPr>
            <w:tcW w:w="5580" w:type="dxa"/>
            <w:vAlign w:val="center"/>
          </w:tcPr>
          <w:p w:rsidR="001875BD" w:rsidRPr="001875BD" w:rsidRDefault="001875BD" w:rsidP="004F3837">
            <w:pPr>
              <w:rPr>
                <w:b/>
              </w:rPr>
            </w:pPr>
            <w:r w:rsidRPr="001875BD">
              <w:rPr>
                <w:b/>
              </w:rPr>
              <w:t>Learning Activities:</w:t>
            </w:r>
          </w:p>
          <w:p w:rsidR="002717B6" w:rsidRDefault="004729CB" w:rsidP="004F3837">
            <w:r>
              <w:t>Including fractional and decimal edge lengths</w:t>
            </w:r>
          </w:p>
          <w:p w:rsidR="001875BD" w:rsidRDefault="001875BD" w:rsidP="004F3837"/>
          <w:p w:rsidR="001875BD" w:rsidRPr="001875BD" w:rsidRDefault="001875BD" w:rsidP="004F3837">
            <w:pPr>
              <w:rPr>
                <w:b/>
              </w:rPr>
            </w:pPr>
            <w:r w:rsidRPr="001875BD">
              <w:rPr>
                <w:b/>
              </w:rPr>
              <w:t>Resources:</w:t>
            </w:r>
          </w:p>
          <w:p w:rsidR="001875BD" w:rsidRPr="001875BD" w:rsidRDefault="001875BD" w:rsidP="001875BD">
            <w:pPr>
              <w:pStyle w:val="ListParagraph"/>
              <w:numPr>
                <w:ilvl w:val="0"/>
                <w:numId w:val="6"/>
              </w:numPr>
            </w:pPr>
            <w:r w:rsidRPr="001875BD">
              <w:t>Learn Alberta Interactive</w:t>
            </w:r>
          </w:p>
          <w:p w:rsidR="001875BD" w:rsidRPr="001875BD" w:rsidRDefault="001875BD" w:rsidP="001875BD">
            <w:pPr>
              <w:pStyle w:val="ListParagraph"/>
              <w:numPr>
                <w:ilvl w:val="0"/>
                <w:numId w:val="6"/>
              </w:numPr>
            </w:pPr>
            <w:proofErr w:type="spellStart"/>
            <w:r w:rsidRPr="001875BD">
              <w:t>EDpuzzle</w:t>
            </w:r>
            <w:proofErr w:type="spellEnd"/>
          </w:p>
          <w:p w:rsidR="001875BD" w:rsidRPr="001875BD" w:rsidRDefault="001875BD" w:rsidP="001875BD">
            <w:pPr>
              <w:pStyle w:val="ListParagraph"/>
              <w:numPr>
                <w:ilvl w:val="0"/>
                <w:numId w:val="6"/>
              </w:numPr>
            </w:pPr>
            <w:r w:rsidRPr="001875BD">
              <w:t>IXL</w:t>
            </w:r>
          </w:p>
          <w:p w:rsidR="001875BD" w:rsidRPr="001875BD" w:rsidRDefault="001875BD" w:rsidP="001875BD">
            <w:pPr>
              <w:pStyle w:val="ListParagraph"/>
              <w:numPr>
                <w:ilvl w:val="0"/>
                <w:numId w:val="6"/>
              </w:numPr>
            </w:pPr>
            <w:r w:rsidRPr="001875BD">
              <w:t xml:space="preserve">Mr. </w:t>
            </w:r>
            <w:proofErr w:type="spellStart"/>
            <w:r w:rsidRPr="001875BD">
              <w:t>Maisonet</w:t>
            </w:r>
            <w:proofErr w:type="spellEnd"/>
            <w:r>
              <w:t xml:space="preserve"> Practice</w:t>
            </w:r>
          </w:p>
        </w:tc>
        <w:tc>
          <w:tcPr>
            <w:tcW w:w="2880" w:type="dxa"/>
            <w:vAlign w:val="center"/>
          </w:tcPr>
          <w:p w:rsidR="002717B6" w:rsidRPr="00DB305D" w:rsidRDefault="004F3837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245"/>
        <w:gridCol w:w="1620"/>
        <w:gridCol w:w="2070"/>
        <w:gridCol w:w="5580"/>
        <w:gridCol w:w="2880"/>
      </w:tblGrid>
      <w:tr w:rsidR="00017E3C" w:rsidTr="00CC2C67">
        <w:tc>
          <w:tcPr>
            <w:tcW w:w="2245" w:type="dxa"/>
            <w:vAlign w:val="center"/>
          </w:tcPr>
          <w:p w:rsidR="00017E3C" w:rsidRPr="00DE5063" w:rsidRDefault="00017E3C" w:rsidP="00C2006A">
            <w:pPr>
              <w:jc w:val="center"/>
            </w:pPr>
            <w:r>
              <w:t>Find Side Lengths and Area on a Coordinate Plane for Triangles and special Quadrilaterals</w:t>
            </w:r>
          </w:p>
        </w:tc>
        <w:tc>
          <w:tcPr>
            <w:tcW w:w="1620" w:type="dxa"/>
            <w:vAlign w:val="center"/>
          </w:tcPr>
          <w:p w:rsidR="000D6227" w:rsidRPr="00A73EB8" w:rsidRDefault="00017E3C" w:rsidP="00062563">
            <w:pPr>
              <w:jc w:val="center"/>
            </w:pPr>
            <w:r>
              <w:t>M06.C-G.1.1.4</w:t>
            </w:r>
          </w:p>
        </w:tc>
        <w:tc>
          <w:tcPr>
            <w:tcW w:w="2070" w:type="dxa"/>
            <w:vAlign w:val="center"/>
          </w:tcPr>
          <w:p w:rsidR="00017E3C" w:rsidRDefault="00017E3C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coordinates</w:t>
            </w:r>
          </w:p>
          <w:p w:rsidR="00017E3C" w:rsidRDefault="00017E3C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ordered pair</w:t>
            </w:r>
          </w:p>
          <w:p w:rsidR="00017E3C" w:rsidRDefault="00017E3C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unit</w:t>
            </w:r>
          </w:p>
          <w:p w:rsidR="00017E3C" w:rsidRDefault="00017E3C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vertices</w:t>
            </w:r>
          </w:p>
          <w:p w:rsidR="00EC32E2" w:rsidRDefault="00EC32E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equivalent area</w:t>
            </w:r>
          </w:p>
          <w:p w:rsidR="009A3DD9" w:rsidRDefault="009A3DD9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irregular</w:t>
            </w:r>
          </w:p>
          <w:p w:rsidR="009A3DD9" w:rsidRDefault="009A3DD9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</w:t>
            </w:r>
          </w:p>
          <w:p w:rsidR="009A3DD9" w:rsidRPr="00A73EB8" w:rsidRDefault="009A3DD9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composite</w:t>
            </w:r>
            <w:bookmarkStart w:id="0" w:name="_GoBack"/>
            <w:bookmarkEnd w:id="0"/>
          </w:p>
        </w:tc>
        <w:tc>
          <w:tcPr>
            <w:tcW w:w="5580" w:type="dxa"/>
            <w:vAlign w:val="center"/>
          </w:tcPr>
          <w:p w:rsidR="001875BD" w:rsidRPr="001875BD" w:rsidRDefault="001875BD" w:rsidP="004F3837">
            <w:pPr>
              <w:rPr>
                <w:b/>
              </w:rPr>
            </w:pPr>
            <w:r w:rsidRPr="001875BD">
              <w:rPr>
                <w:b/>
              </w:rPr>
              <w:t>Learning Activities:</w:t>
            </w:r>
          </w:p>
          <w:p w:rsidR="00017E3C" w:rsidRDefault="004729CB" w:rsidP="004F3837">
            <w:r>
              <w:t>Including compound area  and surface area</w:t>
            </w:r>
          </w:p>
          <w:p w:rsidR="001875BD" w:rsidRDefault="001875BD" w:rsidP="004F3837">
            <w:r>
              <w:t>Be sure to teach the following:</w:t>
            </w:r>
          </w:p>
          <w:p w:rsidR="001875BD" w:rsidRDefault="001875BD" w:rsidP="001875BD">
            <w:pPr>
              <w:pStyle w:val="ListParagraph"/>
              <w:numPr>
                <w:ilvl w:val="0"/>
                <w:numId w:val="7"/>
              </w:numPr>
            </w:pPr>
            <w:r>
              <w:t>With image</w:t>
            </w:r>
          </w:p>
          <w:p w:rsidR="001875BD" w:rsidRDefault="001875BD" w:rsidP="001875BD">
            <w:pPr>
              <w:pStyle w:val="ListParagraph"/>
              <w:numPr>
                <w:ilvl w:val="0"/>
                <w:numId w:val="7"/>
              </w:numPr>
            </w:pPr>
            <w:r>
              <w:t>Without image and being provided coordinates only</w:t>
            </w:r>
          </w:p>
          <w:p w:rsidR="001875BD" w:rsidRDefault="001875BD" w:rsidP="001875BD">
            <w:pPr>
              <w:pStyle w:val="ListParagraph"/>
              <w:numPr>
                <w:ilvl w:val="0"/>
                <w:numId w:val="7"/>
              </w:numPr>
            </w:pPr>
            <w:r>
              <w:t>With or without grid lines on the coordinate plane</w:t>
            </w:r>
          </w:p>
          <w:p w:rsidR="001875BD" w:rsidRDefault="001875BD" w:rsidP="004F3837"/>
          <w:p w:rsidR="001875BD" w:rsidRDefault="001875BD" w:rsidP="004F3837">
            <w:r w:rsidRPr="001875BD">
              <w:rPr>
                <w:b/>
              </w:rPr>
              <w:t>Resources</w:t>
            </w:r>
            <w:r>
              <w:t>:</w:t>
            </w:r>
          </w:p>
          <w:p w:rsidR="001875BD" w:rsidRDefault="001875BD" w:rsidP="004F3837">
            <w:pPr>
              <w:pStyle w:val="ListParagraph"/>
              <w:numPr>
                <w:ilvl w:val="0"/>
                <w:numId w:val="8"/>
              </w:numPr>
            </w:pPr>
            <w:r>
              <w:t>Note page</w:t>
            </w:r>
          </w:p>
          <w:p w:rsidR="001875BD" w:rsidRPr="001875BD" w:rsidRDefault="001875BD" w:rsidP="004F3837">
            <w:pPr>
              <w:pStyle w:val="ListParagraph"/>
              <w:numPr>
                <w:ilvl w:val="0"/>
                <w:numId w:val="8"/>
              </w:numPr>
            </w:pPr>
            <w:r>
              <w:t>Guided Practice</w:t>
            </w:r>
          </w:p>
        </w:tc>
        <w:tc>
          <w:tcPr>
            <w:tcW w:w="2880" w:type="dxa"/>
            <w:vAlign w:val="center"/>
          </w:tcPr>
          <w:p w:rsidR="00017E3C" w:rsidRPr="00DB305D" w:rsidRDefault="004F3837" w:rsidP="00C2006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017E3C" w:rsidRDefault="00017E3C" w:rsidP="00990086">
      <w:pPr>
        <w:spacing w:after="0"/>
        <w:rPr>
          <w:sz w:val="4"/>
          <w:szCs w:val="4"/>
        </w:rPr>
      </w:pPr>
    </w:p>
    <w:p w:rsidR="00017E3C" w:rsidRPr="00017E3C" w:rsidRDefault="00017E3C" w:rsidP="00990086">
      <w:pPr>
        <w:spacing w:after="0"/>
        <w:rPr>
          <w:sz w:val="4"/>
          <w:szCs w:val="4"/>
        </w:rPr>
      </w:pPr>
    </w:p>
    <w:sectPr w:rsidR="00017E3C" w:rsidRPr="00017E3C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07D40"/>
    <w:multiLevelType w:val="hybridMultilevel"/>
    <w:tmpl w:val="B882EE60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6433A"/>
    <w:multiLevelType w:val="hybridMultilevel"/>
    <w:tmpl w:val="B1EAE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142D4"/>
    <w:multiLevelType w:val="hybridMultilevel"/>
    <w:tmpl w:val="04FA2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27F33"/>
    <w:multiLevelType w:val="hybridMultilevel"/>
    <w:tmpl w:val="57C21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85582"/>
    <w:multiLevelType w:val="hybridMultilevel"/>
    <w:tmpl w:val="9C725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CE2EC6"/>
    <w:multiLevelType w:val="hybridMultilevel"/>
    <w:tmpl w:val="35F08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8325D"/>
    <w:multiLevelType w:val="hybridMultilevel"/>
    <w:tmpl w:val="8B4C8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8"/>
  </w:num>
  <w:num w:numId="5">
    <w:abstractNumId w:val="7"/>
  </w:num>
  <w:num w:numId="6">
    <w:abstractNumId w:val="3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7E3C"/>
    <w:rsid w:val="00062563"/>
    <w:rsid w:val="000850C2"/>
    <w:rsid w:val="000D6227"/>
    <w:rsid w:val="001875BD"/>
    <w:rsid w:val="001951E8"/>
    <w:rsid w:val="001E1FF2"/>
    <w:rsid w:val="001F64B7"/>
    <w:rsid w:val="00243906"/>
    <w:rsid w:val="002717B6"/>
    <w:rsid w:val="002B391E"/>
    <w:rsid w:val="002F1426"/>
    <w:rsid w:val="002F1966"/>
    <w:rsid w:val="003145D7"/>
    <w:rsid w:val="00332927"/>
    <w:rsid w:val="0039099C"/>
    <w:rsid w:val="004729CB"/>
    <w:rsid w:val="004F3837"/>
    <w:rsid w:val="00556DAD"/>
    <w:rsid w:val="005E38FC"/>
    <w:rsid w:val="00611B54"/>
    <w:rsid w:val="0064043D"/>
    <w:rsid w:val="00737E0A"/>
    <w:rsid w:val="007A147C"/>
    <w:rsid w:val="007F0C34"/>
    <w:rsid w:val="0080537B"/>
    <w:rsid w:val="008902B0"/>
    <w:rsid w:val="00990086"/>
    <w:rsid w:val="009A0FC1"/>
    <w:rsid w:val="009A3DD9"/>
    <w:rsid w:val="009A4F92"/>
    <w:rsid w:val="00A73EB8"/>
    <w:rsid w:val="00AC2828"/>
    <w:rsid w:val="00AF77D9"/>
    <w:rsid w:val="00B149C5"/>
    <w:rsid w:val="00B477DC"/>
    <w:rsid w:val="00B56EC8"/>
    <w:rsid w:val="00B961FC"/>
    <w:rsid w:val="00B963EA"/>
    <w:rsid w:val="00C94F98"/>
    <w:rsid w:val="00CC2C67"/>
    <w:rsid w:val="00CD6BC6"/>
    <w:rsid w:val="00D36EB3"/>
    <w:rsid w:val="00DB305D"/>
    <w:rsid w:val="00DE5063"/>
    <w:rsid w:val="00EC32E2"/>
    <w:rsid w:val="00EF1B39"/>
    <w:rsid w:val="00F8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BE23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5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9F4C1-8D78-4B05-B43B-4443A9FFC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Gingrich, Catie</cp:lastModifiedBy>
  <cp:revision>7</cp:revision>
  <dcterms:created xsi:type="dcterms:W3CDTF">2019-06-12T17:24:00Z</dcterms:created>
  <dcterms:modified xsi:type="dcterms:W3CDTF">2019-06-12T17:30:00Z</dcterms:modified>
</cp:coreProperties>
</file>