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A2365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A236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A2365">
              <w:t>Small Games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A2365">
              <w:t>10+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A2365">
              <w:t>How</w:t>
            </w:r>
            <w:r w:rsidR="00A80D55">
              <w:t xml:space="preserve"> can </w:t>
            </w:r>
            <w:r w:rsidR="006A2365">
              <w:t>small games</w:t>
            </w:r>
            <w:r w:rsidR="00A80D55">
              <w:t xml:space="preserve">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0721CC" w:rsidTr="002E528F">
        <w:tc>
          <w:tcPr>
            <w:tcW w:w="1345" w:type="dxa"/>
            <w:vAlign w:val="center"/>
          </w:tcPr>
          <w:p w:rsidR="000721CC" w:rsidRDefault="000721CC" w:rsidP="00C2006A">
            <w:pPr>
              <w:jc w:val="center"/>
            </w:pPr>
            <w:r>
              <w:t>Small Games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</w:p>
          <w:p w:rsidR="000D70CA" w:rsidRDefault="006A2365" w:rsidP="000D70CA">
            <w:pPr>
              <w:jc w:val="center"/>
            </w:pPr>
            <w:r>
              <w:t>10.4.9</w:t>
            </w:r>
          </w:p>
          <w:p w:rsidR="000D70CA" w:rsidRPr="00A73EB8" w:rsidRDefault="006A2365" w:rsidP="000D70CA">
            <w:pPr>
              <w:jc w:val="center"/>
            </w:pPr>
            <w:r>
              <w:t>10.5.9</w:t>
            </w:r>
            <w:bookmarkStart w:id="0" w:name="_GoBack"/>
            <w:bookmarkEnd w:id="0"/>
          </w:p>
          <w:p w:rsidR="000721CC" w:rsidRPr="00A73EB8" w:rsidRDefault="000721CC" w:rsidP="002E528F"/>
        </w:tc>
        <w:tc>
          <w:tcPr>
            <w:tcW w:w="2070" w:type="dxa"/>
            <w:vAlign w:val="center"/>
          </w:tcPr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Team Work</w:t>
            </w:r>
          </w:p>
          <w:p w:rsidR="006A2365" w:rsidRDefault="006A2365" w:rsidP="006A2365">
            <w:pPr>
              <w:pStyle w:val="ListParagraph"/>
              <w:ind w:left="360"/>
            </w:pPr>
          </w:p>
          <w:p w:rsidR="006A2365" w:rsidRDefault="006A2365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Offensive and Defensive Strategy</w:t>
            </w:r>
          </w:p>
          <w:p w:rsidR="006A2365" w:rsidRDefault="006A2365" w:rsidP="006A2365">
            <w:pPr>
              <w:pStyle w:val="ListParagraph"/>
              <w:ind w:left="360"/>
            </w:pPr>
          </w:p>
          <w:p w:rsidR="006A2365" w:rsidRDefault="006A2365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Fairness</w:t>
            </w:r>
          </w:p>
          <w:p w:rsidR="006A2365" w:rsidRDefault="006A2365" w:rsidP="006A2365">
            <w:pPr>
              <w:pStyle w:val="ListParagraph"/>
              <w:ind w:left="360"/>
            </w:pPr>
          </w:p>
          <w:p w:rsidR="000721CC" w:rsidRDefault="000721CC" w:rsidP="00C5047E">
            <w:pPr>
              <w:pStyle w:val="ListParagraph"/>
              <w:ind w:left="360"/>
            </w:pPr>
          </w:p>
        </w:tc>
        <w:tc>
          <w:tcPr>
            <w:tcW w:w="2340" w:type="dxa"/>
            <w:vAlign w:val="center"/>
          </w:tcPr>
          <w:p w:rsidR="00C5047E" w:rsidRDefault="006A2365" w:rsidP="00C5047E">
            <w:pPr>
              <w:jc w:val="center"/>
            </w:pPr>
            <w:r w:rsidRPr="006A2365">
              <w:rPr>
                <w:i/>
                <w:u w:val="single"/>
              </w:rPr>
              <w:t>Kickball</w:t>
            </w:r>
            <w:r>
              <w:t>- ball, 4 bases</w:t>
            </w:r>
          </w:p>
          <w:p w:rsidR="00C5047E" w:rsidRDefault="00C5047E" w:rsidP="00C5047E">
            <w:pPr>
              <w:jc w:val="center"/>
            </w:pPr>
            <w:r w:rsidRPr="006A2365">
              <w:rPr>
                <w:i/>
                <w:u w:val="single"/>
              </w:rPr>
              <w:t xml:space="preserve">Team </w:t>
            </w:r>
            <w:r w:rsidR="006A2365" w:rsidRPr="006A2365">
              <w:rPr>
                <w:i/>
                <w:u w:val="single"/>
              </w:rPr>
              <w:t>Prisonball</w:t>
            </w:r>
            <w:r>
              <w:t>-</w:t>
            </w:r>
            <w:r w:rsidR="006A2365">
              <w:t>20-25</w:t>
            </w:r>
            <w:r>
              <w:t xml:space="preserve"> dodgeballs</w:t>
            </w:r>
          </w:p>
          <w:p w:rsidR="00C5047E" w:rsidRDefault="006A2365" w:rsidP="00C5047E">
            <w:pPr>
              <w:jc w:val="center"/>
            </w:pPr>
            <w:r w:rsidRPr="006A2365">
              <w:rPr>
                <w:i/>
                <w:u w:val="single"/>
              </w:rPr>
              <w:t>Sole Survivor</w:t>
            </w:r>
            <w:r w:rsidR="00C5047E">
              <w:t>-</w:t>
            </w:r>
            <w:r>
              <w:t>15-20</w:t>
            </w:r>
            <w:r w:rsidR="00C5047E">
              <w:t xml:space="preserve"> Dodgeballs</w:t>
            </w:r>
          </w:p>
          <w:p w:rsidR="006A2365" w:rsidRDefault="006A2365" w:rsidP="00C5047E">
            <w:pPr>
              <w:jc w:val="center"/>
            </w:pPr>
            <w:r w:rsidRPr="006A2365">
              <w:rPr>
                <w:i/>
                <w:u w:val="single"/>
              </w:rPr>
              <w:t>Cage-ball</w:t>
            </w:r>
            <w:r>
              <w:t>- 20-25 dodgeball, 6 bowling pins</w:t>
            </w:r>
          </w:p>
          <w:p w:rsidR="006A2365" w:rsidRDefault="006A2365" w:rsidP="00C5047E">
            <w:pPr>
              <w:jc w:val="center"/>
            </w:pPr>
            <w:r w:rsidRPr="006A2365">
              <w:rPr>
                <w:i/>
                <w:u w:val="single"/>
              </w:rPr>
              <w:t>Handball</w:t>
            </w:r>
            <w:r w:rsidRPr="006A2365">
              <w:rPr>
                <w:u w:val="single"/>
              </w:rPr>
              <w:t xml:space="preserve"> </w:t>
            </w:r>
            <w:r>
              <w:t xml:space="preserve">– goals, 2 handballs, </w:t>
            </w:r>
            <w:proofErr w:type="spellStart"/>
            <w:r>
              <w:t>pinnies</w:t>
            </w:r>
            <w:proofErr w:type="spellEnd"/>
          </w:p>
          <w:p w:rsidR="006A2365" w:rsidRDefault="006A2365" w:rsidP="00C5047E">
            <w:pPr>
              <w:jc w:val="center"/>
            </w:pPr>
          </w:p>
          <w:p w:rsidR="000721CC" w:rsidRPr="00A73EB8" w:rsidRDefault="000721CC" w:rsidP="00C5047E">
            <w:pPr>
              <w:jc w:val="center"/>
            </w:pP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</w:p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0721CC" w:rsidRPr="00A73EB8" w:rsidRDefault="00C5047E" w:rsidP="00C5047E">
            <w:pPr>
              <w:spacing w:after="120"/>
              <w:jc w:val="center"/>
            </w:pPr>
            <w:r>
              <w:t>Skill Checks</w:t>
            </w:r>
          </w:p>
        </w:tc>
      </w:tr>
    </w:tbl>
    <w:p w:rsidR="00A80D55" w:rsidRPr="00A80D55" w:rsidRDefault="00A80D55" w:rsidP="00990086">
      <w:pPr>
        <w:spacing w:after="0"/>
        <w:rPr>
          <w:sz w:val="4"/>
          <w:szCs w:val="4"/>
        </w:rPr>
      </w:pPr>
    </w:p>
    <w:sectPr w:rsidR="00A80D55" w:rsidRP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249F"/>
    <w:rsid w:val="002D32B2"/>
    <w:rsid w:val="002E528F"/>
    <w:rsid w:val="002F1426"/>
    <w:rsid w:val="002F1966"/>
    <w:rsid w:val="00486ADC"/>
    <w:rsid w:val="004F66AD"/>
    <w:rsid w:val="005E38FC"/>
    <w:rsid w:val="00611B54"/>
    <w:rsid w:val="00635892"/>
    <w:rsid w:val="006A2365"/>
    <w:rsid w:val="006C2C95"/>
    <w:rsid w:val="00753AB0"/>
    <w:rsid w:val="007A147C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218F8"/>
    <w:rsid w:val="00D7406F"/>
    <w:rsid w:val="00DB305D"/>
    <w:rsid w:val="00DE5063"/>
    <w:rsid w:val="00E72C91"/>
    <w:rsid w:val="00EF1B39"/>
    <w:rsid w:val="00FA2307"/>
    <w:rsid w:val="00FA750A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B1E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82594-AA70-4916-95E8-BA8B463D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Nicholas</cp:lastModifiedBy>
  <cp:revision>2</cp:revision>
  <dcterms:created xsi:type="dcterms:W3CDTF">2019-07-01T15:11:00Z</dcterms:created>
  <dcterms:modified xsi:type="dcterms:W3CDTF">2019-07-01T15:11:00Z</dcterms:modified>
</cp:coreProperties>
</file>