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F4703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5170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F4703">
              <w:t xml:space="preserve">Team Sports </w:t>
            </w:r>
            <w:r w:rsidR="00203F06">
              <w:t>-</w:t>
            </w:r>
            <w:r w:rsidR="00C51709">
              <w:t>Softball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F4703">
              <w:t>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F4703" w:rsidRPr="00290776">
              <w:rPr>
                <w:rFonts w:cstheme="minorHAnsi"/>
              </w:rPr>
              <w:t xml:space="preserve"> </w:t>
            </w:r>
            <w:r w:rsidR="006F4703" w:rsidRPr="00290776">
              <w:rPr>
                <w:rFonts w:cstheme="minorHAnsi"/>
              </w:rPr>
              <w:t>How can team sports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2717B6" w:rsidTr="002D32B2">
        <w:tc>
          <w:tcPr>
            <w:tcW w:w="1345" w:type="dxa"/>
            <w:vAlign w:val="center"/>
          </w:tcPr>
          <w:p w:rsidR="002717B6" w:rsidRPr="00DE5063" w:rsidRDefault="00A80D55" w:rsidP="00A5565A">
            <w:pPr>
              <w:jc w:val="center"/>
            </w:pPr>
            <w:r>
              <w:t>Softball</w:t>
            </w:r>
          </w:p>
        </w:tc>
        <w:tc>
          <w:tcPr>
            <w:tcW w:w="5760" w:type="dxa"/>
            <w:vAlign w:val="center"/>
          </w:tcPr>
          <w:p w:rsidR="000D70CA" w:rsidRDefault="006F4703" w:rsidP="000D70CA">
            <w:pPr>
              <w:jc w:val="center"/>
            </w:pPr>
            <w:r>
              <w:t>10.4.9</w:t>
            </w:r>
            <w:r w:rsidR="000D70CA">
              <w:t>.</w:t>
            </w:r>
          </w:p>
          <w:p w:rsidR="002717B6" w:rsidRPr="00A73EB8" w:rsidRDefault="006F4703" w:rsidP="000D70CA">
            <w:pPr>
              <w:jc w:val="center"/>
            </w:pPr>
            <w:r>
              <w:t>10.5.9</w:t>
            </w:r>
            <w:bookmarkStart w:id="0" w:name="_GoBack"/>
            <w:bookmarkEnd w:id="0"/>
            <w:r w:rsidR="000D70CA">
              <w:t>.</w:t>
            </w:r>
          </w:p>
        </w:tc>
        <w:tc>
          <w:tcPr>
            <w:tcW w:w="2070" w:type="dxa"/>
            <w:vAlign w:val="center"/>
          </w:tcPr>
          <w:p w:rsidR="00990086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strike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ball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fly ball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ground ball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put out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 up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tag up</w:t>
            </w:r>
          </w:p>
          <w:p w:rsidR="00A80D55" w:rsidRPr="00A73EB8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play</w:t>
            </w:r>
          </w:p>
        </w:tc>
        <w:tc>
          <w:tcPr>
            <w:tcW w:w="2340" w:type="dxa"/>
            <w:vAlign w:val="center"/>
          </w:tcPr>
          <w:p w:rsidR="002717B6" w:rsidRPr="002F1426" w:rsidRDefault="00C5047E" w:rsidP="00A5565A">
            <w:pPr>
              <w:jc w:val="center"/>
              <w:rPr>
                <w:b/>
              </w:rPr>
            </w:pPr>
            <w:r>
              <w:t>Balls, bats, field, bases, gloves</w:t>
            </w:r>
            <w:r w:rsidR="006F4703">
              <w:t>, game play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2717B6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3D771B"/>
    <w:rsid w:val="00486ADC"/>
    <w:rsid w:val="004F66AD"/>
    <w:rsid w:val="005E38FC"/>
    <w:rsid w:val="00611B54"/>
    <w:rsid w:val="00635892"/>
    <w:rsid w:val="006F4703"/>
    <w:rsid w:val="00753AB0"/>
    <w:rsid w:val="007A147C"/>
    <w:rsid w:val="007D056D"/>
    <w:rsid w:val="007F0C34"/>
    <w:rsid w:val="0080537B"/>
    <w:rsid w:val="00837E1A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51709"/>
    <w:rsid w:val="00C94F98"/>
    <w:rsid w:val="00CA13D0"/>
    <w:rsid w:val="00D7406F"/>
    <w:rsid w:val="00DB305D"/>
    <w:rsid w:val="00DE5063"/>
    <w:rsid w:val="00E72C91"/>
    <w:rsid w:val="00EF1B39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BA47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5EE37-9897-4408-9332-05567D4A1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Kastelic, Jennifer</cp:lastModifiedBy>
  <cp:revision>2</cp:revision>
  <dcterms:created xsi:type="dcterms:W3CDTF">2019-07-01T14:59:00Z</dcterms:created>
  <dcterms:modified xsi:type="dcterms:W3CDTF">2019-07-01T14:59:00Z</dcterms:modified>
</cp:coreProperties>
</file>