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3032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06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03032">
              <w:rPr>
                <w:b/>
              </w:rPr>
              <w:t xml:space="preserve"> </w:t>
            </w:r>
            <w:r w:rsidR="005106D6">
              <w:t>Ultimate Frisbee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03032">
              <w:t>3-4</w:t>
            </w:r>
            <w:r w:rsidR="00DA5763">
              <w:t xml:space="preserve"> Classes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5785F">
              <w:t xml:space="preserve"> How can team sports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80D55" w:rsidTr="002E528F">
        <w:tc>
          <w:tcPr>
            <w:tcW w:w="1345" w:type="dxa"/>
            <w:vAlign w:val="center"/>
          </w:tcPr>
          <w:p w:rsidR="00A80D55" w:rsidRPr="00DE5063" w:rsidRDefault="00A80D55" w:rsidP="00C2006A">
            <w:pPr>
              <w:jc w:val="center"/>
            </w:pPr>
            <w:r>
              <w:t>Ultimate Frisbee</w:t>
            </w:r>
          </w:p>
        </w:tc>
        <w:tc>
          <w:tcPr>
            <w:tcW w:w="5760" w:type="dxa"/>
            <w:vAlign w:val="center"/>
          </w:tcPr>
          <w:p w:rsidR="000D70CA" w:rsidRDefault="00D03032" w:rsidP="000D70CA">
            <w:pPr>
              <w:jc w:val="center"/>
            </w:pPr>
            <w:r>
              <w:t>10.4.9</w:t>
            </w:r>
            <w:r w:rsidR="000D70CA">
              <w:t>.</w:t>
            </w:r>
          </w:p>
          <w:p w:rsidR="000D70CA" w:rsidRPr="002E528F" w:rsidRDefault="00D03032" w:rsidP="000D70CA">
            <w:pPr>
              <w:jc w:val="center"/>
              <w:rPr>
                <w:b/>
              </w:rPr>
            </w:pPr>
            <w:r>
              <w:t>10.5.9</w:t>
            </w:r>
            <w:r w:rsidR="000D70CA">
              <w:t>.</w:t>
            </w:r>
          </w:p>
          <w:p w:rsidR="00A80D55" w:rsidRPr="002E528F" w:rsidRDefault="00A80D55" w:rsidP="002E528F">
            <w:pPr>
              <w:rPr>
                <w:b/>
              </w:rPr>
            </w:pPr>
          </w:p>
        </w:tc>
        <w:tc>
          <w:tcPr>
            <w:tcW w:w="2070" w:type="dxa"/>
            <w:vAlign w:val="center"/>
          </w:tcPr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turnover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touchdown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give-and-go</w:t>
            </w:r>
          </w:p>
          <w:p w:rsidR="00A80D55" w:rsidRPr="00A73EB8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steps after catch rule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6 v 6 games</w:t>
            </w:r>
          </w:p>
          <w:p w:rsidR="00C5047E" w:rsidRDefault="00C5047E" w:rsidP="00C5047E">
            <w:pPr>
              <w:jc w:val="center"/>
            </w:pPr>
            <w:r>
              <w:t>1 big game</w:t>
            </w:r>
          </w:p>
          <w:p w:rsidR="00A80D55" w:rsidRPr="002F1426" w:rsidRDefault="0057018F" w:rsidP="00C5047E">
            <w:pPr>
              <w:jc w:val="center"/>
              <w:rPr>
                <w:b/>
              </w:rPr>
            </w:pPr>
            <w:r>
              <w:t>Frisbees, pinnies</w:t>
            </w:r>
            <w:r w:rsidR="00C5047E">
              <w:t>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A80D55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80D55" w:rsidRDefault="00A80D55" w:rsidP="00990086">
      <w:pPr>
        <w:spacing w:after="0"/>
        <w:rPr>
          <w:sz w:val="4"/>
          <w:szCs w:val="4"/>
        </w:rPr>
      </w:pPr>
    </w:p>
    <w:sectPr w:rsid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F66AD"/>
    <w:rsid w:val="005106D6"/>
    <w:rsid w:val="0057018F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05CF2"/>
    <w:rsid w:val="00A73EB8"/>
    <w:rsid w:val="00A80D55"/>
    <w:rsid w:val="00AB50FF"/>
    <w:rsid w:val="00AC2828"/>
    <w:rsid w:val="00B149C5"/>
    <w:rsid w:val="00B477DC"/>
    <w:rsid w:val="00B963EA"/>
    <w:rsid w:val="00C5047E"/>
    <w:rsid w:val="00C5785F"/>
    <w:rsid w:val="00C94F98"/>
    <w:rsid w:val="00CA13D0"/>
    <w:rsid w:val="00D03032"/>
    <w:rsid w:val="00DA5763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AD61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4B52D-EE99-4085-A781-297761114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4</cp:revision>
  <dcterms:created xsi:type="dcterms:W3CDTF">2019-07-01T14:54:00Z</dcterms:created>
  <dcterms:modified xsi:type="dcterms:W3CDTF">2019-07-01T15:02:00Z</dcterms:modified>
</cp:coreProperties>
</file>